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2077">
      <w:pPr>
        <w:pStyle w:val="5"/>
        <w:tabs>
          <w:tab w:val="left" w:pos="389"/>
        </w:tabs>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2077">
      <w:pPr>
        <w:tabs>
          <w:tab w:val="left" w:pos="389"/>
        </w:tabs>
        <w:bidi/>
        <w:jc w:val="both"/>
        <w:rPr>
          <w:rFonts w:cs="David"/>
          <w:b/>
          <w:bCs/>
          <w:rtl/>
        </w:rPr>
      </w:pPr>
      <w:r>
        <w:rPr>
          <w:rFonts w:cs="David"/>
          <w:b/>
          <w:bCs/>
          <w:rtl/>
        </w:rPr>
        <w:t>מושב שלישי</w:t>
      </w:r>
    </w:p>
    <w:p w:rsidR="00000000" w:rsidRDefault="00852077">
      <w:pPr>
        <w:tabs>
          <w:tab w:val="left" w:pos="389"/>
        </w:tabs>
        <w:bidi/>
        <w:jc w:val="both"/>
        <w:rPr>
          <w:rFonts w:cs="David"/>
          <w:b/>
          <w:bCs/>
          <w:rtl/>
        </w:rPr>
      </w:pPr>
    </w:p>
    <w:p w:rsidR="00000000" w:rsidRDefault="00852077">
      <w:pPr>
        <w:tabs>
          <w:tab w:val="left" w:pos="389"/>
        </w:tabs>
        <w:bidi/>
        <w:jc w:val="both"/>
        <w:rPr>
          <w:rFonts w:cs="David"/>
          <w:b/>
          <w:bCs/>
          <w:rtl/>
        </w:rPr>
      </w:pPr>
    </w:p>
    <w:p w:rsidR="00000000" w:rsidRDefault="00852077">
      <w:pPr>
        <w:tabs>
          <w:tab w:val="left" w:pos="389"/>
          <w:tab w:val="left" w:pos="5159"/>
        </w:tabs>
        <w:bidi/>
        <w:jc w:val="both"/>
        <w:rPr>
          <w:rFonts w:cs="David"/>
          <w:b/>
          <w:bCs/>
          <w:rtl/>
        </w:rPr>
      </w:pPr>
      <w:r>
        <w:rPr>
          <w:rFonts w:cs="David"/>
          <w:b/>
          <w:bCs/>
          <w:rtl/>
        </w:rPr>
        <w:tab/>
      </w:r>
    </w:p>
    <w:p w:rsidR="00000000" w:rsidRDefault="00852077">
      <w:pPr>
        <w:tabs>
          <w:tab w:val="left" w:pos="389"/>
        </w:tabs>
        <w:bidi/>
        <w:jc w:val="both"/>
        <w:rPr>
          <w:rFonts w:cs="David"/>
          <w:b/>
          <w:bCs/>
          <w:rtl/>
        </w:rPr>
      </w:pPr>
    </w:p>
    <w:p w:rsidR="00000000" w:rsidRDefault="00852077">
      <w:pPr>
        <w:pStyle w:val="1"/>
        <w:tabs>
          <w:tab w:val="left" w:pos="389"/>
        </w:tabs>
        <w:jc w:val="center"/>
        <w:rPr>
          <w:rFonts w:cs="David"/>
          <w:b/>
          <w:bCs/>
          <w:u w:val="none"/>
          <w:rtl/>
        </w:rPr>
      </w:pPr>
      <w:r>
        <w:rPr>
          <w:rFonts w:cs="David"/>
          <w:b/>
          <w:bCs/>
          <w:u w:val="none"/>
          <w:rtl/>
        </w:rPr>
        <w:t>פרוטוקול מס' 75</w:t>
      </w:r>
    </w:p>
    <w:p w:rsidR="00000000" w:rsidRDefault="00852077">
      <w:pPr>
        <w:tabs>
          <w:tab w:val="left" w:pos="389"/>
        </w:tabs>
        <w:bidi/>
        <w:jc w:val="center"/>
        <w:rPr>
          <w:rFonts w:cs="David"/>
          <w:b/>
          <w:bCs/>
          <w:rtl/>
        </w:rPr>
      </w:pPr>
      <w:r>
        <w:rPr>
          <w:rFonts w:cs="David"/>
          <w:b/>
          <w:bCs/>
          <w:rtl/>
        </w:rPr>
        <w:t>מהוועדה לפניות הציבור</w:t>
      </w:r>
    </w:p>
    <w:p w:rsidR="00000000" w:rsidRDefault="00852077">
      <w:pPr>
        <w:pStyle w:val="9"/>
        <w:jc w:val="center"/>
        <w:rPr>
          <w:rFonts w:cs="David"/>
          <w:sz w:val="24"/>
          <w:rtl/>
        </w:rPr>
      </w:pPr>
      <w:r>
        <w:rPr>
          <w:rFonts w:cs="David"/>
          <w:sz w:val="24"/>
          <w:rtl/>
        </w:rPr>
        <w:t>יום שני, כ"ט בטבת</w:t>
      </w:r>
      <w:r>
        <w:rPr>
          <w:rFonts w:cs="David"/>
          <w:sz w:val="24"/>
          <w:rtl/>
        </w:rPr>
        <w:t xml:space="preserve"> תשס"ח (7 בינואר 2008), שעה 12:30</w:t>
      </w:r>
    </w:p>
    <w:p w:rsidR="00000000" w:rsidRDefault="00852077">
      <w:pPr>
        <w:tabs>
          <w:tab w:val="left" w:pos="389"/>
        </w:tabs>
        <w:bidi/>
        <w:jc w:val="both"/>
        <w:rPr>
          <w:rFonts w:cs="David"/>
          <w:b/>
          <w:bCs/>
          <w:rtl/>
        </w:rPr>
      </w:pPr>
    </w:p>
    <w:p w:rsidR="00000000" w:rsidRDefault="00852077">
      <w:pPr>
        <w:tabs>
          <w:tab w:val="left" w:pos="389"/>
        </w:tabs>
        <w:bidi/>
        <w:jc w:val="both"/>
        <w:rPr>
          <w:rFonts w:cs="David"/>
          <w:b/>
          <w:bCs/>
          <w:rtl/>
        </w:rPr>
      </w:pPr>
    </w:p>
    <w:p w:rsidR="00000000" w:rsidRDefault="00852077">
      <w:pPr>
        <w:tabs>
          <w:tab w:val="left" w:pos="389"/>
          <w:tab w:val="left" w:pos="1221"/>
        </w:tabs>
        <w:bidi/>
        <w:jc w:val="both"/>
        <w:rPr>
          <w:rFonts w:cs="David"/>
          <w:b/>
          <w:bCs/>
          <w:u w:val="single"/>
          <w:rtl/>
        </w:rPr>
      </w:pPr>
    </w:p>
    <w:p w:rsidR="00000000" w:rsidRDefault="00852077">
      <w:pPr>
        <w:tabs>
          <w:tab w:val="left" w:pos="389"/>
          <w:tab w:val="left" w:pos="1221"/>
        </w:tabs>
        <w:bidi/>
        <w:jc w:val="both"/>
        <w:rPr>
          <w:rFonts w:cs="David"/>
          <w:b/>
          <w:bCs/>
          <w:rtl/>
        </w:rPr>
      </w:pPr>
      <w:r>
        <w:rPr>
          <w:rFonts w:cs="David"/>
          <w:b/>
          <w:bCs/>
          <w:u w:val="single"/>
          <w:rtl/>
        </w:rPr>
        <w:t>סדר היום</w:t>
      </w:r>
      <w:r>
        <w:rPr>
          <w:rFonts w:cs="David"/>
          <w:rtl/>
        </w:rPr>
        <w:t>:</w:t>
      </w:r>
      <w:r>
        <w:rPr>
          <w:rFonts w:cs="David"/>
          <w:rtl/>
        </w:rPr>
        <w:tab/>
        <w:t>פניות ציבור לגבי יישום  חוק בניית בית חולים באשדוד.</w:t>
      </w:r>
    </w:p>
    <w:p w:rsidR="00000000" w:rsidRDefault="00852077">
      <w:pPr>
        <w:tabs>
          <w:tab w:val="left" w:pos="389"/>
        </w:tabs>
        <w:bidi/>
        <w:jc w:val="both"/>
        <w:rPr>
          <w:rFonts w:cs="David"/>
          <w:b/>
          <w:bCs/>
          <w:rtl/>
        </w:rPr>
      </w:pPr>
    </w:p>
    <w:p w:rsidR="00000000" w:rsidRDefault="00852077">
      <w:pPr>
        <w:tabs>
          <w:tab w:val="left" w:pos="389"/>
        </w:tabs>
        <w:bidi/>
        <w:jc w:val="both"/>
        <w:rPr>
          <w:rFonts w:cs="David"/>
          <w:rtl/>
        </w:rPr>
      </w:pPr>
    </w:p>
    <w:p w:rsidR="00000000" w:rsidRDefault="00852077">
      <w:pPr>
        <w:tabs>
          <w:tab w:val="left" w:pos="389"/>
        </w:tabs>
        <w:bidi/>
        <w:jc w:val="both"/>
        <w:rPr>
          <w:rFonts w:cs="David"/>
          <w:rtl/>
        </w:rPr>
      </w:pPr>
    </w:p>
    <w:p w:rsidR="00000000" w:rsidRDefault="00852077">
      <w:pPr>
        <w:tabs>
          <w:tab w:val="left" w:pos="389"/>
        </w:tabs>
        <w:bidi/>
        <w:jc w:val="both"/>
        <w:rPr>
          <w:rFonts w:cs="David"/>
          <w:b/>
          <w:bCs/>
          <w:u w:val="single"/>
          <w:rtl/>
        </w:rPr>
      </w:pPr>
      <w:r>
        <w:rPr>
          <w:rFonts w:cs="David"/>
          <w:b/>
          <w:bCs/>
          <w:u w:val="single"/>
          <w:rtl/>
        </w:rPr>
        <w:t>נכחו</w:t>
      </w:r>
      <w:r>
        <w:rPr>
          <w:rFonts w:cs="David"/>
          <w:rtl/>
        </w:rPr>
        <w:t>:</w:t>
      </w:r>
    </w:p>
    <w:p w:rsidR="00000000" w:rsidRDefault="00852077">
      <w:pPr>
        <w:tabs>
          <w:tab w:val="left" w:pos="389"/>
        </w:tabs>
        <w:bidi/>
        <w:jc w:val="both"/>
        <w:rPr>
          <w:rFonts w:cs="David"/>
          <w:rtl/>
        </w:rPr>
      </w:pPr>
    </w:p>
    <w:p w:rsidR="00000000" w:rsidRDefault="00852077">
      <w:pPr>
        <w:tabs>
          <w:tab w:val="left" w:pos="389"/>
          <w:tab w:val="left" w:pos="1788"/>
        </w:tabs>
        <w:bidi/>
        <w:jc w:val="both"/>
        <w:rPr>
          <w:rFonts w:cs="David"/>
          <w:rtl/>
        </w:rPr>
      </w:pPr>
      <w:r>
        <w:rPr>
          <w:rFonts w:cs="David"/>
          <w:b/>
          <w:bCs/>
          <w:u w:val="single"/>
          <w:rtl/>
        </w:rPr>
        <w:t>חברי הוועדה</w:t>
      </w:r>
      <w:r>
        <w:rPr>
          <w:rFonts w:cs="David"/>
          <w:rtl/>
        </w:rPr>
        <w:t>:</w:t>
      </w:r>
    </w:p>
    <w:p w:rsidR="00000000" w:rsidRDefault="00852077">
      <w:pPr>
        <w:tabs>
          <w:tab w:val="left" w:pos="389"/>
        </w:tabs>
        <w:bidi/>
        <w:jc w:val="both"/>
        <w:rPr>
          <w:rFonts w:cs="David"/>
          <w:rtl/>
        </w:rPr>
      </w:pPr>
      <w:r>
        <w:rPr>
          <w:rFonts w:cs="David"/>
          <w:rtl/>
        </w:rPr>
        <w:t xml:space="preserve">היו"ר – סופה לנדבר </w:t>
      </w:r>
    </w:p>
    <w:p w:rsidR="00000000" w:rsidRDefault="00852077">
      <w:pPr>
        <w:tabs>
          <w:tab w:val="left" w:pos="389"/>
        </w:tabs>
        <w:bidi/>
        <w:jc w:val="both"/>
        <w:rPr>
          <w:rFonts w:cs="David"/>
          <w:rtl/>
        </w:rPr>
      </w:pPr>
      <w:r>
        <w:rPr>
          <w:rFonts w:cs="David"/>
          <w:rtl/>
        </w:rPr>
        <w:t>חיים אמסלם</w:t>
      </w:r>
    </w:p>
    <w:p w:rsidR="00000000" w:rsidRDefault="00852077">
      <w:pPr>
        <w:tabs>
          <w:tab w:val="left" w:pos="389"/>
        </w:tabs>
        <w:bidi/>
        <w:jc w:val="both"/>
        <w:rPr>
          <w:rFonts w:cs="David"/>
          <w:rtl/>
        </w:rPr>
      </w:pPr>
      <w:r>
        <w:rPr>
          <w:rFonts w:cs="David"/>
          <w:rtl/>
        </w:rPr>
        <w:t>יעקב ליצמן</w:t>
      </w:r>
    </w:p>
    <w:p w:rsidR="00000000" w:rsidRDefault="00852077">
      <w:pPr>
        <w:tabs>
          <w:tab w:val="left" w:pos="389"/>
        </w:tabs>
        <w:bidi/>
        <w:jc w:val="both"/>
        <w:rPr>
          <w:rFonts w:cs="David"/>
          <w:rtl/>
        </w:rPr>
      </w:pPr>
    </w:p>
    <w:p w:rsidR="00000000" w:rsidRDefault="00852077">
      <w:pPr>
        <w:tabs>
          <w:tab w:val="left" w:pos="389"/>
        </w:tabs>
        <w:bidi/>
        <w:jc w:val="both"/>
        <w:rPr>
          <w:rFonts w:cs="David"/>
          <w:rtl/>
        </w:rPr>
      </w:pPr>
    </w:p>
    <w:p w:rsidR="00000000" w:rsidRDefault="00852077">
      <w:pPr>
        <w:tabs>
          <w:tab w:val="left" w:pos="389"/>
          <w:tab w:val="left" w:pos="1788"/>
          <w:tab w:val="left" w:pos="3631"/>
        </w:tabs>
        <w:bidi/>
        <w:jc w:val="both"/>
        <w:rPr>
          <w:rFonts w:cs="David"/>
          <w:rtl/>
        </w:rPr>
      </w:pPr>
      <w:r>
        <w:rPr>
          <w:rFonts w:cs="David"/>
          <w:b/>
          <w:bCs/>
          <w:u w:val="single"/>
          <w:rtl/>
        </w:rPr>
        <w:t>מוזמנים</w:t>
      </w:r>
      <w:r>
        <w:rPr>
          <w:rFonts w:cs="David"/>
          <w:rtl/>
        </w:rPr>
        <w:t>:</w:t>
      </w:r>
    </w:p>
    <w:p w:rsidR="00000000" w:rsidRDefault="00852077">
      <w:pPr>
        <w:tabs>
          <w:tab w:val="left" w:pos="389"/>
        </w:tabs>
        <w:bidi/>
        <w:jc w:val="both"/>
        <w:rPr>
          <w:rFonts w:cs="David"/>
          <w:rtl/>
        </w:rPr>
      </w:pPr>
      <w:r>
        <w:rPr>
          <w:rFonts w:cs="David"/>
          <w:rtl/>
        </w:rPr>
        <w:t>אנואר חילף – רפרנט בריאות באג"ת, משרד האוצר</w:t>
      </w:r>
    </w:p>
    <w:p w:rsidR="00000000" w:rsidRDefault="00852077">
      <w:pPr>
        <w:tabs>
          <w:tab w:val="left" w:pos="389"/>
        </w:tabs>
        <w:bidi/>
        <w:jc w:val="both"/>
        <w:rPr>
          <w:rFonts w:cs="David"/>
          <w:rtl/>
        </w:rPr>
      </w:pPr>
      <w:r>
        <w:rPr>
          <w:rFonts w:cs="David"/>
          <w:rtl/>
        </w:rPr>
        <w:t>אפרת רוטשילד – חשב כללי, משרד האוצר</w:t>
      </w:r>
    </w:p>
    <w:p w:rsidR="00000000" w:rsidRDefault="00852077">
      <w:pPr>
        <w:tabs>
          <w:tab w:val="left" w:pos="389"/>
        </w:tabs>
        <w:bidi/>
        <w:jc w:val="both"/>
        <w:rPr>
          <w:rFonts w:cs="David"/>
          <w:rtl/>
        </w:rPr>
      </w:pPr>
      <w:r>
        <w:rPr>
          <w:rFonts w:cs="David"/>
          <w:rtl/>
        </w:rPr>
        <w:t>א</w:t>
      </w:r>
      <w:r>
        <w:rPr>
          <w:rFonts w:cs="David"/>
          <w:rtl/>
        </w:rPr>
        <w:t>ודי שושן – חשב כללי באוצר</w:t>
      </w:r>
    </w:p>
    <w:p w:rsidR="00000000" w:rsidRDefault="00852077">
      <w:pPr>
        <w:tabs>
          <w:tab w:val="left" w:pos="389"/>
        </w:tabs>
        <w:bidi/>
        <w:jc w:val="both"/>
        <w:rPr>
          <w:rFonts w:cs="David"/>
          <w:rtl/>
        </w:rPr>
      </w:pPr>
      <w:r>
        <w:rPr>
          <w:rFonts w:cs="David"/>
          <w:rtl/>
        </w:rPr>
        <w:t>שלמה אלבז – מרכז ועדה מרכזית</w:t>
      </w:r>
    </w:p>
    <w:p w:rsidR="00000000" w:rsidRDefault="00852077">
      <w:pPr>
        <w:tabs>
          <w:tab w:val="left" w:pos="389"/>
        </w:tabs>
        <w:bidi/>
        <w:jc w:val="both"/>
        <w:rPr>
          <w:rFonts w:cs="David"/>
          <w:rtl/>
        </w:rPr>
      </w:pPr>
      <w:r>
        <w:rPr>
          <w:rFonts w:cs="David"/>
          <w:rtl/>
        </w:rPr>
        <w:t xml:space="preserve">ד"ר מיקי דור – ראש שירותי רפואה, מ"מ ראש מינהל רפואה, חבר ועדת מכרזים, </w:t>
      </w:r>
    </w:p>
    <w:p w:rsidR="00000000" w:rsidRDefault="00852077">
      <w:pPr>
        <w:tabs>
          <w:tab w:val="left" w:pos="389"/>
        </w:tabs>
        <w:bidi/>
        <w:jc w:val="both"/>
        <w:rPr>
          <w:rFonts w:cs="David"/>
          <w:rtl/>
        </w:rPr>
      </w:pPr>
      <w:r>
        <w:rPr>
          <w:rFonts w:cs="David"/>
          <w:rtl/>
        </w:rPr>
        <w:tab/>
      </w:r>
      <w:r>
        <w:rPr>
          <w:rFonts w:cs="David"/>
          <w:rtl/>
        </w:rPr>
        <w:tab/>
      </w:r>
      <w:r>
        <w:rPr>
          <w:rFonts w:cs="David"/>
          <w:rtl/>
        </w:rPr>
        <w:tab/>
        <w:t xml:space="preserve">     משרד הבריאות</w:t>
      </w:r>
    </w:p>
    <w:p w:rsidR="00000000" w:rsidRDefault="00852077">
      <w:pPr>
        <w:tabs>
          <w:tab w:val="left" w:pos="389"/>
        </w:tabs>
        <w:bidi/>
        <w:jc w:val="both"/>
        <w:rPr>
          <w:rFonts w:cs="David"/>
          <w:rtl/>
        </w:rPr>
      </w:pPr>
      <w:r>
        <w:rPr>
          <w:rFonts w:cs="David"/>
          <w:rtl/>
        </w:rPr>
        <w:t>רבקה אבלסון – מנהלת מחוז מרכז, משרד הבינוי והשיכון</w:t>
      </w:r>
    </w:p>
    <w:p w:rsidR="00000000" w:rsidRDefault="00852077">
      <w:pPr>
        <w:tabs>
          <w:tab w:val="left" w:pos="389"/>
        </w:tabs>
        <w:bidi/>
        <w:jc w:val="both"/>
        <w:rPr>
          <w:rFonts w:cs="David"/>
          <w:rtl/>
        </w:rPr>
      </w:pPr>
      <w:r>
        <w:rPr>
          <w:rFonts w:cs="David"/>
          <w:rtl/>
        </w:rPr>
        <w:t>אלי יקיר – מינהל מקרקעי ישראל, אגף שיווק וכלכלה, מינהל מק</w:t>
      </w:r>
      <w:r>
        <w:rPr>
          <w:rFonts w:cs="David"/>
          <w:rtl/>
        </w:rPr>
        <w:t>רקעי ישראל</w:t>
      </w:r>
    </w:p>
    <w:p w:rsidR="00000000" w:rsidRDefault="00852077">
      <w:pPr>
        <w:tabs>
          <w:tab w:val="left" w:pos="389"/>
        </w:tabs>
        <w:bidi/>
        <w:jc w:val="both"/>
        <w:rPr>
          <w:rFonts w:cs="David"/>
          <w:rtl/>
        </w:rPr>
      </w:pPr>
      <w:r>
        <w:rPr>
          <w:rFonts w:cs="David"/>
          <w:rtl/>
        </w:rPr>
        <w:t>צבי צילקר – ראש עיריית אשדוד, עיריית אשדוד</w:t>
      </w:r>
    </w:p>
    <w:p w:rsidR="00000000" w:rsidRDefault="00852077">
      <w:pPr>
        <w:tabs>
          <w:tab w:val="left" w:pos="389"/>
        </w:tabs>
        <w:bidi/>
        <w:jc w:val="both"/>
        <w:rPr>
          <w:rFonts w:cs="David"/>
          <w:rtl/>
        </w:rPr>
      </w:pPr>
      <w:r>
        <w:rPr>
          <w:rFonts w:cs="David"/>
          <w:rtl/>
        </w:rPr>
        <w:t>גל רותם – יועצת עיריית אשדוד – מטה המאבק למען הקמת בית חולים באשדוד</w:t>
      </w:r>
    </w:p>
    <w:p w:rsidR="00000000" w:rsidRDefault="00852077">
      <w:pPr>
        <w:tabs>
          <w:tab w:val="left" w:pos="389"/>
        </w:tabs>
        <w:bidi/>
        <w:jc w:val="both"/>
        <w:rPr>
          <w:rFonts w:cs="David"/>
          <w:rtl/>
        </w:rPr>
      </w:pPr>
      <w:r>
        <w:rPr>
          <w:rFonts w:cs="David"/>
          <w:rtl/>
        </w:rPr>
        <w:t>יחיאל לסרי – מ"מ ראש העיר ויו"ר מטה המאבק</w:t>
      </w:r>
    </w:p>
    <w:p w:rsidR="00000000" w:rsidRDefault="00852077">
      <w:pPr>
        <w:tabs>
          <w:tab w:val="left" w:pos="389"/>
        </w:tabs>
        <w:bidi/>
        <w:jc w:val="both"/>
        <w:rPr>
          <w:rFonts w:cs="David"/>
          <w:rtl/>
        </w:rPr>
      </w:pPr>
      <w:r>
        <w:rPr>
          <w:rFonts w:cs="David"/>
          <w:rtl/>
        </w:rPr>
        <w:t>יצחק גל – חבר מועצת העיר אשדוד וחבר במטה המאבק</w:t>
      </w:r>
    </w:p>
    <w:p w:rsidR="00000000" w:rsidRDefault="00852077">
      <w:pPr>
        <w:tabs>
          <w:tab w:val="left" w:pos="389"/>
        </w:tabs>
        <w:bidi/>
        <w:jc w:val="both"/>
        <w:rPr>
          <w:rFonts w:cs="David"/>
          <w:rtl/>
        </w:rPr>
      </w:pPr>
      <w:r>
        <w:rPr>
          <w:rFonts w:cs="David"/>
          <w:rtl/>
        </w:rPr>
        <w:t>איריס נפתלי – מזכירת מטה המאבק</w:t>
      </w:r>
    </w:p>
    <w:p w:rsidR="00000000" w:rsidRDefault="00852077">
      <w:pPr>
        <w:tabs>
          <w:tab w:val="left" w:pos="389"/>
        </w:tabs>
        <w:bidi/>
        <w:jc w:val="both"/>
        <w:rPr>
          <w:rFonts w:cs="David"/>
          <w:rtl/>
        </w:rPr>
      </w:pPr>
      <w:r>
        <w:rPr>
          <w:rFonts w:cs="David"/>
          <w:rtl/>
        </w:rPr>
        <w:t>עופר צבן – נצי</w:t>
      </w:r>
      <w:r>
        <w:rPr>
          <w:rFonts w:cs="David"/>
          <w:rtl/>
        </w:rPr>
        <w:t xml:space="preserve">ג משפחות הנפגעים </w:t>
      </w:r>
    </w:p>
    <w:p w:rsidR="00000000" w:rsidRDefault="00852077">
      <w:pPr>
        <w:tabs>
          <w:tab w:val="left" w:pos="389"/>
        </w:tabs>
        <w:bidi/>
        <w:jc w:val="both"/>
        <w:rPr>
          <w:rFonts w:cs="David"/>
          <w:rtl/>
        </w:rPr>
      </w:pPr>
      <w:r>
        <w:rPr>
          <w:rFonts w:cs="David"/>
          <w:rtl/>
        </w:rPr>
        <w:t>עו"ד אדווה פרי – מחלקה משפטית, ההסתדרות הרפואית בישראל</w:t>
      </w:r>
    </w:p>
    <w:p w:rsidR="00000000" w:rsidRDefault="00852077">
      <w:pPr>
        <w:tabs>
          <w:tab w:val="left" w:pos="389"/>
        </w:tabs>
        <w:bidi/>
        <w:jc w:val="both"/>
        <w:rPr>
          <w:rFonts w:cs="David"/>
          <w:rtl/>
        </w:rPr>
      </w:pPr>
      <w:r>
        <w:rPr>
          <w:rFonts w:cs="David"/>
          <w:rtl/>
        </w:rPr>
        <w:t>אורי שוהם – עוזר ליועץ, רוה"מ</w:t>
      </w:r>
    </w:p>
    <w:p w:rsidR="00000000" w:rsidRDefault="00852077">
      <w:pPr>
        <w:tabs>
          <w:tab w:val="left" w:pos="389"/>
        </w:tabs>
        <w:bidi/>
        <w:jc w:val="both"/>
        <w:rPr>
          <w:rFonts w:cs="David"/>
          <w:rtl/>
        </w:rPr>
      </w:pPr>
      <w:r>
        <w:rPr>
          <w:rFonts w:cs="David"/>
          <w:rtl/>
        </w:rPr>
        <w:t>יהודה אבידן – לוביסט</w:t>
      </w:r>
    </w:p>
    <w:p w:rsidR="00000000" w:rsidRDefault="00852077">
      <w:pPr>
        <w:tabs>
          <w:tab w:val="left" w:pos="389"/>
        </w:tabs>
        <w:bidi/>
        <w:jc w:val="both"/>
        <w:rPr>
          <w:rFonts w:cs="David"/>
          <w:rtl/>
        </w:rPr>
      </w:pPr>
      <w:r>
        <w:rPr>
          <w:rFonts w:cs="David"/>
          <w:rtl/>
        </w:rPr>
        <w:t>דפנה סידס-כה- עוזרת מחקר ב-מ.מ.מ.</w:t>
      </w:r>
    </w:p>
    <w:p w:rsidR="00000000" w:rsidRDefault="00852077">
      <w:pPr>
        <w:tabs>
          <w:tab w:val="left" w:pos="389"/>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s>
        <w:bidi/>
        <w:jc w:val="both"/>
        <w:rPr>
          <w:rFonts w:cs="David"/>
          <w:rtl/>
        </w:rPr>
      </w:pPr>
    </w:p>
    <w:p w:rsidR="00000000" w:rsidRDefault="00852077">
      <w:pPr>
        <w:tabs>
          <w:tab w:val="left" w:pos="389"/>
          <w:tab w:val="left" w:pos="1930"/>
        </w:tabs>
        <w:bidi/>
        <w:jc w:val="both"/>
        <w:rPr>
          <w:rFonts w:cs="David"/>
          <w:rtl/>
        </w:rPr>
      </w:pPr>
      <w:r>
        <w:rPr>
          <w:rFonts w:cs="David"/>
          <w:b/>
          <w:bCs/>
          <w:u w:val="single"/>
          <w:rtl/>
        </w:rPr>
        <w:t>מנהלת הוועדה</w:t>
      </w:r>
      <w:r>
        <w:rPr>
          <w:rFonts w:cs="David"/>
          <w:rtl/>
        </w:rPr>
        <w:t>:</w:t>
      </w:r>
      <w:r>
        <w:rPr>
          <w:rFonts w:cs="David"/>
          <w:rtl/>
        </w:rPr>
        <w:tab/>
        <w:t>שלומית אבינח</w:t>
      </w:r>
    </w:p>
    <w:p w:rsidR="00000000" w:rsidRDefault="00852077">
      <w:pPr>
        <w:tabs>
          <w:tab w:val="left" w:pos="389"/>
          <w:tab w:val="left" w:pos="1930"/>
        </w:tabs>
        <w:bidi/>
        <w:jc w:val="both"/>
        <w:rPr>
          <w:rFonts w:cs="David"/>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b/>
          <w:bCs/>
          <w:u w:val="single"/>
          <w:rtl/>
        </w:rPr>
        <w:t xml:space="preserve">רשמה: </w:t>
      </w:r>
      <w:r>
        <w:rPr>
          <w:rFonts w:cs="David"/>
          <w:b/>
          <w:bCs/>
          <w:rtl/>
        </w:rPr>
        <w:tab/>
      </w:r>
      <w:r>
        <w:rPr>
          <w:rFonts w:cs="David"/>
          <w:rtl/>
        </w:rPr>
        <w:t>אתי בן שמחון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center"/>
        <w:rPr>
          <w:rFonts w:cs="David"/>
          <w:rtl/>
        </w:rPr>
      </w:pPr>
    </w:p>
    <w:p w:rsidR="00000000" w:rsidRDefault="00852077">
      <w:pPr>
        <w:tabs>
          <w:tab w:val="left" w:pos="389"/>
          <w:tab w:val="left" w:pos="1930"/>
        </w:tabs>
        <w:bidi/>
        <w:jc w:val="center"/>
        <w:rPr>
          <w:rFonts w:cs="David"/>
          <w:b/>
          <w:bCs/>
          <w:u w:val="single"/>
          <w:rtl/>
        </w:rPr>
      </w:pPr>
      <w:r>
        <w:rPr>
          <w:rFonts w:cs="David"/>
          <w:b/>
          <w:bCs/>
          <w:u w:val="single"/>
          <w:rtl/>
        </w:rPr>
        <w:t>פניות ציבור לגבי יישום  חוק בניית בי</w:t>
      </w:r>
      <w:r>
        <w:rPr>
          <w:rFonts w:cs="David"/>
          <w:b/>
          <w:bCs/>
          <w:u w:val="single"/>
          <w:rtl/>
        </w:rPr>
        <w:t>ת חולים באשדוד</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שלום לכולם,  אני מתכבדת לפתוח את הישיבה.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הקמנו תת ועדה, של ועדת הכספים, בראשותו של חבר הכנסת ליצמן. היום אנחנו רוצים לקבל תשובות ברורות. המכרז הסתיים ב-31 בדצמבר, אנחנו מבקשים לדעת איפה הוא נמצא, מה קורה איתו והאם צר</w:t>
      </w:r>
      <w:r>
        <w:rPr>
          <w:rFonts w:cs="David"/>
          <w:rtl/>
        </w:rPr>
        <w:t>יכים בחקיקה נוספת.</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חבר הכנסת ליצמן, אני מבינה שאתה רוצה לפתוח בנושא.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רגיל לומר שחוק זה חוק, לא משנה על איזה נושא. אותם אנשים שחתומים על חוק תשלום מס הכנסה, חתומים על חוק להקמת בית חולים ותפעולו מה-1 בינואר 2007. זאת אומרת, אנחנו יום </w:t>
      </w:r>
      <w:r>
        <w:rPr>
          <w:rFonts w:cs="David"/>
          <w:rtl/>
        </w:rPr>
        <w:t xml:space="preserve">אחרי אי ביצוע החוק. שנה עברה מאז יום ביצוע החוק, מילא שהממשלה לא בנתה על עצמה נניח, לא שאני מסכים עם זה אבל נניח. מילא שהממשלה עדיין לא סייעה לזה, גם לזה אני לא מסכים, אבל בסדר, נניח. אבל שהממשלה אפילו מפריעה לזה, זה כבר מלא בעייתיות.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לפני ארבע-חמש שנים</w:t>
      </w:r>
      <w:r>
        <w:rPr>
          <w:rFonts w:cs="David"/>
          <w:rtl/>
        </w:rPr>
        <w:t xml:space="preserve"> היה כבר מכרז, ביטלו את המכרז ואמרו שאף אחד לא יוכל לגשת, בוודאי שאי אפשר לגשת. משרד שעושה מכרזים, לא פלא שאף אחד לא ניגש. היום יש אנשים שמוכנים להקים בית חולים גופים, עמותה, בלי סיוע ממשלתי. אני לא שאולי בדיעבד נבקש סיוע, אבל מוכנים ללכת על זה. יש מספיק כ</w:t>
      </w:r>
      <w:r>
        <w:rPr>
          <w:rFonts w:cs="David"/>
          <w:rtl/>
        </w:rPr>
        <w:t xml:space="preserve">וח ואנשים שרוצים להקים בית חולים בעיר אשדוד, רוצים להציל נפשות.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עובדה שאותו גוף, "רפואה וישועה", שבימים אלה, מקווה בעזרת השם, להשלים את חדר המיון הקדמי מה שנקרא עד מאי, ולתפעל אותו במאי 2008 השנה. אני מדגיש, כשלב ראשון לבית חולים, אין לנו עניין דווקא לה</w:t>
      </w:r>
      <w:r>
        <w:rPr>
          <w:rFonts w:cs="David"/>
          <w:rtl/>
        </w:rPr>
        <w:t xml:space="preserve">ישאר בחדר מיון קדמי, אותו גוף מוכן גם לקבל את זה אבל כל פעם מכניסים מקלות חדשים.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רבותי, יצא מכרז, כך שמענו, לא יודעים מהם התנאים שלו. אני יודע שהעמותה הגישה את ההצעה שלה. לא יודע אם ישנם גופים אחרים או לא, לא איכפת לי אם יש או לא. בית חולים באשדוד חייב </w:t>
      </w:r>
      <w:r>
        <w:rPr>
          <w:rFonts w:cs="David"/>
          <w:rtl/>
        </w:rPr>
        <w:t>המציאות. הייתי  בביקור עם אישיות חשובה, עם ראש העיר, בחדר מיון קדמי. אחת השאלות שהוא שאל מייד כמה תושבים יש באשדוד. ראש העיר אמר לו 220 אלף תושבים, 230 אלף תושבים. הוא אחד מהרפובליקנים החשובים, התשובה שלו היתה, שבאמת צריך בית חולים בגודל אוכלוסייה כזאת. הו</w:t>
      </w:r>
      <w:r>
        <w:rPr>
          <w:rFonts w:cs="David"/>
          <w:rtl/>
        </w:rPr>
        <w:t xml:space="preserve">א הביא איתו גם רופא מומחה מארצות הברית, מהסנט, וגם הוא אמר אותו דבר.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אין ספק שעיר גדולה כמו אשדוד, העיר החמישית בארץ, היחידה שאין לה בית חולים. יש מקומות שבהם יש שתי בתי חולים, יש מקומות שיש ארבעה בתי חולים ברדיוסים קטנים, באשדוד אין בית חולים, וזה פיקו</w:t>
      </w:r>
      <w:r>
        <w:rPr>
          <w:rFonts w:cs="David"/>
          <w:rtl/>
        </w:rPr>
        <w:t xml:space="preserve">ח נפש, אף אחד לא רוצה ביזנס כאן, אף אחד לא רוצה לעשות כסף. כולם יודעים שבבתי החולים היום לא רוצים כסף, לכן אני מצפה לשמוע מפי היושבת ראש, ראשית, מה התוצאות של המכרז, לא מי שזכה, וכמה אנשים הגישו. לא מעוניין כרגע לחשוב מי זכה, אני מדבר תכ'לס על דברים.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w:t>
      </w:r>
      <w:r>
        <w:rPr>
          <w:rFonts w:cs="David"/>
          <w:u w:val="single"/>
          <w:rtl/>
        </w:rPr>
        <w:t>"ר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מהם הצעדים הבאים, ומתי ובאיזה מועד?</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br w:type="page"/>
      </w:r>
      <w:r>
        <w:rPr>
          <w:rFonts w:cs="David"/>
          <w:u w:val="single"/>
          <w:rtl/>
        </w:rPr>
        <w:lastRenderedPageBreak/>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מתי התחילו לצאת עם זה, ואפשר להתחיל לבנות, אני לא רואה שום עיכוב.  אם אפשר לפתוח חדר מיון במשך שנה, מה הבעיה להתחיל לבנות בית חולים, רק אל תפריעו לנו. תרדו מאיתנו אתם לא רוצים לבנות, יש ג</w:t>
      </w:r>
      <w:r>
        <w:rPr>
          <w:rFonts w:cs="David"/>
          <w:rtl/>
        </w:rPr>
        <w:t xml:space="preserve">ופי חסד שרוצים לעזור לציבור. תודה.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החוק חוקק על ידי, יחד עם חברי הכנסת, בתמיכה מאסיבית של יו"ר ועדת הכספים דאז, חבר הכנסת ליצמן, וחברי כנסת אחרים. אני צריכה לומר, שבעצם כבר היה צריך לעמוד בית חולים ולקבל חולים, ולהבריא אנשים. עד כה זה</w:t>
      </w:r>
      <w:r>
        <w:rPr>
          <w:rFonts w:cs="David"/>
          <w:rtl/>
        </w:rPr>
        <w:t xml:space="preserve"> לא קרה, חשבתי שאנחנו התקדמנו לפני כמה חודשים.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כבוד ראש העיר. בבקשה.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צבי צילקר: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תודה רבה על ההזמנה. תודה רבה על העזרה לאורך כל השנים. אולי היסטוריה קצרה של כמה דקות, כי אני חושב שעיקר הדיון צריך להיות מהו הצעד הבא לפי לוח זמנים.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לא רוצה להזכיר </w:t>
      </w:r>
      <w:r>
        <w:rPr>
          <w:rFonts w:cs="David"/>
          <w:rtl/>
        </w:rPr>
        <w:t>את המכתב הראשון ליהודי בשם ויקטור שמטוב שעדיין חי, והוא אמר כשהעיר תהיה גדולה. אני עובר לשלב הבא, תם ה-31. תמ"א שהגדירה, והיה כי תקרא עלייה, יקום בית חולים. תמ"א –  תכנית מתאר ארצית, זה חוק. זה מאושר בממשלה, ולפי זה מקדמים את כל הפיתוח במדינה. כתוב במפורש,</w:t>
      </w:r>
      <w:r>
        <w:rPr>
          <w:rFonts w:cs="David"/>
          <w:rtl/>
        </w:rPr>
        <w:t xml:space="preserve"> בית חולים באשדוד, 300 מיטות, בשלב שני, 500 מיטות, ב-1991. אז היינו בסך הכל 80 אלף, או 90 אלף תושבים. היה ברור שאם נתחיל עם 80-90 אלף, נגיע ל-140 אלף תושבים. מה קרה שהפכנו להיות העיר החמישית בישראל, ומהר מאוד, ועם אוכלוסייה שהיא לא עתירת נכסים, ולא עתירת י</w:t>
      </w:r>
      <w:r>
        <w:rPr>
          <w:rFonts w:cs="David"/>
          <w:rtl/>
        </w:rPr>
        <w:t xml:space="preserve">כולת להגיע לבתי חולים? ואני אומר לכם ברצינות, לא סתם חלק מוותרים על חלק מהתרופות, משום שאין להם את האמצעים כדי לקנות אותם, אני כבר לא אומר להגיע לבית חולים. או כאשר האוכלוסייה החרדית צריכה להגיע לבית חולים לשהות שם בשבת.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חבר הכנסת ליצמן, גם אתה שכחת, יצ</w:t>
      </w:r>
      <w:r>
        <w:rPr>
          <w:rFonts w:cs="David"/>
          <w:rtl/>
        </w:rPr>
        <w:t>או שני מכרזים על ידי מדינת ישראל, למי אסור היה לשבת בוועדה, לראש העיר, כי הוא אינטרסנט. ראש העיר אינטרסנט רק עם בית חולים, אסון לאומי. שני המכרזים כפי שאמרת נגמרו בלא כלום, כי לעניות דעתי, ואני לא רוצה להכפיש איש, לא היתה כוונה רצינית. אני לא אומר שהיתה כו</w:t>
      </w:r>
      <w:r>
        <w:rPr>
          <w:rFonts w:cs="David"/>
          <w:rtl/>
        </w:rPr>
        <w:t xml:space="preserve">ונה, אלא לא היתה כוונה לאיש להוציא את זה לפועל, אני אומר זאת בדרך החיובית והכי יפה.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אתה לא אומר, אבל אני אומר.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רק לפני חודשיים-שלושה, קם נשיא המדינה ואמר בפני מאות אנשים בכנסת, בית החולים קום יקום. אנחנו נושמים את המאבק עם ב</w:t>
      </w:r>
      <w:r>
        <w:rPr>
          <w:rFonts w:cs="David"/>
          <w:rtl/>
        </w:rPr>
        <w:t xml:space="preserve">ית חולים. כבר ראינו שזה לא החוק היחיד שלא מתכבד על ידינו הפקידים. אנחנו בסך הכל פקידים לא במובן הגס והמכוער, אלא התפקיד שלנו זה להוציא לפועל את מה שהכנסת מחוקקת, אז גם את החוק לא? אחר כך התחיל עוד פעם תהליך, תשנה תב"ע, תוסיף תב"ע. רבותי, עינויי דין שאנחנו </w:t>
      </w:r>
      <w:r>
        <w:rPr>
          <w:rFonts w:cs="David"/>
          <w:rtl/>
        </w:rPr>
        <w:t>עברנו, לא יתוארו.  אנחנו חשבנו ש-</w:t>
      </w:r>
      <w:r>
        <w:rPr>
          <w:rFonts w:cs="David"/>
        </w:rPr>
        <w:t>RFI</w:t>
      </w:r>
      <w:r>
        <w:rPr>
          <w:rFonts w:cs="David"/>
          <w:rtl/>
        </w:rPr>
        <w:t>, אני לא יודע אם זאת הדרך הקצרה ביותר, או המהירה ביותר, אבל אני מקווה שנצא מפה לא עם חדוות נעורים, אלא נצא מפה בידיעה מה קורה. לא היינו בטוחים מי זה לא ההגיוני שיכניס מאות מיליונים כדי להקים בית חולים. מי זה הלא הגיוני ה</w:t>
      </w:r>
      <w:r>
        <w:rPr>
          <w:rFonts w:cs="David"/>
          <w:rtl/>
        </w:rPr>
        <w:t xml:space="preserve">זה, לא אומר את המילה האחרת.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מסתבר, שיש שלושה גורמים מאוד רציניים, ופה זה הוכיח את עצמו, הבניין ייגמר בסביבות מאי, יוני, יולי ויופעל. ארבע קומות לפי התנאים המחמירים ביותר, של מטה מל"ח של פיקוד העורף. למה אני מזכיר את זה? רק לפני שבוע בצפון נפל קסאם. היום</w:t>
      </w:r>
      <w:r>
        <w:rPr>
          <w:rFonts w:cs="David"/>
          <w:rtl/>
        </w:rPr>
        <w:t xml:space="preserve"> רק מתווכחים על שניים, </w:t>
      </w:r>
      <w:r>
        <w:rPr>
          <w:rFonts w:cs="David"/>
          <w:rtl/>
        </w:rPr>
        <w:lastRenderedPageBreak/>
        <w:t xml:space="preserve">שלושה קילומטר, אז למה מחכים? שבית החולים כולו באשקלון יהיה תחת אש? מחכים עוד פעם שחיפה תהיה תחת אש, ואז נצטרך לקלוט אלפי אנשים מאשדוד?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פיקוד העורף מחמיר, כי הוא יודע שארבע קומות מתחת לאדמה זה נכס בלתי רגיל. זה יכול לתת את השרות הט</w:t>
      </w:r>
      <w:r>
        <w:rPr>
          <w:rFonts w:cs="David"/>
          <w:rtl/>
        </w:rPr>
        <w:t>וב ביותר. והכל בעשרות מיליוני דולרים, אמנם הדולר ירד, אבל זה בעשרות מיליוני דולרים. ב-</w:t>
      </w:r>
      <w:r>
        <w:rPr>
          <w:rFonts w:cs="David"/>
        </w:rPr>
        <w:t>RFI</w:t>
      </w:r>
      <w:r>
        <w:rPr>
          <w:rFonts w:cs="David"/>
          <w:rtl/>
        </w:rPr>
        <w:t xml:space="preserve"> ביקשו שלושה, "רפואה וישועה", הרב ליצמן בא ואומר, רבותי, תנו לי להתחיל לעבוד, רק אל תפריעו. "אסותא" גם כן לא שחקנים, מוסד רציני מאוד. החברה השלישית היא אולי תחת גיבוי </w:t>
      </w:r>
      <w:r>
        <w:rPr>
          <w:rFonts w:cs="David"/>
          <w:rtl/>
        </w:rPr>
        <w:t>של "מכבי" אלקטרה, גם כן לא זוטרים בעניינים האלה. לפי דעתי, היו צריכים לשבת תוך יומיים שלושה, להחליט, להמשיך בתהליך, ולהגיד רבותי, בעוד ארבעה חמישה חודשים עובדים על השטח. פרוגרמה ישנה רבותי, שבע עשרה שנה. לא צריך להגיד עכשיו להכין פרוגרמה, כי ישנה הפרוגרמה.</w:t>
      </w:r>
      <w:r>
        <w:rPr>
          <w:rFonts w:cs="David"/>
          <w:rtl/>
        </w:rPr>
        <w:t xml:space="preserve"> מכרזים יצאו כבר, מה, צריך לשנות אותם מההתחלה? שני מכרזים יצאו. פעם עם נכסים, ופעם בלי נכסים. אומרים, תוציאו בלי נכסים, ניגש לעסק, ונבנה. נרצה נכסים כמו מלונית, נשלם עבור זה. מה הבעיה, יצאו שני מכרזים. קחו את אותו מכרז, שבוע ימים תעשו תיקונים שמתאימים להיו</w:t>
      </w:r>
      <w:r>
        <w:rPr>
          <w:rFonts w:cs="David"/>
          <w:rtl/>
        </w:rPr>
        <w:t xml:space="preserve">ם, ונגמור את העסק. אני לא מבין מה הבעיה. אומרים להכין עכשיו מכרז לשישה חודשים, אתם תשמעו סיפורים מסמרי שיער, אבל היו שני מכרזים. </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tabs>
          <w:tab w:val="left" w:pos="389"/>
          <w:tab w:val="left" w:pos="1930"/>
        </w:tabs>
        <w:bidi/>
        <w:jc w:val="both"/>
        <w:rPr>
          <w:rFonts w:cs="David"/>
          <w:rtl/>
        </w:rPr>
      </w:pPr>
      <w:r>
        <w:rPr>
          <w:rFonts w:cs="David"/>
          <w:rtl/>
        </w:rPr>
        <w:tab/>
        <w:t>היינו בוועדות כאשר אמרו שהמכרז כבר מוכן.</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בכל ישיבה אני רואה אנשים חדשים. אני לא רגיל לדברי</w:t>
      </w:r>
      <w:r>
        <w:rPr>
          <w:rFonts w:cs="David"/>
          <w:rtl/>
        </w:rPr>
        <w:t>ם האלה, אני רגיל לזה שראשי העיריות עומדים לדין, והם מועפים בגלל  אי סדרים כאלה ואחרים.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לא פלא שהאוצר לא מבקש להזמין את ויקטור שמטוב להעיד על המצב.</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אזמין אותו, אנחנו צריכים לשמור על המדינה הזאת. סליחה על המלים שיוצאות מהלב</w:t>
      </w:r>
      <w:r>
        <w:rPr>
          <w:rFonts w:cs="David"/>
          <w:rtl/>
        </w:rPr>
        <w:t xml:space="preserve">, </w:t>
      </w:r>
    </w:p>
    <w:p w:rsidR="00000000" w:rsidRDefault="00852077">
      <w:pPr>
        <w:tabs>
          <w:tab w:val="left" w:pos="389"/>
          <w:tab w:val="left" w:pos="1930"/>
        </w:tabs>
        <w:bidi/>
        <w:jc w:val="both"/>
        <w:rPr>
          <w:rFonts w:cs="David"/>
          <w:rtl/>
        </w:rPr>
      </w:pPr>
      <w:r>
        <w:rPr>
          <w:rFonts w:cs="David"/>
          <w:rtl/>
        </w:rPr>
        <w:t xml:space="preserve">ההתנהלות היא לא רצינית, לא מתאים לנו הדבר הזה. תזכרו, בדרום אשדוד קסאם, שלב הבא, אינני יודע מה יהיה. רוצים עוד פעם חיפה, לא רוצים. רוצים עוד פעם קסאמים על אשקלון, לא רוצים, אנחנו נזדקק לזה.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לא רק שעובדים עוד שנה וחצי על היציאה הדרומית, התחילו גם עם ה</w:t>
      </w:r>
      <w:r>
        <w:rPr>
          <w:rFonts w:cs="David"/>
          <w:rtl/>
        </w:rPr>
        <w:t>יציאה המרכזית. הסנטור הזה חיכה בחוץ 40 דקות, לא יכול לעבור עם כל הבטחונות, ועם כל הדברים. ארבעים דקות עד שהוא נכנס לאשדוד, ואז אם קורה משהו. אני לא רוצה להיכנס לרגש, יש חוק צריך לכבד אותו. החוק הזה הוא לא חוק חדש, צריך להזיז אותו. היו שתי מכרזים, אז מה הפק</w:t>
      </w:r>
      <w:r>
        <w:rPr>
          <w:rFonts w:cs="David"/>
          <w:rtl/>
        </w:rPr>
        <w:t>ידים הקודמים שהיו לפני שלוש שנים הטעו אותנו? אל תזרקו את הכדור למישהו אחר. יש פרוגרמה מקדמא דנא, יודעים בדיוק מהן שלושת המחלקות הראשונות, יולדות, ילדים, פנימית, וקדימה לעבודה. זה יכול להיות בדורנו. יש לנו הרבה צעירים בגילכם, קוראים לכם נערי האוצר, יש לכם י</w:t>
      </w:r>
      <w:r>
        <w:rPr>
          <w:rFonts w:cs="David"/>
          <w:rtl/>
        </w:rPr>
        <w:t xml:space="preserve">לדים, והם צריכים טיפול. אנחנו המבוגרים דואגים לנכדים שלנו, לא רק לעצמנו. אנא במטוטא מכם.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תודה.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ממלא מקום ראש העיר אשדוד, חבר הכנסת בדימוס מר לסרי. בבקשה.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br w:type="page"/>
      </w:r>
      <w:r>
        <w:rPr>
          <w:rFonts w:cs="David"/>
          <w:u w:val="single"/>
          <w:rtl/>
        </w:rPr>
        <w:lastRenderedPageBreak/>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חברת הכנסת לנדבר, וחבר הכנסת הרב ליצמן, תודה על היוזמה לקיים </w:t>
      </w:r>
      <w:r>
        <w:rPr>
          <w:rFonts w:cs="David"/>
          <w:rtl/>
        </w:rPr>
        <w:t xml:space="preserve">את הדיון הזה, בכלל מה שאתם עושים למען המאבק שלנו, אתם שותפים מלאים. העיתוי של הדיון הוא בזמן יוצא מן הכלל, בן סגירת </w:t>
      </w:r>
      <w:r>
        <w:rPr>
          <w:rFonts w:cs="David"/>
        </w:rPr>
        <w:t>RFI</w:t>
      </w:r>
      <w:r>
        <w:rPr>
          <w:rFonts w:cs="David"/>
          <w:rtl/>
        </w:rPr>
        <w:t xml:space="preserve">, לבין דיון בבג"ץ, שאמור היה להיערך ביום חמישי הקרוב. ביקשנו לדחות אותו בחודש נוסף, מייד אומר מדוע.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יש איזשהו פער, יש איזושהי סתירה, </w:t>
      </w:r>
      <w:r>
        <w:rPr>
          <w:rFonts w:cs="David"/>
          <w:rtl/>
        </w:rPr>
        <w:t xml:space="preserve">בין ההתנהגות של משרד האוצר, לבין חלקים שונים של משרד האוצר. מצד אחד מפרסמים  </w:t>
      </w:r>
      <w:r>
        <w:rPr>
          <w:rFonts w:cs="David"/>
        </w:rPr>
        <w:t>RFI</w:t>
      </w:r>
      <w:r>
        <w:rPr>
          <w:rFonts w:cs="David"/>
          <w:rtl/>
        </w:rPr>
        <w:t>, שכוונתו טובה. מי מוכן לבנות בית חולים באשדוד, במפרט ובתנאים האלה והאלה. מצד שני, מגישים תשובה לבג"ץ שבה אומרים, אנחנו נגד הקמת בית חולים באשדוד, בית חולים באשדוד הוא לא כלכלי</w:t>
      </w:r>
      <w:r>
        <w:rPr>
          <w:rFonts w:cs="David"/>
          <w:rtl/>
        </w:rPr>
        <w:t xml:space="preserve">, גם מגישים חוות דעת כלכלית של משרד רואי-חשבון, שמסביר מה היו הנזקים הכלכליים לקופת המדינה, כתוצאה מהקמת בית חולים באשדוד. יש פה איזושהי סתירה מובנית, היינו שמחים לשמוע מה קשר הסתירה הזאת.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ביקשנו דחייה של הדיון בבג"ץ, כדי להתכונן מול חוות הדעת הכלכלית ה</w:t>
      </w:r>
      <w:r>
        <w:rPr>
          <w:rFonts w:cs="David"/>
          <w:rtl/>
        </w:rPr>
        <w:t xml:space="preserve">זאת. אני כבר יכול לבשר לכם, שאנחנו שכרנו משרד של שמואל סלאבין, שהוא מנכ"ל משרד האוצר לשעבר, שיעמוד מולכם בבג"ץ בנושא הזה.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לגבי הבקשה, אם אכן הכוונה רצינית. ראש העיר אמר את זה קודם לכן, אנחנו יכולים לומר, שהלו"ז צריך להיות לא יאוחר מסוף פברואר, אז יהיה מ</w:t>
      </w:r>
      <w:r>
        <w:rPr>
          <w:rFonts w:cs="David"/>
          <w:rtl/>
        </w:rPr>
        <w:t xml:space="preserve">כרז מוכן. יש את כל התשתית, את כל הנתונים, נעשתה כל עבודת ההכנה, יש </w:t>
      </w:r>
      <w:r>
        <w:rPr>
          <w:rFonts w:cs="David"/>
        </w:rPr>
        <w:t>RFI</w:t>
      </w:r>
      <w:r>
        <w:rPr>
          <w:rFonts w:cs="David"/>
          <w:rtl/>
        </w:rPr>
        <w:t>, יש גופים שמוכנים לבנות את בית החולים. אגב, הם גם מוכנים להתאחד ביניהם כדי לבנות את בית החולים. זאת שאלה מעניינת, מה קורה אם כל המציעים אומרים עכשיו, אנחנו מתאחדים לגוף אחד, האם אפשר לו</w:t>
      </w:r>
      <w:r>
        <w:rPr>
          <w:rFonts w:cs="David"/>
          <w:rtl/>
        </w:rPr>
        <w:t xml:space="preserve">ותר על המכרז. </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נניח שהיתה רק הצעה אחת ב-</w:t>
      </w:r>
      <w:r>
        <w:rPr>
          <w:rFonts w:cs="David"/>
        </w:rPr>
        <w:t>RFI</w:t>
      </w:r>
      <w:r>
        <w:rPr>
          <w:rFonts w:cs="David"/>
          <w:rtl/>
        </w:rPr>
        <w:t xml:space="preserve">, על פי החוק אפשר לגשת ולחתום עם המציעים, זאת מטרת </w:t>
      </w:r>
      <w:r>
        <w:rPr>
          <w:rFonts w:cs="David"/>
        </w:rPr>
        <w:t>RFI</w:t>
      </w:r>
      <w:r>
        <w:rPr>
          <w:rFonts w:cs="David"/>
          <w:rtl/>
        </w:rPr>
        <w:t>.</w:t>
      </w:r>
    </w:p>
    <w:p w:rsidR="00000000" w:rsidRDefault="00852077">
      <w:pPr>
        <w:tabs>
          <w:tab w:val="left" w:pos="389"/>
          <w:tab w:val="left" w:pos="1930"/>
        </w:tabs>
        <w:bidi/>
        <w:jc w:val="both"/>
        <w:rPr>
          <w:rFonts w:cs="David"/>
          <w:rtl/>
        </w:rPr>
      </w:pPr>
      <w:r>
        <w:rPr>
          <w:rFonts w:cs="David"/>
          <w:rtl/>
        </w:rPr>
        <w:tab/>
      </w:r>
      <w:r>
        <w:rPr>
          <w:rFonts w:cs="David"/>
          <w:rtl/>
        </w:rPr>
        <w:tab/>
      </w: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אתה צודק אדוני. רק אם רוצים בית חולים, אם לא רוצים, בטח לא.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אם רוצים ואם לא רוצים, אפשר. לכן  גם ב-</w:t>
      </w:r>
      <w:r>
        <w:rPr>
          <w:rFonts w:cs="David"/>
        </w:rPr>
        <w:t>RFI</w:t>
      </w:r>
      <w:r>
        <w:rPr>
          <w:rFonts w:cs="David"/>
          <w:rtl/>
        </w:rPr>
        <w:t xml:space="preserve"> הכנסתם סעיף מאוד ח</w:t>
      </w:r>
      <w:r>
        <w:rPr>
          <w:rFonts w:cs="David"/>
          <w:rtl/>
        </w:rPr>
        <w:t xml:space="preserve">שוב, שתוצאות </w:t>
      </w:r>
      <w:r>
        <w:rPr>
          <w:rFonts w:cs="David"/>
        </w:rPr>
        <w:t>RFI</w:t>
      </w:r>
      <w:r>
        <w:rPr>
          <w:rFonts w:cs="David"/>
          <w:rtl/>
        </w:rPr>
        <w:t xml:space="preserve"> לא מחייבות. אז למה מפרסמים? בכל אופן זאת השאלה הראשונה לגבי הסתירה, הבקשה היא לגבי הלו"ז.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כמי שעומד בראש מטה מאבק העירוני שלנו, רוצה לספר לכם, שיש מטה מאבק גם ציבורי. ראש העיר ואנוכי, והצוות כאן, באים מפגישה איתם, עלינו על דרך של מאבק צ</w:t>
      </w:r>
      <w:r>
        <w:rPr>
          <w:rFonts w:cs="David"/>
          <w:rtl/>
        </w:rPr>
        <w:t>יבורי בלתי מתפשר, אתם רואים את התוצאה שלו. זה קמפיין, זאת הפגנה שעשינו לא מזמן. אנחנו נלך ונחריף את הצעדים ככל שנווכח יותר ויותר, שאין בכוונת האוצר, ממשלת ישראל, מדינת ישראל לקיים את החוק, ולהתקדם באופן מעשי בטווח הקרוב. לא בעוד חצי שנה, ולא בעוד שנה לבניי</w:t>
      </w:r>
      <w:r>
        <w:rPr>
          <w:rFonts w:cs="David"/>
          <w:rtl/>
        </w:rPr>
        <w:t>ת בית חולים. אני אומר את זה לא כאיום, אלא כהודעה. 235 אלף תושבי אשדוד, לא מוכנים לשתוק יותר, והצעדים יהיו חריפים, עד כדי גרימת נזק כלכלי לקופת המדינה. שהדברים יהיו ברורים, ושיירשמו גם כאן בפרוטוקול, בישיבה של בוועדת פניות הציבור. אנחנו באים בשם הציבור כולם</w:t>
      </w:r>
      <w:r>
        <w:rPr>
          <w:rFonts w:cs="David"/>
          <w:rtl/>
        </w:rPr>
        <w:t xml:space="preserve">.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אבקש להזמין את משרד המשפטים לישיבה הבאה, שיסבירו איך יכול להיות שהממשלה עוברת על החוק. אם דורשים מאחרים לשמור, צריך לדרוש גם מהממשלה לשמור חוק.  מילא לא שומעים לבג"ץ, למשל, כמו על המיגון בשדרות, נו. אבל חוק, חשבתי שחוק כן צריך לשמור. </w:t>
      </w:r>
      <w:r>
        <w:rPr>
          <w:rFonts w:cs="David"/>
          <w:rtl/>
        </w:rPr>
        <w:t>אם משרד המשפטים ישכנע אותי שלא צריך לשמור על חוק, אני אבחר את החוקים שלא צריך לשמור, למה רק את זה יש עוד חוקים.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אנחנו עוברים לדיון. בפתיחה שלי לא רציתי לדבר על ההיסטוריה, אבל אני רוצה לומר, שבשאילתה שהגשתי, שאלתי מה זאת השורה, לא מח</w:t>
      </w:r>
      <w:r>
        <w:rPr>
          <w:rFonts w:cs="David"/>
          <w:rtl/>
        </w:rPr>
        <w:t>ייב. לי ענו שלא מחייב, זה דבר סטנדרטי, שבעצם בסטנדרטים של המכרז הזה צריכה להיות השורה הזאת, והיא לא מחייבת לשום דבר. זאת אומרת, לא מחייבת לשאילתה שלי, האמנתי.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לא רוצה להיכנס להיסטוריה, ואני לא רוצה להיכנס לרעיון של הקמת שדולה למען אשדוד. אני לא רוצה </w:t>
      </w:r>
      <w:r>
        <w:rPr>
          <w:rFonts w:cs="David"/>
          <w:rtl/>
        </w:rPr>
        <w:t>להיכנס להפגנות ולשביתות שעשינו, ולא רוצה להיכנס לישיבה מורכבת, כאשר עשינו ישיבה תחת הסיסמה "קום יקום בית חולים באשדוד". כל חברי הכנסת, וכל השרים, ורוב הבית הזה היו, ראש הממשלה היה באשדוד לא מזמן, לפני מספר חודשים, כאשר המכרז הזה יצא לדרך. הוא אמר שבעצם הוא</w:t>
      </w:r>
      <w:r>
        <w:rPr>
          <w:rFonts w:cs="David"/>
          <w:rtl/>
        </w:rPr>
        <w:t xml:space="preserve"> לא מבטיח, הוא מקיים, וכך הבנו.</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מבינה שמהיום ולהבא, תושבי העיר אשדוד לא יהיו מופקרים על ידי ממשלת ישראל, ומדינת ישראל. אנחנו בישיבה זאת, נשים את הנקודה למשיכת זמן שהיתה עד כה, אני לא רוצה לאיים. אם חלילה וחס, זה לא ייצא לפועל, היום אני מחתימה את חברי</w:t>
      </w:r>
      <w:r>
        <w:rPr>
          <w:rFonts w:cs="David"/>
          <w:rtl/>
        </w:rPr>
        <w:t xml:space="preserve"> הבית הזה, חברי הכנסת, נגיש חוק על זה, שפרסונאלית, מי שלא מקיים את החקיקה במדינת ישראל, אם זה השר, אם אלו  הפקידים, כל אחד אחראי, אחריות זאת אחריות, כולל המקום שאני לא רוצה לשלוח לשם אף אחד.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רבותי, מי היה במכרז הזה, מי יכול להסביר לנו איך הסתיים ומהם הצ</w:t>
      </w:r>
      <w:r>
        <w:rPr>
          <w:rFonts w:cs="David"/>
          <w:rtl/>
        </w:rPr>
        <w:t xml:space="preserve">עדים הבאים. אני מצפה ממשרד הבריאות, ממשרד האוצר, ממשרד השיכון, וממינהל מקרקעי ישראל. הבטחתם לנו, אמרת צבי, וגם הבטיחו לנו שכאשר מכרז </w:t>
      </w:r>
      <w:r>
        <w:rPr>
          <w:rFonts w:cs="David"/>
        </w:rPr>
        <w:t>RFI</w:t>
      </w:r>
      <w:r>
        <w:rPr>
          <w:rFonts w:cs="David"/>
          <w:rtl/>
        </w:rPr>
        <w:t xml:space="preserve"> יוצא לדרך, זאת תהיה עלות שלילית. בגלל זה אנחנו הסכמנו, בגלל זה חיפשו שרים בממשלת ישראל, שר השיכון, שר האוצר, שר הבריאות</w:t>
      </w:r>
      <w:r>
        <w:rPr>
          <w:rFonts w:cs="David"/>
          <w:rtl/>
        </w:rPr>
        <w:t xml:space="preserve">, גם אמרו שהפרוגרמה כבר מוכנה, כך הכריז משרד הבריאות, זאת אומרת, כל המרכיבים שהיו צריכים לצאת ולהיות בדרך לציבור בעיר אשדוד, כבר מוכנים, אני רוצה להבין איפה זה נמצא. </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u w:val="single"/>
          <w:rtl/>
        </w:rPr>
      </w:pPr>
      <w:r>
        <w:rPr>
          <w:rFonts w:cs="David"/>
          <w:u w:val="single"/>
          <w:rtl/>
        </w:rPr>
        <w:t>מיקי דור: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אכן, כמו שראש העיר אמר, הגיעו שלוש הצעות. פעם ראשונה בשבוע שעבר, הבטחנו, וא</w:t>
      </w:r>
      <w:r>
        <w:rPr>
          <w:rFonts w:cs="David"/>
          <w:rtl/>
        </w:rPr>
        <w:t xml:space="preserve">נחנו נקיים תוך 14 יום, לא נעכב דברים. תהיה התייחסות מקצועית, והיא תועבר לוועדה. בעוד שבוע, אצלנו לא יהיו עיכובים. אצלנו, הכוונה למשרד הבריאות. אנחנו בשם משרד הבריאות, הבקשה היתה מוועדת המכרזים, וזה מה שהבטחתי, ואני אקיים.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הוועדה לא מטעם משר</w:t>
      </w:r>
      <w:r>
        <w:rPr>
          <w:rFonts w:cs="David"/>
          <w:rtl/>
        </w:rPr>
        <w:t>ד הבריאות.</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מיקי דור: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הוועדה ביקשה ממשרד הבריאות לבחון את זה מבחינה מקצועית.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משרד הבריאות הודיע, שתוך שבוע ימים מהיום גומר את הנושא.</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תודה רבה. מינהל מקרקעי ישראל, בבקשה.</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למעט העובדה שהקרקע מופקעת, ואתם צ</w:t>
      </w:r>
      <w:r>
        <w:rPr>
          <w:rFonts w:cs="David"/>
          <w:rtl/>
        </w:rPr>
        <w:t xml:space="preserve">ריכים לבטל את ההפקעה.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הודענו שביטלנו את זה. רציתם שנכניס עוד סעיף, אנחנו נעשה את זה. ראשית, הייתם צריכים להודיע את זה לפני המכרז. שנית, איך יצאתם בשני מכרזים קודמים, לכל יש לכם תשובות.</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לכל הטענות שלך את צודקת, יש מצב נתון, ה</w:t>
      </w:r>
      <w:r>
        <w:rPr>
          <w:rFonts w:cs="David"/>
          <w:rtl/>
        </w:rPr>
        <w:t xml:space="preserve">קרקע כרגע מופקעת.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מצהיר שאין בעיה עם ההפקעה, קיבלתם ערמות של חומר.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האם אדוני אומר, שלא רק שעברתם על החוק, גם על הנהלים אתם עוברים.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חס וחלילה, אנחנו לא עוברים על הנהלים.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יצאתם למכרז כאשר אין </w:t>
      </w:r>
      <w:r>
        <w:rPr>
          <w:rFonts w:cs="David"/>
          <w:rtl/>
        </w:rPr>
        <w:t xml:space="preserve">קרקע. למה, זה נגד הנהלים.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נעשתה טעות בערר, עכשיו הנושא נבדק. והיות והנושא נבדק, והוברר שהקרקע מופקעת...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מתי נודע לך אדוני?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לפני שבוע.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מבקש מגברתי היושבת ראש להוציא פרוטוקול של ועדת הכספים. נדמה</w:t>
      </w:r>
      <w:r>
        <w:rPr>
          <w:rFonts w:cs="David"/>
          <w:rtl/>
        </w:rPr>
        <w:t xml:space="preserve"> לי שהמינהל הצהיר אז לפני שנה, שאתם הצהרתם אז כבר, לא יודע מי טיפל. אני מבטיח לך, שאם אני לא מוצא, אגיד לך טעיתי. אבל אם אני מוצא, כמעט בטוח, שהצהרתם אז שהקרקע מופקעת.</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סביר מאוד להניח שזה באמת מה שנעשה.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מה פירוש נודע לכם לפני </w:t>
      </w:r>
      <w:r>
        <w:rPr>
          <w:rFonts w:cs="David"/>
          <w:rtl/>
        </w:rPr>
        <w:t>שבוע ימים?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br w:type="page"/>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 xml:space="preserve"> חבר הכנסת ליצמן, היות ויצא מכרז, סביר להניח שהמדינה לא ידעה שהקרקע מופקעת.  היום אנחנו יודעים שהקרקע מופקעת, צריך לבדוק את זה.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זה היה הריב בינינו אז בישיבה עם המינהל, נדמה לי עם היועצת המשפטית של המינהל.</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u w:val="single"/>
          <w:rtl/>
        </w:rPr>
      </w:pPr>
      <w:r>
        <w:rPr>
          <w:rFonts w:cs="David"/>
          <w:u w:val="single"/>
          <w:rtl/>
        </w:rPr>
        <w:t>חיים אמסל</w:t>
      </w:r>
      <w:r>
        <w:rPr>
          <w:rFonts w:cs="David"/>
          <w:u w:val="single"/>
          <w:rtl/>
        </w:rPr>
        <w:t>ם:</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הרב ליצמן, לא רק שיד ימין לא יודעת תמיד מה יד שמאל עושה, לפעמים היא גם מרביצה לה.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מהרגע הזה אתה מטפל. זאת אומרת, אתה מצהיר שזה המכשול האחרון, שאם ראש העיר </w:t>
      </w:r>
    </w:p>
    <w:p w:rsidR="00000000" w:rsidRDefault="00852077">
      <w:pPr>
        <w:tabs>
          <w:tab w:val="left" w:pos="389"/>
          <w:tab w:val="left" w:pos="1930"/>
        </w:tabs>
        <w:bidi/>
        <w:jc w:val="both"/>
        <w:rPr>
          <w:rFonts w:cs="David"/>
          <w:rtl/>
        </w:rPr>
      </w:pPr>
      <w:r>
        <w:rPr>
          <w:rFonts w:cs="David"/>
          <w:rtl/>
        </w:rPr>
        <w:t xml:space="preserve">מסדר לגבי הפקעת הקרקע, נגמרו הבעיות.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מבחינת המינהל.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w:t>
      </w:r>
      <w:r>
        <w:rPr>
          <w:rFonts w:cs="David"/>
          <w:u w:val="single"/>
          <w:rtl/>
        </w:rPr>
        <w:t>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אתה יודע שזה הישג גדול שהוא מדבר בשם המינהל. לפני דקה הוא אמר לי, שמישהי אחרת היתה בישיבה, זה רק מראה איך אתם נראים.</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אולי רק הערה שראוי לבדוק אותה. יצאו שלושה מכרזים על ידי המדינה, שהמינהל שותף אליהם, והם לא בדקו את עצמם באמת בניגוד לחו</w:t>
      </w:r>
      <w:r>
        <w:rPr>
          <w:rFonts w:cs="David"/>
          <w:rtl/>
        </w:rPr>
        <w:t xml:space="preserve">ק, ובניגוד לנוהל תקין, אבל לא זאת הבעיה. בתב"ע המקורית  כ-150 דונם בערך, היו מופקעים על ידי העירייה, במקרה הייתי גם מהנדס העיר, וגם ראש העיר.  ביקשו מהמינהל  להחזיר את הקרקע, הם אמרו, כשתרצו בית חולים, אז תקבלו את הקרקע, הקרקע היתה מופקעת לצרכי בית חולים. </w:t>
      </w:r>
      <w:r>
        <w:rPr>
          <w:rFonts w:cs="David"/>
          <w:rtl/>
        </w:rPr>
        <w:t>החזרנו את הקרקע, הודענו שאנחנו מחזירים את הקרקע.  הודיעו לנו עוד פעם, יש לנו ערימה של מכתבים, שאנחנו אומרים שהחזרנו, והחזרנו. אמרו שיש סעיף, אני לא יודע אם זה בגבולות של רישום, או משהו שצריך להתפרסם. אני מודיע פה, ואני מצהיר בשם כל חבריי לעירייה, אין שום ב</w:t>
      </w:r>
      <w:r>
        <w:rPr>
          <w:rFonts w:cs="David"/>
          <w:rtl/>
        </w:rPr>
        <w:t>עיה, מבחינת החזרת הקרקע למינהל, אין פה שום תרגיל, להיפך.</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מאוד פשוט לבטל את ההפקעה.</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מודיע לך, קיבלתי מכתבים מאיתנו שההפקעה מבוטלת. אתה רוצה שמחר אני אציף את הוועדה במכתבים, תקבל אותם.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תציף אותי, עוד לא ראיתי מכ</w:t>
      </w:r>
      <w:r>
        <w:rPr>
          <w:rFonts w:cs="David"/>
          <w:rtl/>
        </w:rPr>
        <w:t xml:space="preserve">תב.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br w:type="page"/>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ישנם מכתבים כאלה. אם יש לכם פאקס קרוב, אפשר לקבל בפאקס את המכתבים.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יצחק גל:</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אם צריך לחתום מחדש, אין בעיה. </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נבדוק. </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לפי היחס שלך, נראה לי, ואני מרשה לעצמי לומר, שחברי הוועדה יידעו, בלאו הכי לא יקום ולא יהיה, מה אי</w:t>
      </w:r>
      <w:r>
        <w:rPr>
          <w:rFonts w:cs="David"/>
          <w:rtl/>
        </w:rPr>
        <w:t>כפת לי שידברו, תביא למה לא. אין, יש - יש, אין.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למה, אתה בוחן כליות ולב?</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אני לא יכול. אבל אני רואה שש שנות דיונים בכנסת בועדת כספים, כולל חוק שלא מקיימים, אז מה אני צריך לחשוב על זה?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הזמנת אותי כדי לקדם את הנושא. אנ</w:t>
      </w:r>
      <w:r>
        <w:rPr>
          <w:rFonts w:cs="David"/>
          <w:rtl/>
        </w:rPr>
        <w:t>י אומר שמבחינת המינהל זה מהווה מכשול.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אני באמת מכבד אותך, אבל קודמיך שהיו כאן, אמרו לי אותו דבר.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איך פותרים את המכשול הזה?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אתם הפקעתם, לא אנחנו הפקענו. ביטול ההפקעה צריך לבוא ממכם.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תתפלא לשמוע, י</w:t>
      </w:r>
      <w:r>
        <w:rPr>
          <w:rFonts w:cs="David"/>
          <w:rtl/>
        </w:rPr>
        <w:t xml:space="preserve">ש.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אם צריך לעשות משהו, ייעשה. יש פה שלושה חברי עירייה, משלוש סיעות.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יצחק גל: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זה ממש לא מכשול.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br w:type="page"/>
        <w:t>אלי יקיר: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מבחינת המינהל, המכשול העיקרי הוסר.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תרשו לי לעשות סדר בביטויים, ובדברים שנזרקו פה, על מנת שכולנו נבין לפחות את אות</w:t>
      </w:r>
      <w:r>
        <w:rPr>
          <w:rFonts w:cs="David"/>
          <w:rtl/>
        </w:rPr>
        <w:t>ה שפה שאנחנו מדברים. קודם כל אני מצטער שאתם מרגישים בצורה שאתם מרגישים. אין לאף אחד כוונה לא לקיים חוק כזה או אחר, וההיפך הוא הנכון. רק מה, אתם לא רוצים שאנחנו נשב פה, ואנחנו לא רוצים שאנחנו נשב פה, ובעוד חמש שנים ניתן לכם הסברים מלומדים ומנותחים מבחינה כל</w:t>
      </w:r>
      <w:r>
        <w:rPr>
          <w:rFonts w:cs="David"/>
          <w:rtl/>
        </w:rPr>
        <w:t xml:space="preserve">כלית, למה המכרז נכשל, או למה בית החולים שלכאורה לא הצליחו להרים אותו, או למה בית החולים בעוד עשר שנים יהיה גרעוני, ויהיו לו השלכות כאלה ואחרות על תחום הבריאות בכל אזור הדרום. </w:t>
      </w:r>
    </w:p>
    <w:p w:rsidR="00000000" w:rsidRDefault="00852077">
      <w:pPr>
        <w:tabs>
          <w:tab w:val="left" w:pos="389"/>
          <w:tab w:val="left" w:pos="1930"/>
        </w:tabs>
        <w:bidi/>
        <w:jc w:val="both"/>
        <w:rPr>
          <w:rFonts w:cs="David"/>
          <w:rtl/>
        </w:rPr>
      </w:pPr>
      <w:r>
        <w:rPr>
          <w:rFonts w:cs="David"/>
          <w:rtl/>
        </w:rPr>
        <w:t xml:space="preserve"> </w:t>
      </w:r>
    </w:p>
    <w:p w:rsidR="00000000" w:rsidRDefault="00852077">
      <w:pPr>
        <w:tabs>
          <w:tab w:val="left" w:pos="389"/>
          <w:tab w:val="left" w:pos="1930"/>
        </w:tabs>
        <w:bidi/>
        <w:jc w:val="both"/>
        <w:rPr>
          <w:rFonts w:cs="David"/>
          <w:rtl/>
        </w:rPr>
      </w:pPr>
      <w:r>
        <w:rPr>
          <w:rFonts w:cs="David"/>
          <w:rtl/>
        </w:rPr>
        <w:tab/>
        <w:t xml:space="preserve">דבר ראשון, אנחנו פועלים, ופעלנו, ונמשיך לפעול על פי החוק.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על </w:t>
      </w:r>
      <w:r>
        <w:rPr>
          <w:rFonts w:cs="David"/>
          <w:rtl/>
        </w:rPr>
        <w:t>איזה חוק? האם אדוני אומר לפרוטוקול כאן, שאתה מקיים את החוק של חברת הכנסת סופה לנדבר, שחוקקה בכנסת?</w:t>
      </w:r>
    </w:p>
    <w:p w:rsidR="00000000" w:rsidRDefault="00852077">
      <w:pPr>
        <w:tabs>
          <w:tab w:val="left" w:pos="389"/>
          <w:tab w:val="left" w:pos="1930"/>
        </w:tabs>
        <w:bidi/>
        <w:jc w:val="both"/>
        <w:rPr>
          <w:rFonts w:cs="David"/>
          <w:rtl/>
        </w:rPr>
      </w:pPr>
      <w:r>
        <w:rPr>
          <w:rFonts w:cs="David"/>
          <w:rtl/>
        </w:rPr>
        <w:t xml:space="preserve"> </w:t>
      </w:r>
    </w:p>
    <w:p w:rsidR="00000000" w:rsidRDefault="00852077">
      <w:pPr>
        <w:tabs>
          <w:tab w:val="left" w:pos="389"/>
          <w:tab w:val="left" w:pos="1930"/>
        </w:tabs>
        <w:bidi/>
        <w:jc w:val="both"/>
        <w:rPr>
          <w:rFonts w:cs="David"/>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בוודאי שאנחנו מקיימים את החוק.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האם קיים בית חולים באשדוד, אולי קם, שאנחנו לא יודעים. בשערי צדק שמעתי. איך אפשר לקיים חוק כאשר</w:t>
      </w:r>
      <w:r>
        <w:rPr>
          <w:rFonts w:cs="David"/>
          <w:rtl/>
        </w:rPr>
        <w:t xml:space="preserve"> אין בית חולים?</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האם מאיר שטרית כמו שהוא מאחד את לוד ורמלה, יאחד את רחובות, אשקלון, ואשדוד בעיר אחת, איך יכולים לעשות דבר כזה?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מזהיר לפרוטוקול, ראש העיר שלא יעז להגיד שוב פעם, כי מאיר שטרית יעשה את זה.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רו</w:t>
      </w:r>
      <w:r>
        <w:rPr>
          <w:rFonts w:cs="David"/>
          <w:rtl/>
        </w:rPr>
        <w:t xml:space="preserve">צה רק לעשות סדר לעניין הביטויים שזרקתם. מה שוועדת המכרזים פירסמה, הליך שהסתיים ב-30 בדצמבר, נקרא </w:t>
      </w:r>
      <w:r>
        <w:rPr>
          <w:rFonts w:cs="David"/>
        </w:rPr>
        <w:t>RFI</w:t>
      </w:r>
      <w:r>
        <w:rPr>
          <w:rFonts w:cs="David"/>
          <w:rtl/>
        </w:rPr>
        <w:t xml:space="preserve">, </w:t>
      </w:r>
      <w:r>
        <w:rPr>
          <w:rFonts w:cs="David"/>
        </w:rPr>
        <w:t>REQUEST FOR INFORMATION</w:t>
      </w:r>
      <w:r>
        <w:rPr>
          <w:rFonts w:cs="David"/>
          <w:rtl/>
        </w:rPr>
        <w:t>.</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פנינו לציבור הכללי, ובמיוחד לפוטנציאליים שרואים את עצמם ככאלה להקמת בית החולים, להשתתף במכרז עצמו. ביקשנו את דעתם על הפרוגרמה, </w:t>
      </w:r>
      <w:r>
        <w:rPr>
          <w:rFonts w:cs="David"/>
          <w:rtl/>
        </w:rPr>
        <w:t xml:space="preserve">ועל החוק, ועל התנאים שעל פיהם אתם המחוקקים קבעתם, איך צריך לקום בית החולים. ואני מזכיר לכם, ששני מכרזים קודמים, אם אני לא אטעה, אז לפחות ב-90% שני המכרזים פורסמו באותם תנאים, ושני המכרזים האלה נכשלו לא על ידי האוצר, הם נכשלו כי לא היו מתמודדים.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w:t>
      </w:r>
      <w:r>
        <w:rPr>
          <w:rFonts w:cs="David"/>
          <w:u w:val="single"/>
          <w:rtl/>
        </w:rPr>
        <w:t>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כי זה לא היה רציני.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br w:type="page"/>
        <w:t>אודי שושן:</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אנחנו לא רוצים להגיע למצב שנפרסם מכרז, וגם המכרז השלישי, והרביעי, והחמישי ייכשל, ולכן פרסמנו את הבקשה לקבלת מידע. אני כרגע יכול להגיד לכם, שבעוד שבועיים ועדת המכרזים תדון בתנאים, הרי כל גוף שפנה אלינו, ואני לא רוצה </w:t>
      </w:r>
      <w:r>
        <w:rPr>
          <w:rFonts w:cs="David"/>
          <w:rtl/>
        </w:rPr>
        <w:t>להתייחס לכל אחד מהם באופן אישי, הציב תנאים מסוימים, איך הוא רואה בעיניי רוחו את בית החולים שיקום. אני חייב לומר לכם, בלי להיכנס לפרטים, שאתם לא הייתם רוצים חלק מההצעות שקיימים שם. לא היית רוצה ליצור, אדוני ראש העיר באשדוד, מצב של בתי חולים בחלק מהתנאים שאו</w:t>
      </w:r>
      <w:r>
        <w:rPr>
          <w:rFonts w:cs="David"/>
          <w:rtl/>
        </w:rPr>
        <w:t xml:space="preserve">תם מציעים המציעים, וגם אני לא הייתי רוצה.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אנחנו לומדים את התוצאות, ואנחנו יכולים להתחייב בפניכם, שאנחנו נדווח לכם בעוד מספר שבועות.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לא בעוד מספר שבועות, הם מסיימים בעוד שבוע.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הוא מדווח לוועדה, ושנינו צוות משנה של הו</w:t>
      </w:r>
      <w:r>
        <w:rPr>
          <w:rFonts w:cs="David"/>
          <w:rtl/>
        </w:rPr>
        <w:t xml:space="preserve">ועדה, שאמורים לנתח את מה שכל אחד מהמציעים ביקשו. אחד ביקש מחלקה </w:t>
      </w:r>
      <w:r>
        <w:rPr>
          <w:rFonts w:cs="David"/>
        </w:rPr>
        <w:t>Y</w:t>
      </w:r>
      <w:r>
        <w:rPr>
          <w:rFonts w:cs="David"/>
          <w:rtl/>
        </w:rPr>
        <w:t xml:space="preserve">. השני ביקש מחלקת ניתוחי המוח הכי גדולה בעולם. השלישי ביקש לעשות רפואה כזאת וכזאת, זה מה שאדוני ראש העיר רוצה, לא בטוח.  זה מה שהחוק דיבר עליו, לא בטוח, שני מכרזים שיצאו, נכשלו.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נניח שקבוצה מסוימת רצתה </w:t>
      </w:r>
      <w:r>
        <w:rPr>
          <w:rFonts w:cs="David"/>
        </w:rPr>
        <w:t>M</w:t>
      </w:r>
      <w:r>
        <w:rPr>
          <w:rFonts w:cs="David"/>
          <w:rtl/>
        </w:rPr>
        <w:t>.</w:t>
      </w:r>
      <w:r>
        <w:rPr>
          <w:rFonts w:cs="David"/>
        </w:rPr>
        <w:t>R</w:t>
      </w:r>
      <w:r>
        <w:rPr>
          <w:rFonts w:cs="David"/>
          <w:rtl/>
        </w:rPr>
        <w:t>.</w:t>
      </w:r>
      <w:r>
        <w:rPr>
          <w:rFonts w:cs="David"/>
        </w:rPr>
        <w:t>I</w:t>
      </w:r>
      <w:r>
        <w:rPr>
          <w:rFonts w:cs="David"/>
          <w:rtl/>
        </w:rPr>
        <w:t>.</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מיקי דור: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יש חלק מהדברים שאתה לא היית נותן להם.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יכול להיות.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לא היית רוצה שתושבי אשדוד יגיעו לפתחו של בית החולים, ויגידו כמה כסף יש לכם, תלכו אתם לאשקלון, אין לכם מספיק כסף להיכנס. אנחנו ה</w:t>
      </w:r>
      <w:r>
        <w:rPr>
          <w:rFonts w:cs="David"/>
          <w:rtl/>
        </w:rPr>
        <w:t xml:space="preserve">ולכים ללמוד את ההצעות, אין שלוש הצעות.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מקימים בית חולים ציבורי.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אין שלוש הצעות.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אדוני, תיאורתית אם היתה הצעה אחת היתה מתקבלת?</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הליך </w:t>
      </w:r>
      <w:r>
        <w:rPr>
          <w:rFonts w:cs="David"/>
        </w:rPr>
        <w:t>RFI</w:t>
      </w:r>
      <w:r>
        <w:rPr>
          <w:rFonts w:cs="David"/>
          <w:rtl/>
        </w:rPr>
        <w:t>, הוא לא הליך מכרזי. התהליך יתחיל ברגע שנגדיר את הנחות ה</w:t>
      </w:r>
      <w:r>
        <w:rPr>
          <w:rFonts w:cs="David"/>
          <w:rtl/>
        </w:rPr>
        <w:t xml:space="preserve">בסיס, ואת התנאים שבהם צריך לקום בית החולים.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אתה יודע מה החוק אומר.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אם אני לא טועה, זה לא מה שנאמר, הוא אומר אם המכרז נכשל.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חברת הכנסת סופה, את לא מבינה מה שהם עשו.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הם עשו תרגיל. אבל </w:t>
      </w:r>
      <w:r>
        <w:rPr>
          <w:rFonts w:cs="David"/>
          <w:rtl/>
        </w:rPr>
        <w:t>עם תרגיל שהם עשו, אנחנו נעשה...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חייב לומר לפרוטוקול, שלא יכעסו עלי. יש בג"ץ, המדינה חייבת להשיב לבג"ץ, למה אין בית חולים, למה לא מקיימים את החוק. מה הם עשו החכמים? הם לא פרסמו מכרז, זה הכנה למכרז. </w:t>
      </w:r>
      <w:r>
        <w:rPr>
          <w:rFonts w:cs="David"/>
        </w:rPr>
        <w:t>RFI</w:t>
      </w:r>
      <w:r>
        <w:rPr>
          <w:rFonts w:cs="David"/>
          <w:rtl/>
        </w:rPr>
        <w:t xml:space="preserve">, זה בכלל לא מכרז.  זאת אומרת, עכשיו </w:t>
      </w:r>
      <w:r>
        <w:rPr>
          <w:rFonts w:cs="David"/>
          <w:rtl/>
        </w:rPr>
        <w:t xml:space="preserve">יבואו לבג"ץ, ויאמרו, התחלנו את התהליך. אני לא זוכר שכל המכרזים האלה במדינה כאן, אודי יאשר את זה, שצריך לעשות </w:t>
      </w:r>
      <w:r>
        <w:rPr>
          <w:rFonts w:cs="David"/>
        </w:rPr>
        <w:t>RFI</w:t>
      </w:r>
      <w:r>
        <w:rPr>
          <w:rFonts w:cs="David"/>
          <w:rtl/>
        </w:rPr>
        <w:t xml:space="preserve"> קודם.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זה לא נכון. הרבה פעמים במכרז - -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כשלא רוצים בית חולים עושים </w:t>
      </w:r>
      <w:r>
        <w:rPr>
          <w:rFonts w:cs="David"/>
        </w:rPr>
        <w:t>RFI</w:t>
      </w:r>
      <w:r>
        <w:rPr>
          <w:rFonts w:cs="David"/>
          <w:rtl/>
        </w:rPr>
        <w:t xml:space="preserve">.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ישבתי אצל רביב סובול, דיב</w:t>
      </w:r>
      <w:r>
        <w:rPr>
          <w:rFonts w:cs="David"/>
          <w:rtl/>
        </w:rPr>
        <w:t>רנו על המכרז. הוא אמר, אם המציע ישנה פסיק או תו אחד הוא נפסל על הסף. במלים אחרות, הרמתי טלפון לד"ר אופק, ב"רפואה וישועה", והוא אומר, תגיד לו, שאני לא  משנה לא פסיק ולא אות במכרז. במלים אחרות, מה שאתה אומר, שאף חברה מהחברה לא הגישה את זה לפי התנאים שרשומים.</w:t>
      </w:r>
      <w:r>
        <w:rPr>
          <w:rFonts w:cs="David"/>
          <w:rtl/>
        </w:rPr>
        <w:t xml:space="preserve">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לא ביקשנו להגיש הצעה, אנחנו ביקשנו להגיד את דעתם לגבי התנאים,  לא ביקשנו מהם להתחייב. זה לא מכרז, זה לא הליך שבו מתחייבים.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מתי יתקיים ההליך של  המכרז. אפשר להגיד לפרוטוקול, אני רוצה להביא את זה לבג"ץ. </w:t>
      </w:r>
    </w:p>
    <w:p w:rsidR="00000000" w:rsidRDefault="00852077">
      <w:pPr>
        <w:tabs>
          <w:tab w:val="left" w:pos="389"/>
          <w:tab w:val="left" w:pos="1930"/>
        </w:tabs>
        <w:bidi/>
        <w:jc w:val="both"/>
        <w:rPr>
          <w:rFonts w:cs="David"/>
          <w:rtl/>
        </w:rPr>
      </w:pPr>
      <w:r>
        <w:rPr>
          <w:rFonts w:cs="David"/>
          <w:rtl/>
        </w:rPr>
        <w:t xml:space="preserve">עזוב </w:t>
      </w:r>
      <w:r>
        <w:rPr>
          <w:rFonts w:cs="David"/>
        </w:rPr>
        <w:t>RFI</w:t>
      </w:r>
      <w:r>
        <w:rPr>
          <w:rFonts w:cs="David"/>
          <w:rtl/>
        </w:rPr>
        <w:t xml:space="preserve">, זה שטויות </w:t>
      </w:r>
      <w:r>
        <w:rPr>
          <w:rFonts w:cs="David"/>
          <w:rtl/>
        </w:rPr>
        <w:t>והבלים, אתה צריך להגיד כן, ולא.</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br w:type="page"/>
        <w:t>אודי שושן:</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אין לי כרגע תשובה להגיד לך, ואני לא מציע לערב כרגע את ההליכים של בג"ץ, וההליכים הציבוריים שמתקיימים פה בחדר.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אתה יכול להמליץ, ואנחנו יכולים להחליט מה שאנחנו רוצים, עם כל הכבוד, אני מעריכ</w:t>
      </w:r>
      <w:r>
        <w:rPr>
          <w:rFonts w:cs="David"/>
          <w:rtl/>
        </w:rPr>
        <w:t xml:space="preserve">ה אותך מאוד, וכל הפקידים בכל המשרדים. אבל איך שאתם מתייחסים לעניין הזה, ממש מכעיס אותי. </w:t>
      </w: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היו שני מכרזים שנכשלו, המדינה לא מעוניינת שיהיה עוד מכרז וייכשל. </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 xml:space="preserve">את המדינה לא מעניין שיהיה בית חולים באשדוד, והוא  קום יקום. </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w:t>
      </w:r>
      <w:r>
        <w:rPr>
          <w:rFonts w:cs="David"/>
          <w:u w:val="single"/>
          <w:rtl/>
        </w:rPr>
        <w:t>אל לסרי:</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זאת התשובה לבג"ץ.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מתי יהיה מכרז?</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משרד הרווחה מחוייב ליישם את החוק הזה, יש חוק.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r>
      <w:r>
        <w:rPr>
          <w:rFonts w:cs="David"/>
        </w:rPr>
        <w:t xml:space="preserve">R.F.I. </w:t>
      </w:r>
      <w:r>
        <w:rPr>
          <w:rFonts w:cs="David"/>
          <w:rtl/>
        </w:rPr>
        <w:t xml:space="preserve"> נועד לבדוק את היזמים ולראות איך מוכנים או מתכוונים להקים בית חולים.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מתי אתם עושים </w:t>
      </w:r>
      <w:r>
        <w:rPr>
          <w:rFonts w:cs="David"/>
        </w:rPr>
        <w:t xml:space="preserve">R.F.I.  </w:t>
      </w:r>
      <w:r>
        <w:rPr>
          <w:rFonts w:cs="David"/>
          <w:rtl/>
        </w:rPr>
        <w:t xml:space="preserve"> מתי אתם לא עושים. </w:t>
      </w:r>
      <w:r>
        <w:rPr>
          <w:rFonts w:cs="David"/>
          <w:rtl/>
        </w:rPr>
        <w:t xml:space="preserve">לאיזה דברים אתם עושים </w:t>
      </w:r>
      <w:r>
        <w:rPr>
          <w:rFonts w:cs="David"/>
        </w:rPr>
        <w:t>R.F.I.</w:t>
      </w:r>
      <w:r>
        <w:rPr>
          <w:rFonts w:cs="David"/>
          <w:rtl/>
        </w:rPr>
        <w:t xml:space="preserve">, לאיזה דברים אתם לא עושים.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ברגע שמעוניינים לבדוק מה השוק, ומה היזמים בשוק. מציעים או מתכוונים להקים פרוייקט מסוים, או איך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זה מכרז.</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לא, זה לא מכרז.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למה לא. אותו מ</w:t>
      </w:r>
      <w:r>
        <w:rPr>
          <w:rFonts w:cs="David"/>
          <w:rtl/>
        </w:rPr>
        <w:t xml:space="preserve">ידע אתה מקבל במכרז. אז תלמדו אותי.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לי יש תשובה, והתשובה שלי אומרת, וזה לפרוטוקול, מתי שאתם לא רוצים בית חולים עושים </w:t>
      </w:r>
      <w:r>
        <w:rPr>
          <w:rFonts w:cs="David"/>
        </w:rPr>
        <w:t xml:space="preserve">R.F.I. </w:t>
      </w:r>
      <w:r>
        <w:rPr>
          <w:rFonts w:cs="David"/>
          <w:rtl/>
        </w:rPr>
        <w:t xml:space="preserve"> מתי שרוצים בית חולים מוציאים מכרז.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אותו מציע במכרז, או ב-</w:t>
      </w:r>
      <w:r>
        <w:rPr>
          <w:rFonts w:cs="David"/>
        </w:rPr>
        <w:t>R.F.I.</w:t>
      </w:r>
      <w:r>
        <w:rPr>
          <w:rFonts w:cs="David"/>
          <w:rtl/>
        </w:rPr>
        <w:t xml:space="preserve"> מגיש שתי הצעות שונות. ב-</w:t>
      </w:r>
      <w:r>
        <w:rPr>
          <w:rFonts w:cs="David"/>
        </w:rPr>
        <w:t>R.F.I.</w:t>
      </w:r>
      <w:r>
        <w:rPr>
          <w:rFonts w:cs="David"/>
          <w:rtl/>
        </w:rPr>
        <w:t xml:space="preserve"> הוא יודע שהוא יכול</w:t>
      </w:r>
      <w:r>
        <w:rPr>
          <w:rFonts w:cs="David"/>
          <w:rtl/>
        </w:rPr>
        <w:t xml:space="preserve"> להיות יותר גמיש, ולתת נתונים, הוא מחזיק מה שנקרא את הקלפים יותר קרוב לחזה, כי כאשר יש מכרז, יש תחרות.</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משרד האוצר יודע בדיוק מה שהוא רוצה בבית חולים.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הוא יודע.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האם הפריעו לך לשאול אותם במכרז ולומר, אלו הם התנא</w:t>
      </w:r>
      <w:r>
        <w:rPr>
          <w:rFonts w:cs="David"/>
          <w:rtl/>
        </w:rPr>
        <w:t>ים שלי, זה אני רוצה, מי שרוצה שיתמודד עם זה, מה הבעיה?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עשו פעמיים ונכשלו.</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 xml:space="preserve">לא, זה לא נכון. </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בטח לא נכון. האם אתה יודע למה נפל המכרז? איזה דברים שאמרתם אז, זה לא אותם הדברים שאתם מדברים היום. למה אתם אומרים</w:t>
      </w:r>
      <w:r>
        <w:rPr>
          <w:rFonts w:cs="David"/>
          <w:rtl/>
        </w:rPr>
        <w:t xml:space="preserve"> את זה לפרוטוקול, זה לא נכון.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יצחק גל: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מה שהם אומרים זה, אנחנו מפחדים מכישלון ולכן לא נוציא מכרז יותר.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מעז לומר, למה הוציאו אותי מהוועדה, למה ביקשו, כי אני אינטרסנט. כי כאשר התחלתי להעיר שבתנאים האלה שאתם כותבים את המכרז, אף אחד לא </w:t>
      </w:r>
      <w:r>
        <w:rPr>
          <w:rFonts w:cs="David"/>
          <w:rtl/>
        </w:rPr>
        <w:t xml:space="preserve">ייגש, לא האמינו לי. גם אני הוצאתי כמה מכרזים בארבעים שנה כמה, לא הרבה. יצרו תנאים מראש אני יכול להוכיח פעם, שאף אחד לא ניגש למכרז הזה, פתאום התברר שיש שלושה גורמים שמעוניינים.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זה לא מדויק .</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אני לא יודע אם זה לא מדויק התוצאות </w:t>
      </w:r>
      <w:r>
        <w:rPr>
          <w:rFonts w:cs="David"/>
          <w:rtl/>
        </w:rPr>
        <w:t xml:space="preserve">אצלכם.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בגלל זה אנחנו מבקשים עוד שבועיים, שלושה, לשבת וללמוד בדיוק מה הם מוכנים. בהנחה שבאופן תיאורתי אתה אומר אני רוצה להקים בית חולים. ואותו יזם אומר אני מוכן להקים לך בית חולים </w:t>
      </w:r>
      <w:r>
        <w:rPr>
          <w:rFonts w:cs="David"/>
        </w:rPr>
        <w:t>Y</w:t>
      </w:r>
      <w:r>
        <w:rPr>
          <w:rFonts w:cs="David"/>
          <w:rtl/>
        </w:rPr>
        <w:t>.</w:t>
      </w:r>
    </w:p>
    <w:p w:rsidR="00000000" w:rsidRDefault="00852077">
      <w:pPr>
        <w:tabs>
          <w:tab w:val="left" w:pos="389"/>
          <w:tab w:val="left" w:pos="1930"/>
        </w:tabs>
        <w:bidi/>
        <w:jc w:val="both"/>
        <w:rPr>
          <w:rFonts w:cs="David"/>
          <w:rtl/>
        </w:rPr>
      </w:pP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אני מדבר על פרוגרמה של משרד הבריאות גם אני </w:t>
      </w:r>
      <w:r>
        <w:rPr>
          <w:rFonts w:cs="David"/>
          <w:rtl/>
        </w:rPr>
        <w:t>גר במדינה הזאת, בדיוק לפי - - -</w:t>
      </w: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מתי תהיה הבדיקה הזאת שלכם?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אמרנו שתוך שבועיים-שלושה הוועדה תתכנס. יש לנו כבר מועד. </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 xml:space="preserve">רבותיי, אני לא אסכים לכך. </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שלומי אלבז:</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לא ידעתי שיש כזאת מהומה סביב הקמת בית החולים, מב</w:t>
      </w:r>
      <w:r>
        <w:rPr>
          <w:rFonts w:cs="David"/>
          <w:rtl/>
        </w:rPr>
        <w:t xml:space="preserve">חינת מטה מאבק וכאלה. ועדת המכרזים כן פועלת להוצאת המכרז. הליך של </w:t>
      </w:r>
      <w:r>
        <w:rPr>
          <w:rFonts w:cs="David"/>
        </w:rPr>
        <w:t>R.F.I.</w:t>
      </w:r>
      <w:r>
        <w:rPr>
          <w:rFonts w:cs="David"/>
          <w:rtl/>
        </w:rPr>
        <w:t xml:space="preserve"> נעשה כאשר ועדת המכרזים מבקשת להיעזר בשוק, בשביל לאפיין את המכרז. המתכונת הכתובה בחוק, מבחינת הבדיקה הכלכלית שלנו, לא הראתה על כדאיות. אנחנו לא יודעים בדיוק לאפיין מה אנחנו רוצים שיהיה,</w:t>
      </w:r>
      <w:r>
        <w:rPr>
          <w:rFonts w:cs="David"/>
          <w:rtl/>
        </w:rPr>
        <w:t xml:space="preserve"> כדי שהפרוייקט יחזיק מעמד. אנחנו פונים לשוק, בבקשה שיתנו הצעה, מקובל בעולם בתחום ה-</w:t>
      </w:r>
      <w:r>
        <w:rPr>
          <w:rFonts w:cs="David"/>
        </w:rPr>
        <w:t xml:space="preserve">P.P.P. </w:t>
      </w:r>
      <w:r>
        <w:rPr>
          <w:rFonts w:cs="David"/>
          <w:rtl/>
        </w:rPr>
        <w:t>, ואין הכוונה למסמס את הפרוייקט.</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מבחינת לוחות זמנים ההצעות מורכבות משלושה מציעים. אבל למעשה שתי הצעות. שני מציעים מתוכם, חברת בנייה, וחברה רפואית, "אסותא" ו"אלקטרה"</w:t>
      </w:r>
      <w:r>
        <w:rPr>
          <w:rFonts w:cs="David"/>
          <w:rtl/>
        </w:rPr>
        <w:t>, שבמידה ויוצא מכרז, הם חוזרים וניגשים כהצעה אחת. אנחנו מדברים על שתי הצעות, של רפואה וישועה. הרי הם הגישו את ההצעה שלהם, ולכם יש צוות משנה בראשות ד"ר מיכאל דור, שהוא אמור לתת את ההמלצה שלו לוועדת המכרזים באשר לתחולת ההצעה. ועדת המכרזים צריכה להתכנס בעוד ש</w:t>
      </w:r>
      <w:r>
        <w:rPr>
          <w:rFonts w:cs="David"/>
          <w:rtl/>
        </w:rPr>
        <w:t xml:space="preserve">בועיים שלושה בשביל לדון.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כל ההצעות מתייחסות לזה, שיוקמו שתי אגפים, אגף רפואה פרטית, ואגף רפואה ציבורית. זה דבר שמצריך שאלה, האם אנחנו רוצים שאדם שיש לו כסף יקבל רפואה טובה יותר בבית חולים ציבורי.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אנחנו דנים כאן רק על הרפואה הציבורית כמו ב</w:t>
      </w:r>
      <w:r>
        <w:rPr>
          <w:rFonts w:cs="David"/>
          <w:rtl/>
        </w:rPr>
        <w:t xml:space="preserve">הרצליה, מישהו יכול להקים מה שהוא רוצה, מה זה שייך. כפי שכללית לא מביאה שר"פ אז גם במקומות אחרים.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מיקי דור: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אין לנו שום - -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שחציו מיטות פרטיות, וחציו ציבוריות.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לא על זה דיברתי, אני מדבר כרגע על בית חולים ציבורי, האם לאדוני יש בעיה עם</w:t>
      </w:r>
      <w:r>
        <w:rPr>
          <w:rFonts w:cs="David"/>
          <w:rtl/>
        </w:rPr>
        <w:t xml:space="preserve"> זה.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שלמה אלבז:</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הבאתי כדוגמה, לאחר שועדת המכרזים תדון בזה, ישנה החלטה של ועדת המכרזים. יזומנו המציעים לוועדת המכרזים על מנת לשבת איתם ולדון בהצעה שלהם, ולאחר מכן, אמור להיות מפורסם מכרז.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מתי זה יהיה?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שלמה אלבז:</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יודע לומר מתי וע</w:t>
      </w:r>
      <w:r>
        <w:rPr>
          <w:rFonts w:cs="David"/>
          <w:rtl/>
        </w:rPr>
        <w:t>דת המכרזים תתכנס. במהלך חודש וחצי הקרובים כנראה, יזומנו כל המציעים לדון איתם בהצעה שלהם.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זה לקראת מכרז.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שלמה אלבז:</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פרוייקטים מסוג </w:t>
      </w:r>
      <w:r>
        <w:rPr>
          <w:rFonts w:cs="David"/>
        </w:rPr>
        <w:t>P.P.P</w:t>
      </w:r>
      <w:r>
        <w:rPr>
          <w:rFonts w:cs="David"/>
          <w:rtl/>
        </w:rPr>
        <w:t xml:space="preserve"> ופרוייקטים ארוכים, הם אורכים זמן. גם אנחנו כמדינה משקיעים המון מליוני שקלים ביועצים זה לא דבר שעושים </w:t>
      </w:r>
      <w:r>
        <w:rPr>
          <w:rFonts w:cs="David"/>
          <w:rtl/>
        </w:rPr>
        <w:t xml:space="preserve">אותו בנקל. </w:t>
      </w:r>
    </w:p>
    <w:p w:rsidR="00000000" w:rsidRDefault="00852077">
      <w:pPr>
        <w:tabs>
          <w:tab w:val="left" w:pos="389"/>
          <w:tab w:val="left" w:pos="1930"/>
        </w:tabs>
        <w:bidi/>
        <w:jc w:val="both"/>
        <w:rPr>
          <w:rFonts w:cs="David"/>
          <w:rtl/>
        </w:rPr>
      </w:pPr>
    </w:p>
    <w:p w:rsidR="00000000" w:rsidRDefault="00852077">
      <w:pPr>
        <w:pStyle w:val="8"/>
        <w:rPr>
          <w:rFonts w:cs="David"/>
          <w:sz w:val="24"/>
          <w:rtl/>
        </w:rPr>
      </w:pPr>
      <w:r>
        <w:rPr>
          <w:rFonts w:cs="David"/>
          <w:sz w:val="24"/>
          <w:rtl/>
        </w:rPr>
        <w:t>חיים אמסלם: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אולי תתנו לוח זמנים.</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 xml:space="preserve">אתה יודע מתי חוקקנו את החקיקה, בשנת 2002, זה לא מספיק זמן? </w:t>
      </w:r>
    </w:p>
    <w:p w:rsidR="00000000" w:rsidRDefault="00852077">
      <w:pPr>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איך אתם מסבירים את התשובה הרשמית לבג"ץ של המדינה של משרד האוצר, נגד הקמת בית חולים באשדוד, בגלל שהוא לא משתלם כ</w:t>
      </w:r>
      <w:r>
        <w:rPr>
          <w:rFonts w:cs="David"/>
          <w:rtl/>
        </w:rPr>
        <w:t>לכלית? יש סתירה בכל מה שאתם מתארים עכשיו.</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חיים אמסלם: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הכל נמצא בתהליך דנים ורוצים לעשות דברים טובים.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התשובה לבג"ץ היא אין הצדקה להקמת בית חולים באשדוד הוא לא כלכלי לא מסתדר עם כל מה שהחברים מספרים לנו כאן, זה אותו משרד.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אנואר חילף:</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ב</w:t>
      </w:r>
      <w:r>
        <w:rPr>
          <w:rFonts w:cs="David"/>
          <w:rtl/>
        </w:rPr>
        <w:t>ית חולים הזה הוא בית חולים שיפסיד, אבל יש חוק, זה לא רלבנטי וצריך ליישם.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האם אדוני יודע, האם צריך בית חולים באשדוד, עזוב כסף.</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חיים אמסלם: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הוא אמר לך, לדעתו לא.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לדעתך, מי מייצג את משרד הבריאות?</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חיים אמסלם:</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לא חשוב, האוצ</w:t>
      </w:r>
      <w:r>
        <w:rPr>
          <w:rFonts w:cs="David"/>
          <w:rtl/>
        </w:rPr>
        <w:t>ר הוא המומחה.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האם אתה מבין שצריך לנסוע באמבולנס 45-50 דקות לבית חולים? אני שיוצא מאשדוד דרך רחובות, לוקח לי לפעמים 40 דקות למה אתה אומר לי לא.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יהודה אבידן:</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תלוי באיזו שעה.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מה זה משנה, לחולה משנה השעה?</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אברהם שפירא, זכרונ</w:t>
      </w:r>
      <w:r>
        <w:rPr>
          <w:rFonts w:cs="David"/>
          <w:rtl/>
        </w:rPr>
        <w:t>ו לברכה בכנסת, הקים מפעל ב"אור עקיבא", פנחס ספיר היה שר האוצר שרצה לשכנע אותו לעשות זאת באור עקיבא. מתל אביב לאור עקיבא, אתה יודע מה הדרך אז הוא לקח אותו בארבע לפנות בוקר. כבישים ריקים, הוא אמר לנהג לנסוע 200 קמ"ש, והוא אמר לו, אתה רואה סך הכל שבע ורבע, את</w:t>
      </w:r>
      <w:r>
        <w:rPr>
          <w:rFonts w:cs="David"/>
          <w:rtl/>
        </w:rPr>
        <w:t xml:space="preserve"> השאר אנחנו כבר יודעים. באמבולנס מה זה משנה, ארבע אחר הצהריים, חמש, שש, שבע, זה 45 דקות. האם אתה אומר לי שלא צריך בית חולים גם?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יהודה אבידן: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יצא לי לבקר באשדוד בשעות אחר הצהריים, כשאתה יוצא בשעות הבוקר המוקדמות, ואתה רגיל ל-45 דקות, אני מציע לך שתגיע בס</w:t>
      </w:r>
      <w:r>
        <w:rPr>
          <w:rFonts w:cs="David"/>
          <w:rtl/>
        </w:rPr>
        <w:t xml:space="preserve">ביבות חמש, ותתחיל להבין שזה לוקח שעה וחצי ושעתיים.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חיים אמסלם: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רוצה לשאול שאלה בלי ציוניות, וברצינות. כל החוקים שאנחנו מחוקקים כאן בבית המחוקקים, הם ריווחיים, הם לא מפסידים, לא גרעוניים, מה הדיבור הזה, אני לא מבין. אמרתם את עמדתכם שבית החולים הזה ל</w:t>
      </w:r>
      <w:r>
        <w:rPr>
          <w:rFonts w:cs="David"/>
          <w:rtl/>
        </w:rPr>
        <w:t>א כדאי, בכל זאת, כנסת ישראל ישבה, החליטה והחליטה שצריך לקום בית חולים, ואתם אמורים לתת את כל השרות, ואת כל התהליך, על מנת כן לקדם את העניין. תסלחו לי רבותי, ואני מכבד את כולכם אחד אחד, זאת הפעם הראשונה שאני משתתף בדיון לגבי בית החולים באשדוד, אם כי אני עוק</w:t>
      </w:r>
      <w:r>
        <w:rPr>
          <w:rFonts w:cs="David"/>
          <w:rtl/>
        </w:rPr>
        <w:t xml:space="preserve">ב. התחושה, והיא מאוד לא נוחה שמנסים למסמס את הדבר הזה  בצורה כזאת או אחרת, וזה עובר מכאן ומכאן. תסלחו לי, אני מכבד את כולכם אבל זאת התחושה.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הפתרון יהיה רק המאבק הציבורי. אנחנו יודעים שמורחים אותנו מתחלפים מישיבה לישיבה, מדיון לדיון.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חיים</w:t>
      </w:r>
      <w:r>
        <w:rPr>
          <w:rFonts w:cs="David"/>
          <w:u w:val="single"/>
          <w:rtl/>
        </w:rPr>
        <w:t xml:space="preserve"> אמסלם:</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אולי זאת לא כוונתכם, אבל זאת התחושה שלי, חבל זה שכך. אני רוצה להאמין שאתם כן רוצים לקדם את זה מתוקף החוק. אני מסתכל על החבר'ה מאשדוד, ואני רואה על פניהם  את התחושה, תאמין לי, אני קורא אותם.  אני מסתכל על ראש העיר, ואני קורא אותו. אולי הוא אומר פנ</w:t>
      </w:r>
      <w:r>
        <w:rPr>
          <w:rFonts w:cs="David"/>
          <w:rtl/>
        </w:rPr>
        <w:t xml:space="preserve">יו אומרות, אני כבר לא יודע לעשות. </w:t>
      </w:r>
    </w:p>
    <w:p w:rsidR="00000000" w:rsidRDefault="00852077">
      <w:pPr>
        <w:pStyle w:val="7"/>
        <w:rPr>
          <w:rFonts w:cs="David"/>
          <w:sz w:val="24"/>
          <w:rtl/>
        </w:rPr>
      </w:pPr>
      <w:r>
        <w:rPr>
          <w:rFonts w:cs="David"/>
          <w:sz w:val="24"/>
          <w:rtl/>
        </w:rPr>
        <w:t xml:space="preserve">צבי צילקר: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אני יודע מה לעשות יהיה עצוב מאוד.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כדי להוציא את מר צבי צילקר מהמצב הרגוע שלו, קשה מאוד. </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u w:val="single"/>
          <w:rtl/>
        </w:rPr>
      </w:pPr>
      <w:r>
        <w:rPr>
          <w:rFonts w:cs="David"/>
          <w:u w:val="single"/>
          <w:rtl/>
        </w:rPr>
        <w:t>יצחק גל: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אמרנו את זה, וגם אמר יושב ראש מטה המאבק מר לסרי. אנחנו תושבי אשדוד החלטנו, אנחנ</w:t>
      </w:r>
      <w:r>
        <w:rPr>
          <w:rFonts w:cs="David"/>
          <w:rtl/>
        </w:rPr>
        <w:t xml:space="preserve">ו מאוחדים, ויש לנו מטה מאבק. עד שלא יהיה בית חולים, ולא טרקטורים, לא נרפה ולא נזוז.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יחיאל לסרי: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תודיעו לבוסים שלכם על ההתחלה של המאבק. תודיעו להם שאנחנו הולכים להחריף את הצעדים שלנו באופן שלא יהיה נעים, לא להם באופן אישי ציבורי.</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יצחק גל:</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מאוד לא רוצ</w:t>
      </w:r>
      <w:r>
        <w:rPr>
          <w:rFonts w:cs="David"/>
          <w:rtl/>
        </w:rPr>
        <w:t xml:space="preserve">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מיקי דור:</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 xml:space="preserve">בעוד שבוע אחזיר לוועדה את התשובה שלנו.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אני מציע גברתי, שהסיכום יהיה יומיים אחרי שהוא מגיש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אודי שושן: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אנחנו צריכים לדון.</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 xml:space="preserve">רבותי, יש לי כבר תאריך </w:t>
      </w:r>
      <w:r>
        <w:rPr>
          <w:rFonts w:cs="David"/>
          <w:rtl/>
        </w:rPr>
        <w:tab/>
        <w:t>אם רוצים אין זאת הגדה. אתם תדונו, אני לא רוצה להמת</w:t>
      </w:r>
      <w:r>
        <w:rPr>
          <w:rFonts w:cs="David"/>
          <w:rtl/>
        </w:rPr>
        <w:t xml:space="preserve">ין. אני רוצה ממך עופר שתספר לנו מה קרה, עד שאנשי האוצר טרפדו את החקיקה הזאת.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עופר צבן:</w:t>
      </w:r>
    </w:p>
    <w:p w:rsidR="00000000" w:rsidRDefault="00852077">
      <w:pPr>
        <w:tabs>
          <w:tab w:val="left" w:pos="389"/>
          <w:tab w:val="left" w:pos="1930"/>
        </w:tabs>
        <w:bidi/>
        <w:jc w:val="both"/>
        <w:rPr>
          <w:rFonts w:cs="David"/>
          <w:rtl/>
        </w:rPr>
      </w:pPr>
      <w:r>
        <w:rPr>
          <w:rFonts w:cs="David"/>
          <w:rtl/>
        </w:rPr>
        <w:tab/>
      </w:r>
    </w:p>
    <w:p w:rsidR="00000000" w:rsidRDefault="00852077">
      <w:pPr>
        <w:tabs>
          <w:tab w:val="left" w:pos="389"/>
          <w:tab w:val="left" w:pos="1930"/>
        </w:tabs>
        <w:bidi/>
        <w:jc w:val="both"/>
        <w:rPr>
          <w:rFonts w:cs="David"/>
          <w:rtl/>
        </w:rPr>
      </w:pPr>
      <w:r>
        <w:rPr>
          <w:rFonts w:cs="David"/>
          <w:rtl/>
        </w:rPr>
        <w:tab/>
        <w:t>אני בא ממשפחה שאיבדה אחות בת 42, אמא לשלושה ילדים. יכול להיות שמה שאני אספר לכם פה יגרום לכם להזיל דמעות. יכול להיות שאתם פקידי האוצר תבינו סוף סוף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לא, עופר.</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עופר צבן: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הרב ליצמן, תן לי בבקשה להביע את מה שיש לי להגיד, כי אני מושך את זה כבר עשרה חודשים. כנראה שאתם פקידי האוצר חושבים שלאבד אחות, או לאבד אמא, או לאבד אבא, או כל דבר אחר שקרוב, זה משהו כלכלי, אז אני אומר לכם שלא. אחותי היתה בת 42, והית</w:t>
      </w:r>
      <w:r>
        <w:rPr>
          <w:rFonts w:cs="David"/>
          <w:rtl/>
        </w:rPr>
        <w:t xml:space="preserve">ה בדרך הביתה מהעבודה. בחורה בריאה, אמא לשלושה ילדים, לב המשפחה. הגברת הזאת לא הרגישה טוב ברכבת. באשדוד יש שני חולאים, לא יותר. אם אנחנו נפתור את שני החולאים האלה, וזה תלוי בכם פקידי האוצר, ובכם אנשי משרד השיכון, לא באף אחד אחר. יש לנו בעיה בכניסה לאשדוד – </w:t>
      </w:r>
      <w:r>
        <w:rPr>
          <w:rFonts w:cs="David"/>
          <w:rtl/>
        </w:rPr>
        <w:t xml:space="preserve">המחלף.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אחותי הגיעה לרכבת, לא הרגישה טוב. הבן שלה לקח אותה בשעה שש בערב, אדון יהודה, שש בערב, הוא לקח אותה מהרכבת, כדי לקחת אותה לרופא באשדוד בין שש לשבע בערב. יש לנו דבר שנקרא מר"מ, ובמר"מ אין בו רופא בשעות האלו. הרופא מגיע בשעה שבע בערב, תושבי אשדוד א</w:t>
      </w:r>
      <w:r>
        <w:rPr>
          <w:rFonts w:cs="David"/>
          <w:rtl/>
        </w:rPr>
        <w:t>סור להם להיות חולים בשעות האלו. הגיעה לשם בשעה 6:35, איבדה את הכרתה, לאמבולנס לקח קרוב ל-7 דקות כדי להגיע לכיוון המר"מ. בזמן הזה, הכניסו אותה לחדר טראומה, באיזושהי דרך היו צריכים להביא אותה לבית חולים, בית החולים הקרוב היה בריזלי. לצאת מאשדוד בשעה הזאת לקח</w:t>
      </w:r>
      <w:r>
        <w:rPr>
          <w:rFonts w:cs="David"/>
          <w:rtl/>
        </w:rPr>
        <w:t xml:space="preserve"> 48 דקות. כשאנחנו הגענו לבית החולים, קיבלנו תשובה חד-משמעית, 12 הדקות הראשונות שהיא לא קיבלה טיפול, זה מה שגמר אותה. היום יש בבית הזה שלושה ילדים יתומים, יש אבא שכתוצאה מהדמעות, איבד את מאור עיניו.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ואני אומר לכם פקידי האוצר, בשמם של כולם, ואני נשבעתי על</w:t>
      </w:r>
      <w:r>
        <w:rPr>
          <w:rFonts w:cs="David"/>
          <w:rtl/>
        </w:rPr>
        <w:t xml:space="preserve"> קברה ביום שקברתי אותה, בית החולים יקום באשדוד, לא יעזור לכם בית דין. אתם מסתכלים כלכלית, כלכלי לא מעניין אותי. באשדוד יש את אלטה, יש בית זיקוק, יש חברת חשמל, ויש את חברת עמל אשדוד. מספיק שנסגור את חמש המפעלים האלה ומדינת ישראל תפסיד מליוני שקלים, ואלה המל</w:t>
      </w:r>
      <w:r>
        <w:rPr>
          <w:rFonts w:cs="David"/>
          <w:rtl/>
        </w:rPr>
        <w:t xml:space="preserve">יונים שאתם מדברים עליהם. אז תכניסו כבר לראש שלכם, ותעבירו את זה לבוסים שלכם שיושבים במשרדים, שחיי תושבי אשדוד הם לא הפקר זה מה שיש לי להגיד לכם.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כבוד הרב ליצמן, אתה כבר ב-19 ביולי 2006 אמרת את המשפט הזה, שממשלת ישראל היא ממשלה עבריינית, בישיבת ועדת הכספ</w:t>
      </w:r>
      <w:r>
        <w:rPr>
          <w:rFonts w:cs="David"/>
          <w:rtl/>
        </w:rPr>
        <w:t xml:space="preserve">ים.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u w:val="single"/>
          <w:rtl/>
        </w:rPr>
        <w:t>יעקב ליצמן:</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ab/>
        <w:t xml:space="preserve"> אני אומר את זה עשר שנים כבר.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עופר צבן:</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תפסיקו לעבור על החוק, זה כבר עבר מעל ומעבר. </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היו"ר סופה לנדבר:</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 xml:space="preserve">בנקודה הכואבת הזאת, אין לי מה לומר ולהוסיף. אני חושבת שציניות וחיוכים כאן זה לא המקום. כיושבת ראש הוועדה וכיוזמת החקיקה הזאת, </w:t>
      </w:r>
      <w:r>
        <w:rPr>
          <w:rFonts w:cs="David"/>
          <w:rtl/>
        </w:rPr>
        <w:t xml:space="preserve">לא אתן לכם למרוח את תושבי העיר אשדוד. אני אומרת בשיא הרצינות שאני קובעת תאריך לישיבה. בשבוע הראשון של פברואר, אני לא יודעת תעבדו ימים ולילות, לא איכפת לי מהדבר הזה. אני רוצה שתגיעו לכאן עם תאריכים ברורים, עם כל הדברים שיהיו מוכנים. לא אקבל טענה שהדבר דורש </w:t>
      </w:r>
      <w:r>
        <w:rPr>
          <w:rFonts w:cs="David"/>
          <w:rtl/>
        </w:rPr>
        <w:t xml:space="preserve">המון זמן. אנחנו מבינים שהשיקולים שיש כאן  הם שיקולים לא בריאים, לפחות כלפי העיר אשדוד, והם שיקולים לא נורמליים. </w:t>
      </w:r>
    </w:p>
    <w:p w:rsidR="00000000" w:rsidRDefault="00852077">
      <w:pPr>
        <w:tabs>
          <w:tab w:val="left" w:pos="389"/>
          <w:tab w:val="left" w:pos="1930"/>
        </w:tabs>
        <w:bidi/>
        <w:jc w:val="both"/>
        <w:rPr>
          <w:rFonts w:cs="David"/>
          <w:rtl/>
        </w:rPr>
      </w:pPr>
      <w:r>
        <w:rPr>
          <w:rFonts w:cs="David"/>
          <w:rtl/>
        </w:rPr>
        <w:tab/>
        <w:t>אני לא רוצה עכשיו להרבות במלים בגלל שאני אומרת מלים קשות. אני חושבת שהייתם חוסכים בנפשות שמתו, בזמן שבעצם בית החולים היה צריך להיות אצלנו. אני</w:t>
      </w:r>
      <w:r>
        <w:rPr>
          <w:rFonts w:cs="David"/>
          <w:rtl/>
        </w:rPr>
        <w:t xml:space="preserve"> לא אוהבת לאיים, אבל תבינו שראש העיר עומד בראש מטה המאבק שלנו, ואני כחברת הכנסת של אשדוד, וחבר הכנסת ליצמן שליווה אותנו במשך כלל השנים, ותמך בחקיקה הזאת וחבר הכנסת אמסלם.</w:t>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u w:val="single"/>
          <w:rtl/>
        </w:rPr>
      </w:pPr>
      <w:r>
        <w:rPr>
          <w:rFonts w:cs="David"/>
          <w:u w:val="single"/>
          <w:rtl/>
        </w:rPr>
        <w:t>חיים אמסלם:</w:t>
      </w:r>
    </w:p>
    <w:p w:rsidR="00000000" w:rsidRDefault="00852077">
      <w:pPr>
        <w:tabs>
          <w:tab w:val="left" w:pos="389"/>
          <w:tab w:val="left" w:pos="1930"/>
        </w:tabs>
        <w:bidi/>
        <w:jc w:val="both"/>
        <w:rPr>
          <w:rFonts w:cs="David"/>
          <w:u w:val="single"/>
          <w:rtl/>
        </w:rPr>
      </w:pPr>
    </w:p>
    <w:p w:rsidR="00000000" w:rsidRDefault="00852077">
      <w:pPr>
        <w:tabs>
          <w:tab w:val="left" w:pos="389"/>
          <w:tab w:val="left" w:pos="1930"/>
        </w:tabs>
        <w:bidi/>
        <w:jc w:val="both"/>
        <w:rPr>
          <w:rFonts w:cs="David"/>
          <w:rtl/>
        </w:rPr>
      </w:pPr>
      <w:r>
        <w:rPr>
          <w:rFonts w:cs="David"/>
          <w:rtl/>
        </w:rPr>
        <w:tab/>
        <w:t>אני מתכוון להעלות את הנושא, ולתת תמונת מצב ממה שהתרשמתי כאן היום בישיב</w:t>
      </w:r>
      <w:r>
        <w:rPr>
          <w:rFonts w:cs="David"/>
          <w:rtl/>
        </w:rPr>
        <w:t>ת הסיעה.</w:t>
      </w:r>
    </w:p>
    <w:p w:rsidR="00000000" w:rsidRDefault="00852077">
      <w:pPr>
        <w:tabs>
          <w:tab w:val="left" w:pos="389"/>
          <w:tab w:val="left" w:pos="1930"/>
        </w:tabs>
        <w:bidi/>
        <w:jc w:val="both"/>
        <w:rPr>
          <w:rFonts w:cs="David"/>
          <w:rtl/>
        </w:rPr>
      </w:pPr>
    </w:p>
    <w:p w:rsidR="00000000" w:rsidRDefault="00852077">
      <w:pPr>
        <w:bidi/>
        <w:jc w:val="both"/>
        <w:rPr>
          <w:rFonts w:cs="David"/>
          <w:u w:val="single"/>
          <w:rtl/>
        </w:rPr>
      </w:pPr>
      <w:r>
        <w:rPr>
          <w:rFonts w:cs="David"/>
          <w:u w:val="single"/>
          <w:rtl/>
        </w:rPr>
        <w:t>היו"ר סופה לנדבר:</w:t>
      </w:r>
    </w:p>
    <w:p w:rsidR="00000000" w:rsidRDefault="00852077">
      <w:pPr>
        <w:bidi/>
        <w:jc w:val="both"/>
        <w:rPr>
          <w:rFonts w:cs="David"/>
          <w:u w:val="single"/>
          <w:rtl/>
        </w:rPr>
      </w:pPr>
    </w:p>
    <w:p w:rsidR="00000000" w:rsidRDefault="00852077">
      <w:pPr>
        <w:bidi/>
        <w:jc w:val="both"/>
        <w:rPr>
          <w:rFonts w:cs="David"/>
          <w:rtl/>
        </w:rPr>
      </w:pPr>
      <w:r>
        <w:rPr>
          <w:rFonts w:cs="David"/>
          <w:rtl/>
        </w:rPr>
        <w:tab/>
        <w:t xml:space="preserve">אני לא אחכה לישיבה הבאה. היום אני מחליטה ליזום חקיקה שכל מי שלא מיישם חוק מהשר עד פקיד גדול וקטן, או אחראי על אי יישום חקיקה - - - </w:t>
      </w:r>
    </w:p>
    <w:p w:rsidR="00000000" w:rsidRDefault="00852077">
      <w:pPr>
        <w:bidi/>
        <w:jc w:val="both"/>
        <w:rPr>
          <w:rFonts w:cs="David"/>
          <w:rtl/>
        </w:rPr>
      </w:pPr>
    </w:p>
    <w:p w:rsidR="00000000" w:rsidRDefault="00852077">
      <w:pPr>
        <w:bidi/>
        <w:jc w:val="both"/>
        <w:rPr>
          <w:rFonts w:cs="David"/>
          <w:rtl/>
        </w:rPr>
      </w:pPr>
      <w:r>
        <w:rPr>
          <w:rFonts w:cs="David"/>
          <w:rtl/>
        </w:rPr>
        <w:tab/>
        <w:t>רבותי, לצחוק לאשדוד בפרצוף זה פשוט פשע. ב-14 לחודש כל המסמכים יגיעו ממשרד הבריאות, אני מכירה</w:t>
      </w:r>
      <w:r>
        <w:rPr>
          <w:rFonts w:cs="David"/>
          <w:rtl/>
        </w:rPr>
        <w:t xml:space="preserve"> את הכוונות של משרד הבריאות, שהן מאוד רציניות. אני אומרת לכם, תחזרו הביתה למשרדים שלכם, תהיו מאוד רציניים. בגלל שמה שיהיה כאן בשבוע הראשון בפברואר יהיה מאוד סוער ומאוד רציני. תודה  רבה לכם. </w:t>
      </w:r>
      <w:r>
        <w:rPr>
          <w:rFonts w:cs="David"/>
          <w:rtl/>
        </w:rPr>
        <w:tab/>
      </w: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p>
    <w:p w:rsidR="00000000" w:rsidRDefault="00852077">
      <w:pPr>
        <w:tabs>
          <w:tab w:val="left" w:pos="389"/>
          <w:tab w:val="left" w:pos="1930"/>
        </w:tabs>
        <w:bidi/>
        <w:jc w:val="both"/>
        <w:rPr>
          <w:rFonts w:cs="David"/>
          <w:rtl/>
        </w:rPr>
      </w:pPr>
      <w:r>
        <w:rPr>
          <w:rFonts w:cs="David"/>
          <w:rtl/>
        </w:rPr>
        <w:t>(הישיבה ננעלה בשעה 13:45)</w:t>
      </w:r>
    </w:p>
    <w:p w:rsidR="00000000" w:rsidRDefault="00852077">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2077">
      <w:r>
        <w:separator/>
      </w:r>
    </w:p>
  </w:endnote>
  <w:endnote w:type="continuationSeparator" w:id="0">
    <w:p w:rsidR="00000000" w:rsidRDefault="00852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2077">
      <w:r>
        <w:separator/>
      </w:r>
    </w:p>
  </w:footnote>
  <w:footnote w:type="continuationSeparator" w:id="0">
    <w:p w:rsidR="00000000" w:rsidRDefault="008520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077">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52077">
    <w:pPr>
      <w:pStyle w:val="a3"/>
      <w:ind w:right="360"/>
      <w:jc w:val="both"/>
      <w:rPr>
        <w:rFonts w:cs="David"/>
        <w:sz w:val="24"/>
        <w:rtl/>
      </w:rPr>
    </w:pPr>
    <w:r>
      <w:rPr>
        <w:rFonts w:cs="David"/>
        <w:sz w:val="24"/>
        <w:rtl/>
      </w:rPr>
      <w:t>הוועדה לפניות הציבור</w:t>
    </w:r>
  </w:p>
  <w:p w:rsidR="00000000" w:rsidRDefault="00852077">
    <w:pPr>
      <w:pStyle w:val="a3"/>
      <w:ind w:right="360"/>
      <w:jc w:val="both"/>
      <w:rPr>
        <w:rStyle w:val="a5"/>
        <w:rFonts w:cs="David"/>
        <w:sz w:val="24"/>
        <w:rtl/>
      </w:rPr>
    </w:pPr>
    <w:r>
      <w:rPr>
        <w:rFonts w:cs="David"/>
        <w:sz w:val="24"/>
        <w:rtl/>
      </w:rPr>
      <w:t>7.01.08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0093ôøåèå÷åì_éùéáú_åòãä.doc"/>
    <w:docVar w:name="StartMode" w:val="3"/>
  </w:docVars>
  <w:rsids>
    <w:rsidRoot w:val="00852077"/>
    <w:rsid w:val="0085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B8DDBA-DAAC-4F89-A60D-E0210DA2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7">
    <w:name w:val="heading 7"/>
    <w:basedOn w:val="a"/>
    <w:next w:val="a"/>
    <w:link w:val="70"/>
    <w:uiPriority w:val="99"/>
    <w:qFormat/>
    <w:pPr>
      <w:keepNext/>
      <w:tabs>
        <w:tab w:val="left" w:pos="389"/>
        <w:tab w:val="left" w:pos="1930"/>
      </w:tabs>
      <w:overflowPunct w:val="0"/>
      <w:autoSpaceDE w:val="0"/>
      <w:autoSpaceDN w:val="0"/>
      <w:bidi/>
      <w:adjustRightInd w:val="0"/>
      <w:jc w:val="both"/>
      <w:textAlignment w:val="baseline"/>
      <w:outlineLvl w:val="6"/>
    </w:pPr>
    <w:rPr>
      <w:rFonts w:eastAsia="Times New Roman"/>
      <w:sz w:val="22"/>
      <w:u w:val="single"/>
      <w:lang w:eastAsia="he-IL"/>
    </w:rPr>
  </w:style>
  <w:style w:type="paragraph" w:styleId="8">
    <w:name w:val="heading 8"/>
    <w:basedOn w:val="a"/>
    <w:next w:val="a"/>
    <w:link w:val="80"/>
    <w:uiPriority w:val="99"/>
    <w:qFormat/>
    <w:pPr>
      <w:keepNext/>
      <w:tabs>
        <w:tab w:val="left" w:pos="389"/>
        <w:tab w:val="left" w:pos="1930"/>
      </w:tabs>
      <w:overflowPunct w:val="0"/>
      <w:autoSpaceDE w:val="0"/>
      <w:autoSpaceDN w:val="0"/>
      <w:bidi/>
      <w:adjustRightInd w:val="0"/>
      <w:jc w:val="both"/>
      <w:textAlignment w:val="baseline"/>
      <w:outlineLvl w:val="7"/>
    </w:pPr>
    <w:rPr>
      <w:rFonts w:eastAsia="Times New Roman"/>
      <w:sz w:val="22"/>
      <w:u w:val="single"/>
      <w:lang w:eastAsia="he-IL"/>
    </w:rPr>
  </w:style>
  <w:style w:type="paragraph" w:styleId="9">
    <w:name w:val="heading 9"/>
    <w:basedOn w:val="a"/>
    <w:next w:val="a"/>
    <w:link w:val="90"/>
    <w:uiPriority w:val="99"/>
    <w:qFormat/>
    <w:pPr>
      <w:keepNext/>
      <w:tabs>
        <w:tab w:val="left" w:pos="389"/>
      </w:tabs>
      <w:overflowPunct w:val="0"/>
      <w:autoSpaceDE w:val="0"/>
      <w:autoSpaceDN w:val="0"/>
      <w:bidi/>
      <w:adjustRightInd w:val="0"/>
      <w:jc w:val="both"/>
      <w:textAlignment w:val="baseline"/>
      <w:outlineLvl w:val="8"/>
    </w:pPr>
    <w:rPr>
      <w:rFonts w:eastAsia="Times New Roman"/>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BFE0B4-9250-4755-BCA5-AB48DC054708}"/>
</file>

<file path=customXml/itemProps2.xml><?xml version="1.0" encoding="utf-8"?>
<ds:datastoreItem xmlns:ds="http://schemas.openxmlformats.org/officeDocument/2006/customXml" ds:itemID="{231CBA19-275C-405A-8BEB-06905472F2D7}"/>
</file>

<file path=customXml/itemProps3.xml><?xml version="1.0" encoding="utf-8"?>
<ds:datastoreItem xmlns:ds="http://schemas.openxmlformats.org/officeDocument/2006/customXml" ds:itemID="{75D3FB60-9A40-452E-B0B6-22D5B6F26CD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5515</Words>
  <Characters>27579</Characters>
  <Application>Microsoft Office Word</Application>
  <DocSecurity>4</DocSecurity>
  <Lines>229</Lines>
  <Paragraphs>66</Paragraphs>
  <ScaleCrop>false</ScaleCrop>
  <Company>Liraz</Company>
  <LinksUpToDate>false</LinksUpToDate>
  <CharactersWithSpaces>33028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יישום חוק בניית בית חולים באשדוד</dc:title>
  <dc:subject/>
  <dc:creator>p_ilana</dc:creator>
  <cp:keywords/>
  <dc:description/>
  <cp:lastModifiedBy>שמואל כוכב</cp:lastModifiedBy>
  <cp:revision>2</cp:revision>
  <dcterms:created xsi:type="dcterms:W3CDTF">2019-05-21T15:59:00Z</dcterms:created>
  <dcterms:modified xsi:type="dcterms:W3CDTF">2019-05-21T15:59:00Z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00295208</vt:lpwstr>
  </property>
  <property fmtid="{D5CDD505-2E9C-101B-9397-08002B2CF9AE}" pid="4" name="SDDocDate">
    <vt:lpwstr>2008-01-16T11:37:47Z</vt:lpwstr>
  </property>
  <property fmtid="{D5CDD505-2E9C-101B-9397-08002B2CF9AE}" pid="5" name="SDHebDate">
    <vt:lpwstr>ט' בשבט, התשס"ח</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75.0000000000000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2008-01-07T16:30:00Z</vt:lpwstr>
  </property>
  <property fmtid="{D5CDD505-2E9C-101B-9397-08002B2CF9AE}" pid="11" name="שעת ישיבה">
    <vt:lpwstr>12:30</vt:lpwstr>
  </property>
  <property fmtid="{D5CDD505-2E9C-101B-9397-08002B2CF9AE}" pid="12" name="MisVaada">
    <vt:lpwstr>212.000000000000</vt:lpwstr>
  </property>
  <property fmtid="{D5CDD505-2E9C-101B-9397-08002B2CF9AE}" pid="13" name="GetLastModified">
    <vt:lpwstr>1/16/2008 1:50:34 PM</vt:lpwstr>
  </property>
  <property fmtid="{D5CDD505-2E9C-101B-9397-08002B2CF9AE}" pid="14" name="ContentTypeId">
    <vt:lpwstr>0x010100B856E9E2AEA0894D88E3332703BC2B79</vt:lpwstr>
  </property>
  <property fmtid="{D5CDD505-2E9C-101B-9397-08002B2CF9AE}" pid="15" name="SanhedrinItemID">
    <vt:r8>270089</vt:r8>
  </property>
  <property fmtid="{D5CDD505-2E9C-101B-9397-08002B2CF9AE}" pid="16" name="SanhedrinDocumentType">
    <vt:r8>167</vt:r8>
  </property>
</Properties>
</file>