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73A7">
      <w:pPr>
        <w:jc w:val="right"/>
        <w:rPr>
          <w:rFonts w:cs="Guttman David"/>
          <w:sz w:val="18"/>
          <w:rtl/>
        </w:rPr>
      </w:pPr>
      <w:bookmarkStart w:id="0" w:name="_GoBack"/>
      <w:bookmarkEnd w:id="0"/>
      <w:r>
        <w:rPr>
          <w:rFonts w:cs="Guttman David"/>
          <w:sz w:val="18"/>
          <w:rtl/>
        </w:rPr>
        <w:t>פרוטוקולים/ועדת הפנים/118</w:t>
      </w:r>
    </w:p>
    <w:p w:rsidR="00000000" w:rsidRDefault="004273A7">
      <w:pPr>
        <w:jc w:val="right"/>
        <w:rPr>
          <w:rFonts w:cs="Guttman David"/>
          <w:sz w:val="18"/>
          <w:rtl/>
        </w:rPr>
      </w:pPr>
      <w:r>
        <w:rPr>
          <w:rFonts w:cs="Guttman David"/>
          <w:sz w:val="18"/>
          <w:rtl/>
        </w:rPr>
        <w:tab/>
        <w:t>ירושלים, כ"א ב אדר א, תש"ס</w:t>
      </w:r>
    </w:p>
    <w:p w:rsidR="00000000" w:rsidRDefault="004273A7">
      <w:pPr>
        <w:jc w:val="right"/>
        <w:rPr>
          <w:rFonts w:cs="Guttman David"/>
          <w:sz w:val="18"/>
          <w:rtl/>
          <w:lang w:val="es"/>
        </w:rPr>
      </w:pPr>
      <w:r>
        <w:rPr>
          <w:rFonts w:cs="Guttman David"/>
          <w:sz w:val="18"/>
          <w:rtl/>
          <w:lang w:val="es"/>
        </w:rPr>
        <w:t>27 בפבר</w:t>
      </w:r>
      <w:r>
        <w:rPr>
          <w:rFonts w:cs="Guttman David"/>
          <w:sz w:val="18"/>
          <w:rtl/>
          <w:lang w:val="es"/>
        </w:rPr>
        <w:t>ואר, 2000</w:t>
      </w:r>
    </w:p>
    <w:p w:rsidR="00000000" w:rsidRDefault="004273A7">
      <w:pPr>
        <w:jc w:val="right"/>
        <w:rPr>
          <w:rFonts w:cs="Guttman David"/>
          <w:sz w:val="18"/>
          <w:rtl/>
        </w:rPr>
      </w:pPr>
    </w:p>
    <w:tbl>
      <w:tblPr>
        <w:bidiVisual/>
        <w:tblW w:w="0" w:type="auto"/>
        <w:jc w:val="right"/>
        <w:tblLook w:val="0000" w:firstRow="0" w:lastRow="0" w:firstColumn="0" w:lastColumn="0" w:noHBand="0" w:noVBand="0"/>
      </w:tblPr>
      <w:tblGrid>
        <w:gridCol w:w="1964"/>
        <w:gridCol w:w="6564"/>
      </w:tblGrid>
      <w:tr w:rsidR="004273A7" w:rsidTr="004273A7">
        <w:tblPrEx>
          <w:tblCellMar>
            <w:top w:w="0" w:type="dxa"/>
            <w:bottom w:w="0" w:type="dxa"/>
          </w:tblCellMar>
        </w:tblPrEx>
        <w:trPr>
          <w:jc w:val="right"/>
        </w:trPr>
        <w:tc>
          <w:tcPr>
            <w:tcW w:w="1978" w:type="dxa"/>
            <w:tcBorders>
              <w:top w:val="nil"/>
              <w:left w:val="nil"/>
              <w:bottom w:val="nil"/>
              <w:right w:val="nil"/>
            </w:tcBorders>
          </w:tcPr>
          <w:p w:rsidR="004273A7" w:rsidRDefault="004273A7">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4273A7" w:rsidRDefault="004273A7">
            <w:pPr>
              <w:rPr>
                <w:rFonts w:cs="Guttman David"/>
              </w:rPr>
            </w:pPr>
          </w:p>
        </w:tc>
      </w:tr>
      <w:tr w:rsidR="004273A7" w:rsidTr="004273A7">
        <w:tblPrEx>
          <w:tblCellMar>
            <w:top w:w="0" w:type="dxa"/>
            <w:bottom w:w="0" w:type="dxa"/>
          </w:tblCellMar>
        </w:tblPrEx>
        <w:trPr>
          <w:jc w:val="right"/>
        </w:trPr>
        <w:tc>
          <w:tcPr>
            <w:tcW w:w="1978" w:type="dxa"/>
            <w:tcBorders>
              <w:top w:val="nil"/>
              <w:left w:val="nil"/>
              <w:bottom w:val="nil"/>
              <w:right w:val="nil"/>
            </w:tcBorders>
          </w:tcPr>
          <w:p w:rsidR="004273A7" w:rsidRDefault="004273A7">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4273A7" w:rsidRDefault="004273A7">
            <w:pPr>
              <w:jc w:val="right"/>
              <w:rPr>
                <w:rFonts w:cs="Guttman David"/>
              </w:rPr>
            </w:pPr>
            <w:r>
              <w:rPr>
                <w:rFonts w:cs="Guttman David"/>
                <w:sz w:val="18"/>
                <w:rtl/>
              </w:rPr>
              <w:t>נוסח לא מתוקן</w:t>
            </w:r>
          </w:p>
        </w:tc>
      </w:tr>
    </w:tbl>
    <w:p w:rsidR="00000000" w:rsidRDefault="004273A7">
      <w:pPr>
        <w:rPr>
          <w:rFonts w:cs="Guttman David"/>
          <w:sz w:val="18"/>
          <w:rtl/>
        </w:rPr>
      </w:pPr>
    </w:p>
    <w:p w:rsidR="00000000" w:rsidRDefault="004273A7">
      <w:pPr>
        <w:rPr>
          <w:rFonts w:cs="Guttman David"/>
          <w:sz w:val="18"/>
          <w:rtl/>
        </w:rPr>
      </w:pPr>
    </w:p>
    <w:p w:rsidR="00000000" w:rsidRDefault="004273A7">
      <w:pPr>
        <w:jc w:val="center"/>
        <w:rPr>
          <w:rFonts w:cs="Guttman David"/>
          <w:b/>
          <w:bCs/>
          <w:sz w:val="18"/>
          <w:rtl/>
        </w:rPr>
      </w:pPr>
      <w:r>
        <w:rPr>
          <w:rFonts w:cs="Guttman David"/>
          <w:b/>
          <w:bCs/>
          <w:sz w:val="18"/>
          <w:rtl/>
        </w:rPr>
        <w:t>פרוטוקול מס' 67</w:t>
      </w:r>
    </w:p>
    <w:p w:rsidR="00000000" w:rsidRDefault="004273A7">
      <w:pPr>
        <w:jc w:val="center"/>
        <w:rPr>
          <w:rFonts w:cs="Guttman David"/>
          <w:b/>
          <w:bCs/>
          <w:sz w:val="18"/>
          <w:rtl/>
        </w:rPr>
      </w:pPr>
    </w:p>
    <w:p w:rsidR="00000000" w:rsidRDefault="004273A7">
      <w:pPr>
        <w:jc w:val="center"/>
        <w:rPr>
          <w:rFonts w:cs="Guttman David"/>
          <w:b/>
          <w:bCs/>
          <w:sz w:val="18"/>
          <w:rtl/>
        </w:rPr>
      </w:pPr>
      <w:r>
        <w:rPr>
          <w:rFonts w:cs="Guttman David"/>
          <w:b/>
          <w:bCs/>
          <w:sz w:val="18"/>
          <w:rtl/>
        </w:rPr>
        <w:t xml:space="preserve">מישיבת ועדת הפנים ואיכות הסביבה </w:t>
      </w:r>
    </w:p>
    <w:p w:rsidR="00000000" w:rsidRDefault="004273A7">
      <w:pPr>
        <w:jc w:val="center"/>
        <w:rPr>
          <w:rFonts w:cs="Guttman David"/>
          <w:sz w:val="18"/>
          <w:u w:val="single"/>
          <w:rtl/>
        </w:rPr>
      </w:pPr>
      <w:r>
        <w:rPr>
          <w:rFonts w:cs="Guttman David"/>
          <w:b/>
          <w:bCs/>
          <w:sz w:val="18"/>
          <w:u w:val="single"/>
          <w:rtl/>
        </w:rPr>
        <w:t>יום שני, ט"ו באדר א' התש"ס (21 בפברואר, 2000), שעה 13:00</w:t>
      </w:r>
    </w:p>
    <w:p w:rsidR="00000000" w:rsidRDefault="004273A7">
      <w:pPr>
        <w:rPr>
          <w:rFonts w:cs="Guttman David"/>
          <w:sz w:val="18"/>
          <w:rtl/>
        </w:rPr>
      </w:pPr>
    </w:p>
    <w:p w:rsidR="00000000" w:rsidRDefault="004273A7">
      <w:pPr>
        <w:rPr>
          <w:rFonts w:cs="Guttman David"/>
          <w:b/>
          <w:bCs/>
          <w:sz w:val="18"/>
          <w:u w:val="single"/>
          <w:rtl/>
        </w:rPr>
      </w:pPr>
      <w:r>
        <w:rPr>
          <w:rFonts w:cs="Guttman David"/>
          <w:b/>
          <w:bCs/>
          <w:sz w:val="18"/>
          <w:u w:val="single"/>
          <w:rtl/>
        </w:rPr>
        <w:t>נוכחים:</w:t>
      </w:r>
    </w:p>
    <w:p w:rsidR="00000000" w:rsidRDefault="004273A7">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4273A7" w:rsidRDefault="004273A7">
            <w:pPr>
              <w:rPr>
                <w:rFonts w:cs="Guttman David"/>
                <w:sz w:val="18"/>
                <w:rtl/>
              </w:rPr>
            </w:pPr>
            <w:r>
              <w:rPr>
                <w:rFonts w:cs="Guttman David"/>
                <w:sz w:val="18"/>
                <w:rtl/>
              </w:rPr>
              <w:t>דוד אזולאי- היו"ר</w:t>
            </w:r>
          </w:p>
          <w:p w:rsidR="004273A7" w:rsidRDefault="004273A7">
            <w:pPr>
              <w:rPr>
                <w:rFonts w:cs="Guttman David"/>
                <w:sz w:val="18"/>
                <w:rtl/>
              </w:rPr>
            </w:pPr>
            <w:r>
              <w:rPr>
                <w:rFonts w:cs="Guttman David"/>
                <w:sz w:val="18"/>
                <w:rtl/>
              </w:rPr>
              <w:t>אחמד טיבי</w:t>
            </w:r>
          </w:p>
          <w:p w:rsidR="004273A7" w:rsidRDefault="004273A7">
            <w:pPr>
              <w:rPr>
                <w:rFonts w:cs="Guttman David"/>
                <w:sz w:val="18"/>
                <w:rtl/>
              </w:rPr>
            </w:pPr>
            <w:r>
              <w:rPr>
                <w:rFonts w:cs="Guttman David"/>
                <w:sz w:val="18"/>
                <w:rtl/>
              </w:rPr>
              <w:t>מוחמד כנעאן</w:t>
            </w:r>
          </w:p>
          <w:p w:rsidR="004273A7" w:rsidRDefault="004273A7">
            <w:pPr>
              <w:rPr>
                <w:rFonts w:cs="Guttman David"/>
                <w:sz w:val="18"/>
                <w:rtl/>
              </w:rPr>
            </w:pPr>
            <w:r>
              <w:rPr>
                <w:rFonts w:cs="Guttman David"/>
                <w:sz w:val="18"/>
                <w:rtl/>
              </w:rPr>
              <w:t>יעקב ליצמן</w:t>
            </w:r>
          </w:p>
          <w:p w:rsidR="004273A7" w:rsidRDefault="004273A7">
            <w:pPr>
              <w:rPr>
                <w:rFonts w:cs="Guttman David"/>
                <w:sz w:val="18"/>
                <w:rtl/>
              </w:rPr>
            </w:pPr>
            <w:r>
              <w:rPr>
                <w:rFonts w:cs="Guttman David"/>
                <w:sz w:val="18"/>
                <w:rtl/>
              </w:rPr>
              <w:t>איוב קרא</w:t>
            </w:r>
          </w:p>
        </w:tc>
      </w:tr>
    </w:tbl>
    <w:p w:rsidR="00000000" w:rsidRDefault="004273A7">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2578"/>
        <w:gridCol w:w="1945"/>
      </w:tblGrid>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חה"כ טלב אלסאנע</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חה"כ משה גפני</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4568" w:type="dxa"/>
            <w:gridSpan w:val="2"/>
            <w:tcBorders>
              <w:top w:val="nil"/>
              <w:left w:val="nil"/>
              <w:bottom w:val="nil"/>
              <w:right w:val="nil"/>
            </w:tcBorders>
          </w:tcPr>
          <w:p w:rsidR="004273A7" w:rsidRDefault="004273A7">
            <w:pPr>
              <w:rPr>
                <w:rFonts w:cs="Guttman David"/>
                <w:sz w:val="18"/>
                <w:rtl/>
              </w:rPr>
            </w:pPr>
            <w:r>
              <w:rPr>
                <w:rFonts w:cs="Guttman David"/>
                <w:sz w:val="18"/>
                <w:rtl/>
              </w:rPr>
              <w:t>חה"כ עבד-אלמאלכ דהאמשה</w:t>
            </w:r>
          </w:p>
        </w:tc>
        <w:tc>
          <w:tcPr>
            <w:tcW w:w="1945" w:type="dxa"/>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חה"כ רחמים מלול</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חה"כ מאיר פרוש</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אהוד שילת</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המפקח הארצי על הבחירות, משרד הפנים</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מוחמד כעביה</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משרד ראש הממשלה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הרב צוריאל קריספל</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אלעד</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יאסר טבאש</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כסייפה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יעקב כץ</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לקייה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נאיף אבו-ערר</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ערערה בנגב</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דן יצחק</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מזרעה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ציון הדר</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ראש מועצת ערערה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רובי מגאל</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כעביה-טבאש</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סולטן אלהייב</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מהנדס ודובר מועצת 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יוסף אבולגיאן</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מזכיר מועצת חורה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זידאן כעביה</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כעביה-טבאש</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איברהים הייב</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יוסף אלעטאונה</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חורה, חבר בעמותת השלום והזריחה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עבדאללה ג'ואמיס</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מוסה אלהייב</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סאלח כעביה</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כעביה-טבאש</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חלד גריפת</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סאלח עיידאת</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פריד גריפת</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סאלח מזריב</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מוחמד ג'ואמיס</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איברהים אל-עמור</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כסייפה</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מוחמד עלי</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מזריב</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סבג עטאללה</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חמיס מזריב</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אנואר עיידאת</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פלאח רחאל</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מוטי משיח</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סולימן ג'ואמש</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פאיז מזריב</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מזריב</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עלי אבו-ג'ואד</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עיסאם ג'ואמיס</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אמיר הייב</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עיסה ג'ואמיס</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עלי הודה</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רשיד עוסמה</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מופדי ג'ואמיס</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 xml:space="preserve">סעד גריפת </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גאסן גריפת</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מוסטפה דיאבד</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מזריב</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סולימן ג'ואמיס</w:t>
            </w:r>
          </w:p>
        </w:tc>
        <w:tc>
          <w:tcPr>
            <w:tcW w:w="4523" w:type="dxa"/>
            <w:gridSpan w:val="2"/>
            <w:tcBorders>
              <w:top w:val="nil"/>
              <w:left w:val="nil"/>
              <w:bottom w:val="nil"/>
              <w:right w:val="nil"/>
            </w:tcBorders>
          </w:tcPr>
          <w:p w:rsidR="004273A7" w:rsidRDefault="004273A7">
            <w:pPr>
              <w:rPr>
                <w:rFonts w:cs="Guttman David"/>
                <w:sz w:val="18"/>
                <w:rtl/>
              </w:rPr>
            </w:pPr>
            <w:r>
              <w:rPr>
                <w:rFonts w:cs="Guttman David"/>
                <w:sz w:val="18"/>
                <w:rtl/>
              </w:rPr>
              <w:t>בית זרזיר</w:t>
            </w: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ריאד אבולגיאן</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פתחי מזריב</w:t>
            </w:r>
          </w:p>
        </w:tc>
        <w:tc>
          <w:tcPr>
            <w:tcW w:w="4523" w:type="dxa"/>
            <w:gridSpan w:val="2"/>
            <w:tcBorders>
              <w:top w:val="nil"/>
              <w:left w:val="nil"/>
              <w:bottom w:val="nil"/>
              <w:right w:val="nil"/>
            </w:tcBorders>
          </w:tcPr>
          <w:p w:rsidR="004273A7" w:rsidRDefault="004273A7">
            <w:pPr>
              <w:rPr>
                <w:rFonts w:cs="Guttman David"/>
                <w:sz w:val="18"/>
                <w:rtl/>
              </w:rPr>
            </w:pPr>
          </w:p>
        </w:tc>
      </w:tr>
      <w:tr w:rsidR="004273A7" w:rsidTr="004273A7">
        <w:tblPrEx>
          <w:tblCellMar>
            <w:top w:w="0" w:type="dxa"/>
            <w:bottom w:w="0" w:type="dxa"/>
          </w:tblCellMar>
        </w:tblPrEx>
        <w:trPr>
          <w:jc w:val="right"/>
        </w:trPr>
        <w:tc>
          <w:tcPr>
            <w:tcW w:w="1304" w:type="dxa"/>
            <w:tcBorders>
              <w:top w:val="nil"/>
              <w:left w:val="nil"/>
              <w:bottom w:val="nil"/>
              <w:right w:val="nil"/>
            </w:tcBorders>
          </w:tcPr>
          <w:p w:rsidR="004273A7" w:rsidRDefault="004273A7">
            <w:pPr>
              <w:rPr>
                <w:rFonts w:cs="Guttman David"/>
                <w:sz w:val="18"/>
                <w:rtl/>
              </w:rPr>
            </w:pPr>
          </w:p>
        </w:tc>
        <w:tc>
          <w:tcPr>
            <w:tcW w:w="1990" w:type="dxa"/>
            <w:tcBorders>
              <w:top w:val="nil"/>
              <w:left w:val="nil"/>
              <w:bottom w:val="nil"/>
              <w:right w:val="nil"/>
            </w:tcBorders>
          </w:tcPr>
          <w:p w:rsidR="004273A7" w:rsidRDefault="004273A7">
            <w:pPr>
              <w:rPr>
                <w:rFonts w:cs="Guttman David"/>
                <w:sz w:val="18"/>
                <w:rtl/>
              </w:rPr>
            </w:pPr>
            <w:r>
              <w:rPr>
                <w:rFonts w:cs="Guttman David"/>
                <w:sz w:val="18"/>
                <w:rtl/>
              </w:rPr>
              <w:t>חמדן זמירו</w:t>
            </w:r>
          </w:p>
        </w:tc>
        <w:tc>
          <w:tcPr>
            <w:tcW w:w="4523" w:type="dxa"/>
            <w:gridSpan w:val="2"/>
            <w:tcBorders>
              <w:top w:val="nil"/>
              <w:left w:val="nil"/>
              <w:bottom w:val="nil"/>
              <w:right w:val="nil"/>
            </w:tcBorders>
          </w:tcPr>
          <w:p w:rsidR="004273A7" w:rsidRDefault="004273A7">
            <w:pPr>
              <w:rPr>
                <w:rFonts w:cs="Guttman David"/>
                <w:sz w:val="18"/>
                <w:rtl/>
              </w:rPr>
            </w:pPr>
          </w:p>
        </w:tc>
      </w:tr>
    </w:tbl>
    <w:p w:rsidR="00000000" w:rsidRDefault="004273A7">
      <w:pPr>
        <w:jc w:val="left"/>
        <w:rPr>
          <w:rFonts w:cs="Guttman David"/>
          <w:sz w:val="18"/>
          <w:rtl/>
        </w:rPr>
      </w:pPr>
    </w:p>
    <w:p w:rsidR="00000000" w:rsidRDefault="004273A7">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4273A7">
      <w:pPr>
        <w:ind w:left="454"/>
        <w:jc w:val="left"/>
        <w:rPr>
          <w:rFonts w:cs="Guttman David"/>
          <w:sz w:val="18"/>
          <w:rtl/>
        </w:rPr>
      </w:pPr>
    </w:p>
    <w:p w:rsidR="00000000" w:rsidRDefault="004273A7">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4273A7">
      <w:pPr>
        <w:ind w:left="454"/>
        <w:jc w:val="left"/>
        <w:rPr>
          <w:rFonts w:cs="Guttman David"/>
          <w:sz w:val="18"/>
          <w:rtl/>
        </w:rPr>
      </w:pPr>
    </w:p>
    <w:p w:rsidR="00000000" w:rsidRDefault="004273A7">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273A7">
      <w:pPr>
        <w:rPr>
          <w:rFonts w:cs="Guttman David"/>
          <w:sz w:val="18"/>
          <w:rtl/>
        </w:rPr>
      </w:pPr>
    </w:p>
    <w:p w:rsidR="00000000" w:rsidRDefault="004273A7">
      <w:pPr>
        <w:rPr>
          <w:rFonts w:cs="Guttman David"/>
          <w:sz w:val="18"/>
          <w:rtl/>
        </w:rPr>
      </w:pPr>
    </w:p>
    <w:p w:rsidR="00000000" w:rsidRDefault="004273A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קביעת מועדי בחירות ראשונות ברשויות מקומיות מסויימות.</w:t>
      </w:r>
    </w:p>
    <w:p w:rsidR="00000000" w:rsidRDefault="004273A7">
      <w:pPr>
        <w:tabs>
          <w:tab w:val="left" w:pos="1134"/>
          <w:tab w:val="left" w:pos="1418"/>
        </w:tabs>
        <w:ind w:left="1445" w:hanging="311"/>
        <w:rPr>
          <w:rFonts w:cs="Guttman David"/>
          <w:sz w:val="18"/>
          <w:rtl/>
        </w:rPr>
      </w:pPr>
    </w:p>
    <w:p w:rsidR="00000000" w:rsidRDefault="004273A7">
      <w:pPr>
        <w:jc w:val="center"/>
        <w:rPr>
          <w:rFonts w:cs="Guttman David"/>
          <w:b/>
          <w:bCs/>
          <w:sz w:val="18"/>
          <w:u w:val="single"/>
          <w:rtl/>
        </w:rPr>
      </w:pPr>
      <w:r>
        <w:rPr>
          <w:rFonts w:cs="Guttman David"/>
          <w:sz w:val="18"/>
          <w:rtl/>
        </w:rPr>
        <w:br w:type="page"/>
      </w:r>
      <w:r>
        <w:rPr>
          <w:rFonts w:cs="Guttman David"/>
          <w:b/>
          <w:bCs/>
          <w:sz w:val="18"/>
          <w:u w:val="single"/>
          <w:rtl/>
        </w:rPr>
        <w:t>קביעת מועדי בחירות ראשונות ברשויות מקומי</w:t>
      </w:r>
      <w:r>
        <w:rPr>
          <w:rFonts w:cs="Guttman David"/>
          <w:b/>
          <w:bCs/>
          <w:sz w:val="18"/>
          <w:u w:val="single"/>
          <w:rtl/>
        </w:rPr>
        <w:t>ות מסויימות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פותח את הדיון בעניין קביעת מועדי בחירות ראשונות ברשויות המקומיות. על-פי החוק כדי לקיים בחירות במהלך השנה החמישית על שר הפנים להתייעץ עם הוועדה. אם הוא רוצה לקיים בחירות לאחר השנה החמישית הוא צריך לקבל את אישור הוועדה. י</w:t>
      </w:r>
      <w:r>
        <w:rPr>
          <w:rFonts w:cs="Guttman David"/>
          <w:sz w:val="18"/>
          <w:rtl/>
        </w:rPr>
        <w:t>שנן רשויות מקומיות בהן כבר הזמן חלף. אני אקרא את שמות הישובים שאנחנו נקיים עליהם דיון היום: אלעד, חורה, כסייפה, לקייה, ערערה בנגב, שגב שלום, כעביה-טבאש, מזרעה וזרזיר.  אני אאפשר רשות דיבור לכל ראש מועצה שירצה. אני רואה שיש פה גם נציגות של התושבים. אני לא א</w:t>
      </w:r>
      <w:r>
        <w:rPr>
          <w:rFonts w:cs="Guttman David"/>
          <w:sz w:val="18"/>
          <w:rtl/>
        </w:rPr>
        <w:t>וכל לאפשר לכולם להתבטא אבל אני מציע שכל ישוב יקבע נציג אחד שיידבר בשם הישוב, וגם זה בקצרה.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מבקש ממר אהוד שילת, שהוא המפקח הארצי על הבחירות, להציג את הדברים. בבקשה.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כמו שאמר היושב-ראש, החוק קובע שבחירות ראשונות במועצה יהיו תוך 60 יום ממל</w:t>
      </w:r>
      <w:r>
        <w:rPr>
          <w:rFonts w:cs="Guttman David"/>
          <w:sz w:val="18"/>
          <w:rtl/>
        </w:rPr>
        <w:t>את 4 שנים להקמת המועצה. כל המועצות שאנחנו עוסקים בהן היום  הן מועצות שמכהנת בהן מועצה ראשונה. החוק קובע שאם השר רוצה לדחות את הבחירות לתוך השנה החמישית הוא צריך להתייעץ עם ועדת הפנים, ואם הוא רוצה לדחות את הבחירות מעבר לכך הוא צריך הסכמה של ועדת הפנים.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א</w:t>
      </w:r>
      <w:r>
        <w:rPr>
          <w:rFonts w:cs="Guttman David"/>
          <w:sz w:val="18"/>
          <w:rtl/>
        </w:rPr>
        <w:t>תחיל מהישוב הראשון, אלעד. בישוב הזה הוקמה מועצה בנובמבר 1994, כלומר 4 שנים חלפו להן בנובמבר 1998, כשהיו בחירות כלליות. אי אפשר היה אז לעשות בחירות כי עוד לא היה בכלל איכלוס של הישוב. כשאין תושבים אי אפשר לעשות בחירות. איש לא גר בנובמבר 1998 באלעד. שר הפנים</w:t>
      </w:r>
      <w:r>
        <w:rPr>
          <w:rFonts w:cs="Guttman David"/>
          <w:sz w:val="18"/>
          <w:rtl/>
        </w:rPr>
        <w:t xml:space="preserve"> גם לא היה יכול אז לפנות לוועדה כי לא היה ברור מתי יתחיל האיכלוס ובאיזה קצב יהיה האיכלוס ולכן לא היה באפשרותו להציע תאריך לבחירות. הרי על 100 התושבים הראשונים עוד לא עושים 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4 שנים היתה מועצה ולא היה עדיין תושב אחד באלעד?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ה</w:t>
      </w:r>
      <w:r>
        <w:rPr>
          <w:rFonts w:cs="Guttman David"/>
          <w:sz w:val="18"/>
          <w:rtl/>
        </w:rPr>
        <w:t xml:space="preserve">יו כמה מקרים בישראל בהם הקימו את המועצה קודם לאיכלוס כדי שהיא תבנה את הישוב. גם במודיעין היה כך. במודיעין הקימו את זה בתור מועצה מקומית. </w:t>
      </w:r>
      <w:r>
        <w:rPr>
          <w:rFonts w:cs="Guttman David"/>
          <w:sz w:val="18"/>
          <w:rtl/>
        </w:rPr>
        <w:tab/>
        <w:t>היום לדעת השר והמנכ"ל זה בשל לבחירות.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אפשר לדעת כמה אנשים גרים שם היום?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אין לי את הנתו</w:t>
      </w:r>
      <w:r>
        <w:rPr>
          <w:rFonts w:cs="Guttman David"/>
          <w:sz w:val="18"/>
          <w:rtl/>
        </w:rPr>
        <w:t>נים. בפנקס הבוחרים רשומים שם 1,668 בוחרים. באוכלוסיה יש 3,300 אנשים ולחצי מהם יש זכות בחירה.</w:t>
      </w:r>
    </w:p>
    <w:p w:rsidR="00000000" w:rsidRDefault="004273A7">
      <w:pPr>
        <w:rPr>
          <w:rFonts w:cs="Guttman David"/>
          <w:sz w:val="18"/>
          <w:rtl/>
        </w:rPr>
      </w:pPr>
    </w:p>
    <w:p w:rsidR="00000000" w:rsidRDefault="004273A7">
      <w:pPr>
        <w:rPr>
          <w:rFonts w:cs="Guttman David"/>
          <w:sz w:val="18"/>
          <w:rtl/>
        </w:rPr>
      </w:pPr>
      <w:r>
        <w:rPr>
          <w:rFonts w:cs="Guttman David"/>
          <w:sz w:val="18"/>
          <w:rtl/>
        </w:rPr>
        <w:tab/>
        <w:t>השר חושב שהישוב בשל לבחירות ראשונות. אנחנו מציעים לעשות את הבחירות האלה בספטמבר, למעשה לגבי כמעט כל הישובים שמוצעים פה. הסיבה לזה היא אחידה: פנקס הבוחרים שתקף כר</w:t>
      </w:r>
      <w:r>
        <w:rPr>
          <w:rFonts w:cs="Guttman David"/>
          <w:sz w:val="18"/>
          <w:rtl/>
        </w:rPr>
        <w:t>גע, שיעמוד בתוקפו עד 15.8, הוא הפנקס שלפיו נערכו הבחירות לכנסת במאי 1999 והוא מעודכן לפברואר 1999. אין טעם לעשות בחירות במאי, יוני או יולי 2000 כאשר ב-16.8 נכנס לתוקף פנקס חדש ומעודכן. לכן השר מציע לוועדה שכל הבחירות האלו ייערכו ב-19.9. כלומר, רשימות המועמ</w:t>
      </w:r>
      <w:r>
        <w:rPr>
          <w:rFonts w:cs="Guttman David"/>
          <w:sz w:val="18"/>
          <w:rtl/>
        </w:rPr>
        <w:t>דים בכל הישובים האלה יוגשו ב-17.8, שזה יום אחרי שהפנקס מתעדכן. פנקס בוחרים תקף הוא חשוב מבחינת החוק בעניין רשימות מועמדים, ששם יש תומכים שחייבים להיות בוחרים בפועל.</w:t>
      </w:r>
    </w:p>
    <w:p w:rsidR="00000000" w:rsidRDefault="004273A7">
      <w:pPr>
        <w:rPr>
          <w:rFonts w:cs="Guttman David"/>
          <w:sz w:val="18"/>
          <w:u w:val="single"/>
          <w:rtl/>
        </w:rPr>
      </w:pPr>
      <w:r>
        <w:rPr>
          <w:rFonts w:cs="Guttman David"/>
          <w:sz w:val="18"/>
          <w:u w:val="single"/>
          <w:rtl/>
        </w:rPr>
        <w:t>קריאה:</w:t>
      </w:r>
    </w:p>
    <w:p w:rsidR="00000000" w:rsidRDefault="004273A7">
      <w:pPr>
        <w:rPr>
          <w:rFonts w:cs="Guttman David"/>
          <w:sz w:val="18"/>
          <w:rtl/>
        </w:rPr>
      </w:pPr>
    </w:p>
    <w:p w:rsidR="00000000" w:rsidRDefault="004273A7">
      <w:pPr>
        <w:rPr>
          <w:rFonts w:cs="Guttman David"/>
          <w:sz w:val="18"/>
          <w:rtl/>
        </w:rPr>
      </w:pPr>
      <w:r>
        <w:rPr>
          <w:rFonts w:cs="Guttman David"/>
          <w:sz w:val="18"/>
          <w:rtl/>
        </w:rPr>
        <w:tab/>
        <w:t>כלומר פנקסי הבוחרים יגיעו למועצות ולישובים רק אחרי 16.8 ולא לפני כן?</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פנקסי הבחירות יגיעו לישוב לפי מה שהחוק קובע. החוק קובע מתי. פנקס בוחרים לפי חוק הבחירות לכנסת מוצג לעיון הציבור בערך בחודש מאי, ואז יגיע עותק של הפנקס הזה ויוצג בכל ישוב. יש תקופה של 10 ימים להגיש עררים, עד 12.6. אנחנו נפרסם את כל לוחות הזמנים האלה גם בעי</w:t>
      </w:r>
      <w:r>
        <w:rPr>
          <w:rFonts w:cs="Guttman David"/>
          <w:sz w:val="18"/>
          <w:rtl/>
        </w:rPr>
        <w:t xml:space="preserve">תונים וגם בטלוויזיה וכן הלאה, כי זה לא רק הפנקס של כסייפה, חורה ואלעד. זה פנקס של הבוחרים לכנסת. יש מועד עד יוני בערך להגיש עררים.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לא 90 יום לפני הבחירות?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אז קולטים את כל העררים ואת כל הערעורים וזה הפנקס התקף שאות</w:t>
      </w:r>
      <w:r>
        <w:rPr>
          <w:rFonts w:cs="Guttman David"/>
          <w:sz w:val="18"/>
          <w:rtl/>
        </w:rPr>
        <w:t>ו מוסרים לרשימות אחרי שהן מאושרות. הכל כתוב בחוק. הפנקס יוצג בישובים, בוודאי, בערך בחודש מאי.</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בכל העיתונים?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בכל העיתונים תהיה מודעה.</w:t>
      </w:r>
    </w:p>
    <w:p w:rsidR="00000000" w:rsidRDefault="004273A7">
      <w:pPr>
        <w:rPr>
          <w:rFonts w:cs="Guttman David"/>
          <w:sz w:val="18"/>
          <w:rtl/>
        </w:rPr>
      </w:pPr>
    </w:p>
    <w:p w:rsidR="00000000" w:rsidRDefault="004273A7">
      <w:pPr>
        <w:rPr>
          <w:rFonts w:cs="Guttman David"/>
          <w:sz w:val="18"/>
          <w:rtl/>
        </w:rPr>
      </w:pPr>
      <w:r>
        <w:rPr>
          <w:rFonts w:cs="Guttman David"/>
          <w:sz w:val="18"/>
          <w:rtl/>
        </w:rPr>
        <w:tab/>
        <w:t>התאריך שהצענו, חוץ מישוב אחד, הוא אחיד לכולם. ה-19.9.2000 הוא היום ה-34 לאחר ה-17.8 שבו יגיש</w:t>
      </w:r>
      <w:r>
        <w:rPr>
          <w:rFonts w:cs="Guttman David"/>
          <w:sz w:val="18"/>
          <w:rtl/>
        </w:rPr>
        <w:t>ו את רשימות המועמדים. זה התאריך הכי מוקדם שאפשר לעשות בו בחירות לפי הפנקס החדש. כך באלעד.</w:t>
      </w:r>
    </w:p>
    <w:p w:rsidR="00000000" w:rsidRDefault="004273A7">
      <w:pPr>
        <w:rPr>
          <w:rFonts w:cs="Guttman David"/>
          <w:sz w:val="18"/>
          <w:rtl/>
        </w:rPr>
      </w:pPr>
    </w:p>
    <w:p w:rsidR="00000000" w:rsidRDefault="004273A7">
      <w:pPr>
        <w:rPr>
          <w:rFonts w:cs="Guttman David"/>
          <w:sz w:val="18"/>
          <w:rtl/>
        </w:rPr>
      </w:pPr>
      <w:r>
        <w:rPr>
          <w:rFonts w:cs="Guttman David"/>
          <w:sz w:val="18"/>
          <w:rtl/>
        </w:rPr>
        <w:tab/>
        <w:t>חורה, כסייפה, לקייה, ערערה בנגב ושגב שלום הוקמו ב-22 למאי 1996. כעביה-טבאש-חג'אג'רה ומזרעה הוקמו 6 ימים אחרי זה, ב-28 במאי 1996. אנחנו רוצים לעשות שם את הבחירות ב-1</w:t>
      </w:r>
      <w:r>
        <w:rPr>
          <w:rFonts w:cs="Guttman David"/>
          <w:sz w:val="18"/>
          <w:rtl/>
        </w:rPr>
        <w:t>9.9.</w:t>
      </w:r>
    </w:p>
    <w:p w:rsidR="00000000" w:rsidRDefault="004273A7">
      <w:pPr>
        <w:rPr>
          <w:rFonts w:cs="Guttman David"/>
          <w:sz w:val="18"/>
          <w:rtl/>
        </w:rPr>
      </w:pPr>
    </w:p>
    <w:p w:rsidR="00000000" w:rsidRDefault="004273A7">
      <w:pPr>
        <w:rPr>
          <w:rFonts w:cs="Guttman David"/>
          <w:sz w:val="18"/>
          <w:rtl/>
        </w:rPr>
      </w:pPr>
      <w:r>
        <w:rPr>
          <w:rFonts w:cs="Guttman David"/>
          <w:sz w:val="18"/>
          <w:rtl/>
        </w:rPr>
        <w:tab/>
        <w:t>בזרזיר השר ביקש לדחות את הבחירות בשנה. גם המועצה בזרזיר הוקמה באותו תאריך, במאי 1996, אבל השר מבקש לדחות את הבחירות בשנה משום שהמועצה התחילה לכהן שנה יותר מאוחר. היא מונתה במאי 1996 אבל הוגש בג"ץ והמועצה פשוט היתה רק על הנייר, לא פעלה.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כמו אלעד. באלעד לא היו 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באלעד היתה מועצה. בזרזיר היו תושבים ולא היתה מועצה ואילו באלעד היתה מועצה ולא היו 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מר שילת, אם לא היו תושבים אז המועצה פעלה שם אבל אולי צריך לתת גם שם ארכה.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המועצה בנתה את</w:t>
      </w:r>
      <w:r>
        <w:rPr>
          <w:rFonts w:cs="Guttman David"/>
          <w:sz w:val="18"/>
          <w:rtl/>
        </w:rPr>
        <w:t xml:space="preserve"> הישוב.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היו צריכים להעביר את התושבים של בית זרזיר לאלעד.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כשמקימים מועצה בדרך כלל עושים את זה בשיטה של צוות בניה ולא של מועצה, צוות הקמה שמקים ומתכנן וכן הלאה. אחר-כך הישוב מתאכלס, מקימים מועצה ראשונה ממונה והולכים לבחירות. יש </w:t>
      </w:r>
      <w:r>
        <w:rPr>
          <w:rFonts w:cs="Guttman David"/>
          <w:sz w:val="18"/>
          <w:rtl/>
        </w:rPr>
        <w:t>מקומות שהשטח של הרשות המקומית בא מצירוף שטחים של רשויות מקומיות אחרות, כמו מודיעין, ואני חושב שאותו דבר היה באלעד. כלומר, בעיר מודיעין לקחו קטע ממועצה איזורית גזר, קטע ממועצה איזורית מודיעין ומעוד רשות. כדי שצוות הקמה כזה יוכל לעשות תוכנית בניה הוא צריך שת</w:t>
      </w:r>
      <w:r>
        <w:rPr>
          <w:rFonts w:cs="Guttman David"/>
          <w:sz w:val="18"/>
          <w:rtl/>
        </w:rPr>
        <w:t>היה לו ועדת תכנון. הוא לא יכול לגשת לבניה בלי אישור. לפיכך זה לא יכול ללכת על שטח של 3 רשויות. לכן הקימו קודם מועצה, כדי שתהיה רשות מקומית, ואז היתה ועדת תכנון ואפשר היה לאשר את התוכניות ולהתחיל לעבוד.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באלעד לא לקחו את זה מכמה רשויות.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w:t>
      </w:r>
      <w:r>
        <w:rPr>
          <w:rFonts w:cs="Guttman David"/>
          <w:sz w:val="18"/>
          <w:u w:val="single"/>
          <w:rtl/>
        </w:rPr>
        <w:t>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נדמה לי שכן. אני לא יודע. בכל אופן, עשו אותו דבר, אני לא יודע למה. אני לא עוסק בתחום הזה. אני עוסק בבחירות. במודיעין אני יודע שזאת היתה הסיבה.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במודיעין כן ובאלעד לא.</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אז היתה איזה סיבה אחרת. לא יודע למה.</w:t>
      </w:r>
    </w:p>
    <w:p w:rsidR="00000000" w:rsidRDefault="004273A7">
      <w:pPr>
        <w:rPr>
          <w:rFonts w:cs="Guttman David"/>
          <w:sz w:val="18"/>
          <w:rtl/>
        </w:rPr>
      </w:pPr>
    </w:p>
    <w:p w:rsidR="00000000" w:rsidRDefault="004273A7">
      <w:pPr>
        <w:rPr>
          <w:rFonts w:cs="Guttman David"/>
          <w:sz w:val="18"/>
          <w:rtl/>
        </w:rPr>
      </w:pPr>
      <w:r>
        <w:rPr>
          <w:rFonts w:cs="Guttman David"/>
          <w:sz w:val="18"/>
          <w:rtl/>
        </w:rPr>
        <w:tab/>
        <w:t>בזרזיר הבג"ץ מנע א</w:t>
      </w:r>
      <w:r>
        <w:rPr>
          <w:rFonts w:cs="Guttman David"/>
          <w:sz w:val="18"/>
          <w:rtl/>
        </w:rPr>
        <w:t>ת המועצה מלפעול ומלתפקד. המחוקק קבע את התקופה הזאת של 4 שנים למועצה ראשונה כדי להכין את תשתית העבודה של הפקידות ושל המועצה עצמה. הזמן הזה לא היה לאותה מועצה בזרזיר. לכן השר חשב שצריך לאפשר להם את השנה הנוספת. הוא ביקש לקבוע את תאריך הבחירות שנה יתר מאוחר.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לא שנה. זה 8 חודשים.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ב-3.4.2001. </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אלעד צריך את הסכמת הוועדה, כי זה מעבר ל-5 שנים.</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מה סמכות הוועדה? האם לוועדה יש מגבלה כלשהי באישור שלה?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הוועדה לא קובעת. השר מציע תאריך, הוא מתייעץ ע</w:t>
      </w:r>
      <w:r>
        <w:rPr>
          <w:rFonts w:cs="Guttman David"/>
          <w:sz w:val="18"/>
          <w:rtl/>
        </w:rPr>
        <w:t>ם הוועדה והיא יכולה להסכים או לא להסכים, לאשר או לא לאשר את הצעת השר.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שנה רביעית זה רק התייעצות ושנה חמישית אישור?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כן. הוא הדין לגבי זרזיר. גם שם אם מתקבל התאריך של אפריל 2001 זה במסגרת אישור או הסכמה של הוועדה, ואם לא אז זה במ</w:t>
      </w:r>
      <w:r>
        <w:rPr>
          <w:rFonts w:cs="Guttman David"/>
          <w:sz w:val="18"/>
          <w:rtl/>
        </w:rPr>
        <w:t xml:space="preserve">סגרת ההתייעצות לגבי ה-19.9.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מועצת אלעד הוקמה בנובמבר 1994. כשהסתיימו 4 השנים ולא היו בכלל רשומים אנשים בישוב, זאת אומרת שהישוב בעצם עוד לא אוכלס, האם אתם ביקשתם אישור מוועדת הפנים ואיכות הסביבה להאריך את 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השר לא מבקש להאר</w:t>
      </w:r>
      <w:r>
        <w:rPr>
          <w:rFonts w:cs="Guttman David"/>
          <w:sz w:val="18"/>
          <w:rtl/>
        </w:rPr>
        <w:t>יך. החוק קובע שהשר יציע תאריך לבחירות. אם התאריך הוא בתוך השנה החמישית, זה התייעצות; ואם זה מעבר לשנה החמישית, זה מחייב אישור הוועדה. השר לא  בא לבקש תאריכים. השר צריך להחליט על תאריך ואז הוא צריך לבוא לוועדה. עד לאחרונה האיכלוס היה במצב כזה שלא היה ברור מ</w:t>
      </w:r>
      <w:r>
        <w:rPr>
          <w:rFonts w:cs="Guttman David"/>
          <w:sz w:val="18"/>
          <w:rtl/>
        </w:rPr>
        <w:t>ה קורה, לא היו תושבים והשר לא יכל להציע תאריך. גם כשהישוב התחיל להתאכלס עוד לא ידענו מה להציע. זאת אומרת, לא היה עם מה לבוא לוועדה, לבד מלמסור מידע לוועדה. כשאין תושבים אני עוד לא יודע מתי לעשות 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זאת אומרת, זה הפעם הראשונה לגבי אלעד שאת</w:t>
      </w:r>
      <w:r>
        <w:rPr>
          <w:rFonts w:cs="Guttman David"/>
          <w:sz w:val="18"/>
          <w:rtl/>
        </w:rPr>
        <w:t>ם יודעים עכשיו שיש 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שיש תושבים ושהשר חושב שאפשר לעשות 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תודה רבה. כרגע נעבור לשמוע את הנוכחים לפי הסדר. אבקש מכל ראש מועצה בקצרה להציג את עצמו, מאיזה ישוב הוא, ולדבר לא יותר מ-3 דקות. בבקשה, ראש מועצת אלעד, ה</w:t>
      </w:r>
      <w:r>
        <w:rPr>
          <w:rFonts w:cs="Guttman David"/>
          <w:sz w:val="18"/>
          <w:rtl/>
        </w:rPr>
        <w:t>רב צוריאל קריספל.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צוריאל קריספל:</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המועצה המקומית אלעד כוננה ב-5.7.95 ולא ב-1994 כפי שנמסר. </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ב-20.11.94 התפרסם צו של שר הפנים, בחתימתו, ברשומות שמקימים מועצה. יש הבדל בין זה לבין מינוי חברי 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מה שקובע הוא יום הפיר</w:t>
      </w:r>
      <w:r>
        <w:rPr>
          <w:rFonts w:cs="Guttman David"/>
          <w:sz w:val="18"/>
          <w:rtl/>
        </w:rPr>
        <w:t>סום ברשומות.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צוריאל קריספל: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המועצה המקומית אלעד הוקמה כ-4 שנים לפני שהגיעו התושבים, במגמה למנוע את הדברים שקרו בעקבות הקמת שכונות חדשות, שכאשר הגיעו אליהן התושבים לא היו תשתיות, לא היו מוסדות ציבור וחינוך ושאר הדברים. המועצה המקומית אלעד משתרעת על פני 2</w:t>
      </w:r>
      <w:r>
        <w:rPr>
          <w:rFonts w:cs="Guttman David"/>
          <w:sz w:val="18"/>
          <w:rtl/>
        </w:rPr>
        <w:t>,700 דונם, שנגזרו מהמועצות האיזוריות מודיעין ודרום השרון. במשך 3.5 שנות קיומה הראשונות של המועצה היא טיפלה במערך התשתיות הבסיסיות של הקמת הישוב ובמקביל תשתיות כגון מוסדות חינוך, מוסדות ציבור ודת.</w:t>
      </w:r>
    </w:p>
    <w:p w:rsidR="00000000" w:rsidRDefault="004273A7">
      <w:pPr>
        <w:rPr>
          <w:rFonts w:cs="Guttman David"/>
          <w:sz w:val="18"/>
          <w:rtl/>
        </w:rPr>
      </w:pPr>
    </w:p>
    <w:p w:rsidR="00000000" w:rsidRDefault="004273A7">
      <w:pPr>
        <w:rPr>
          <w:rFonts w:cs="Guttman David"/>
          <w:sz w:val="18"/>
          <w:rtl/>
        </w:rPr>
      </w:pPr>
      <w:r>
        <w:rPr>
          <w:rFonts w:cs="Guttman David"/>
          <w:sz w:val="18"/>
          <w:rtl/>
        </w:rPr>
        <w:tab/>
        <w:t>התושבים הראשונים, כ-10 משפחות, הגיעו באוקטובר 1998. היום א</w:t>
      </w:r>
      <w:r>
        <w:rPr>
          <w:rFonts w:cs="Guttman David"/>
          <w:sz w:val="18"/>
          <w:rtl/>
        </w:rPr>
        <w:t>נחנו מונים למעלה מ-1,000 משפחות. נכון שבמשרד הפנים מופיעים כ-3,300 תושבים אבל זה נגזר מכמה נושאים שונים, אם בגלל תושבים שהגיעו ממקומות ביש"ע ששם היו להם הנחות גדולות במיסים ועדיין הם לא העבירו כתובת, או בגלל כל מיני נושאים של חוק חינוך חובה, של תושבי ראש ה</w:t>
      </w:r>
      <w:r>
        <w:rPr>
          <w:rFonts w:cs="Guttman David"/>
          <w:sz w:val="18"/>
          <w:rtl/>
        </w:rPr>
        <w:t>עין שעברו לאלעד ועדיין לא העבירו שינוי כתובת וכדומה.</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בפועל אנחנו חיברנו עד היום כ-1,100 מוני מים למשפחות. טופסי 4 ניתנו ל-1,500 יחידות דיור. בפועל באלעד היום נבנות כ-4,500 יחידות דיור, שחלקן תאוכלסנה עוד במהלך השנה הזאת, לכ-2,000 משפחות עד סוף שנת 2000. </w:t>
      </w:r>
      <w:r>
        <w:rPr>
          <w:rFonts w:cs="Guttman David"/>
          <w:sz w:val="18"/>
          <w:rtl/>
        </w:rPr>
        <w:t>במהלך השנה וחצי האחרונות נקלוט עוד 2,500 משפחות.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בקצרה, כפי שביקש היושב-ראש, סקירה על המועצה המקומית אלעד. אם יש שאלות אני אשמח לענות.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תודה רבה. ראש מועצת חורה נמצא 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אבולגיאן: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מזכיר המועצה.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w:t>
      </w:r>
      <w:r>
        <w:rPr>
          <w:rFonts w:cs="Guttman David"/>
          <w:sz w:val="18"/>
          <w:rtl/>
        </w:rPr>
        <w:t>רוצה קודם כל לאפשר לראשי מועצות לדבר ואחר-כך אני אאפשר לנציגים אחרים. כסייפה.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יאסר טבאש:</w:t>
      </w:r>
    </w:p>
    <w:p w:rsidR="00000000" w:rsidRDefault="004273A7">
      <w:pPr>
        <w:rPr>
          <w:rFonts w:cs="Guttman David"/>
          <w:sz w:val="18"/>
          <w:rtl/>
        </w:rPr>
      </w:pPr>
    </w:p>
    <w:p w:rsidR="00000000" w:rsidRDefault="004273A7">
      <w:pPr>
        <w:pStyle w:val="21"/>
        <w:rPr>
          <w:rFonts w:cs="Guttman David"/>
          <w:sz w:val="18"/>
          <w:rtl/>
        </w:rPr>
      </w:pPr>
      <w:r>
        <w:rPr>
          <w:rFonts w:cs="Guttman David"/>
          <w:sz w:val="18"/>
          <w:rtl/>
        </w:rPr>
        <w:tab/>
        <w:t>אנחנו מאמצים את החלטת השר. אנחנו מבקשים שהשר יתחשב בדעת התושבים ובעמדתם. אני לא יודע מה בדיוק העמדה אבל השר צריך להתחשב בה.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פה נציגות של התו</w:t>
      </w:r>
      <w:r>
        <w:rPr>
          <w:rFonts w:cs="Guttman David"/>
          <w:sz w:val="18"/>
          <w:rtl/>
        </w:rPr>
        <w:t>שבים?</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יאסר טבאש:</w:t>
      </w:r>
    </w:p>
    <w:p w:rsidR="00000000" w:rsidRDefault="004273A7">
      <w:pPr>
        <w:rPr>
          <w:rFonts w:cs="Guttman David"/>
          <w:sz w:val="18"/>
          <w:rtl/>
        </w:rPr>
      </w:pPr>
    </w:p>
    <w:p w:rsidR="00000000" w:rsidRDefault="004273A7">
      <w:pPr>
        <w:rPr>
          <w:rFonts w:cs="Guttman David"/>
          <w:sz w:val="18"/>
          <w:rtl/>
        </w:rPr>
      </w:pPr>
      <w:r>
        <w:rPr>
          <w:rFonts w:cs="Guttman David"/>
          <w:sz w:val="18"/>
          <w:rtl/>
        </w:rPr>
        <w:tab/>
        <w:t>מכסייפה לא. אבל כעיקרון עמדת המועצה היא כן לאמץ את ההחלטה. אני גם תושב כעביה. עכשיו אני מחליף כובע. אני גם מאמץ את החלטת השר.</w:t>
      </w:r>
    </w:p>
    <w:p w:rsidR="00000000" w:rsidRDefault="004273A7">
      <w:pPr>
        <w:ind w:firstLine="567"/>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אלה שני דברים שמשתלבים זה עם 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כסייפה אין בעיה.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לקייה</w:t>
      </w:r>
      <w:r>
        <w:rPr>
          <w:rFonts w:cs="Guttman David"/>
          <w:sz w:val="18"/>
          <w:rtl/>
        </w:rPr>
        <w:t>.</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לקייה משתרעת על פני 5,500 דונם. 75% מהקרקע היא בתביעות בעלות של תושבים שגרים בתחומי הישוב ומחוץ לישוב, שני שבטים עיקריים שהם בעלי הקרקע, ו-25% הנותרים גרים על אדמות מדינה. יש דרישה עצומה לכניסה פנימה לישוב ואין למדינה ולמועצה יכולת לספק את הד</w:t>
      </w:r>
      <w:r>
        <w:rPr>
          <w:rFonts w:cs="Guttman David"/>
          <w:sz w:val="18"/>
          <w:rtl/>
        </w:rPr>
        <w:t>רישה הבסיסית הזאת, לקבל מגרש ולבנות בו בית.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עבד-אלמאלכ דהאמשה: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אלא אם כן יורחב שטח השיפוט. זה יפתור את הבעיה.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התאריך שנקבע הוא תאריך ראוי ונכון. האנשים בשלים. </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יש בעיה קשה אחת. אני נפגשתי עם המפקח על הבחירות וחשבתי שיהיה נכון להשמיע בפניו א</w:t>
      </w:r>
      <w:r>
        <w:rPr>
          <w:rFonts w:cs="Guttman David"/>
          <w:sz w:val="18"/>
          <w:rtl/>
        </w:rPr>
        <w:t>ת המצוקות, לשמוע ולהתרשם. אני מתכוון לבעיה של מרחב לקייה. סביב לקייה חיים מאות רבות של תושבים שרואים את לקייה כמרכז החיים. דהיינו, הם מקבלים מערכות של שירותים מהמועצה, מים, שירותי בריאות, טיפת חלב או בריאות המשפחה, הילדים שלהם לומדים בבית-הספר בלקייה או בג</w:t>
      </w:r>
      <w:r>
        <w:rPr>
          <w:rFonts w:cs="Guttman David"/>
          <w:sz w:val="18"/>
          <w:rtl/>
        </w:rPr>
        <w:t>ני הילדים. הם בהחלט רואים בלקייה את מרכז החיים שלהם ולכן הם מצפים שהם יהיו אלה שייקבעו מי יהיו הנציגים שלהם. הבנתי ממר שילת שהדבר הזה הוא בלתי אפשרי. מי שיכול לבחור הוא מי שחי בתחומי הישוב הפורמלי, על אותם 5,500 דונם.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כמה תושבים יש שם?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 xml:space="preserve">יעקב </w:t>
      </w:r>
      <w:r>
        <w:rPr>
          <w:rFonts w:cs="Guttman David"/>
          <w:sz w:val="18"/>
          <w:u w:val="single"/>
          <w:rtl/>
        </w:rPr>
        <w:t>כץ:</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חלקם גרים בצורה של פזורה פנימית וחלקם במבנים קבועים. בסך הכל המספר הוא 7,600. בפזורה יש כ-1,800.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להם זכות בחירה?</w:t>
      </w: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לא. אני רוצה להסב את תשומת לב הוועדה, ואני מניח שבעניין הזה המפקח על הבחירות ירחיב, כי זו סוגיה שהיא </w:t>
      </w:r>
      <w:r>
        <w:rPr>
          <w:rFonts w:cs="Guttman David"/>
          <w:sz w:val="18"/>
          <w:rtl/>
        </w:rPr>
        <w:t>אופיינית ללקייה אבל גם בכסייפה הבעיה קיימת, גם בשגב שלום ובישובים נוספים. יש זיקה וציפיה שגם הם ישתתפו בבחירות. לעיתים חלק מהמשפחה פרוס בפנים וחלק בחוץ. אנשים מצפים להשפיע על מה שקורה שם. למיטב בדיקתי, לא  ניתן יהיה לעשות את זה. זה יגרום בהחלט לבעיות לא מב</w:t>
      </w:r>
      <w:r>
        <w:rPr>
          <w:rFonts w:cs="Guttman David"/>
          <w:sz w:val="18"/>
          <w:rtl/>
        </w:rPr>
        <w:t>וטלות וצריך לתת את הדעת איך מתגברים על המורכבות של הבעיה הזאת.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לדעת משרד הפנים כמה תושבים יש שם שיוכלו להצביע?</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7,600 תושבים, גברים, נשים וילדים, בתוך תחומי הישוב וכ-1,800 בפזורה המיידית שאופפת את הישוב. זה לא בעלי זכות בחירה. </w:t>
      </w:r>
      <w:r>
        <w:rPr>
          <w:rFonts w:cs="Guttman David"/>
          <w:sz w:val="18"/>
          <w:rtl/>
        </w:rPr>
        <w:t>אין לי מושג מה מספרם של בעלי זכות הבחירה.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יש שם התפתחות? בונים שם היום בכמויות?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בונים על כל מגרש שמתפנה. לצערי מגרשים לא מתפנים כי אין אדמות מדינה. אמרתי שאין פיתרון של בעיות הקרקע. זאת סוגיה בפני עצמה. לכן הבניה היא בהחלט לא </w:t>
      </w:r>
      <w:r>
        <w:rPr>
          <w:rFonts w:cs="Guttman David"/>
          <w:sz w:val="18"/>
          <w:rtl/>
        </w:rPr>
        <w:t>מסיבית. יש שכונה אחת חדשה, אבו עמר.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דרך אגב, בכסייפה יש התפתחות בניה?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יאסר טבאש:</w:t>
      </w:r>
    </w:p>
    <w:p w:rsidR="00000000" w:rsidRDefault="004273A7">
      <w:pPr>
        <w:rPr>
          <w:rFonts w:cs="Guttman David"/>
          <w:sz w:val="18"/>
          <w:rtl/>
        </w:rPr>
      </w:pPr>
    </w:p>
    <w:p w:rsidR="00000000" w:rsidRDefault="004273A7">
      <w:pPr>
        <w:rPr>
          <w:rFonts w:cs="Guttman David"/>
          <w:sz w:val="18"/>
          <w:rtl/>
        </w:rPr>
      </w:pPr>
      <w:r>
        <w:rPr>
          <w:rFonts w:cs="Guttman David"/>
          <w:sz w:val="18"/>
          <w:rtl/>
        </w:rPr>
        <w:tab/>
        <w:t>לא.</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כאן אתה נכנס לבעיה נוספת.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מר אהוד שילת, אני מבקש את התייחסותך לטענה שעלתה כאן. בסך הכל אלה אזרחים שנהנים משירותי העיר </w:t>
      </w:r>
      <w:r>
        <w:rPr>
          <w:rFonts w:cs="Guttman David"/>
          <w:sz w:val="18"/>
          <w:rtl/>
        </w:rPr>
        <w:t>לקייה ואין להם זכות בחירה. איך אתה חושב להתמודד עם הבעיה הזאת?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החוק קבע בדיוק למי יש זכות בחירה ולמי אין.  אני לא חושב שכדאי וצריך - בוודאי לא צריך ולדעתי גם לא כדאי - למשוך את החוק ולנסות לתת לו פרשנויות כך שיתאים לכל מקרה בצורה קצת אחרת. החו</w:t>
      </w:r>
      <w:r>
        <w:rPr>
          <w:rFonts w:cs="Guttman David"/>
          <w:sz w:val="18"/>
          <w:rtl/>
        </w:rPr>
        <w:t>ק קובע שבעל זכות בחירה ברשות מקומית הוא תושב באותה רשות מקומית שהינו רשום במרשם האוכלוסין באותה רשות מקומית. זאת אומרת, יש פה שני אלמנטים: שהוא תושב, ושהמען שלו רשום באותה רשות מקומית.</w:t>
      </w:r>
    </w:p>
    <w:p w:rsidR="00000000" w:rsidRDefault="004273A7">
      <w:pPr>
        <w:rPr>
          <w:rFonts w:cs="Guttman David"/>
          <w:sz w:val="18"/>
          <w:rtl/>
        </w:rPr>
      </w:pPr>
      <w:r>
        <w:rPr>
          <w:rFonts w:cs="Guttman David"/>
          <w:sz w:val="18"/>
          <w:rtl/>
        </w:rPr>
        <w:tab/>
        <w:t xml:space="preserve">בדרך כלל אין בעיה לרשום מען. אתה יכול ללכת לכל לשכה, להגיד אני גר פה, </w:t>
      </w:r>
      <w:r>
        <w:rPr>
          <w:rFonts w:cs="Guttman David"/>
          <w:sz w:val="18"/>
          <w:rtl/>
        </w:rPr>
        <w:t xml:space="preserve">אני גר שם וירשמו את זה. לא שולחים בלשים. העניין של תושבות הוא קצת יותר מורכב כי בתושבות צריך להיות אלמנט של תושבות בתוך תחום הרשות המקומית ולא על-יד הרשות המקומית. </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יודעים על דבר דומה, שעיר מסויימת היא מרכז רציני בשביל האנשים, שם הם עובדים, שם הם מ</w:t>
      </w:r>
      <w:r>
        <w:rPr>
          <w:rFonts w:cs="Guttman David"/>
          <w:sz w:val="18"/>
          <w:rtl/>
        </w:rPr>
        <w:t>תפרנסים, שם הם חיים, שם הילדים שלהם לומדים, אבל אותם אנשים גרים במושב על-יד העיר. זה עוד לא אומר שהם רשאים להצביע באותו מרכז, כי הם לא תושבים שם.</w:t>
      </w:r>
    </w:p>
    <w:p w:rsidR="00000000" w:rsidRDefault="004273A7">
      <w:pPr>
        <w:rPr>
          <w:rFonts w:cs="Guttman David"/>
          <w:sz w:val="18"/>
          <w:rtl/>
        </w:rPr>
      </w:pPr>
    </w:p>
    <w:p w:rsidR="00000000" w:rsidRDefault="004273A7">
      <w:pPr>
        <w:rPr>
          <w:rFonts w:cs="Guttman David"/>
          <w:sz w:val="18"/>
          <w:rtl/>
        </w:rPr>
      </w:pPr>
      <w:r>
        <w:rPr>
          <w:rFonts w:cs="Guttman David"/>
          <w:sz w:val="18"/>
          <w:rtl/>
        </w:rPr>
        <w:tab/>
        <w:t>לכן אני חושב שהדרך הבטוחה ביותר לעשות בחירות היא להיות צמודים להוראות החוק ולא לגרור את הסדין הזה ימינה ושמא</w:t>
      </w:r>
      <w:r>
        <w:rPr>
          <w:rFonts w:cs="Guttman David"/>
          <w:sz w:val="18"/>
          <w:rtl/>
        </w:rPr>
        <w:t>לה לכל מיני כיוונים.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פרשנות שהיא לא נכונה. זה לא החוק. אפשר לפרש את החוק גם אחרת.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מר אהוד שילת, אני אומר לך, זה מניעת זכות דמוקרטית מאזרחים שלא יכולים לממש אותה.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פה לא מדובר על אזרחים אלא על תושבים. השאל</w:t>
      </w:r>
      <w:r>
        <w:rPr>
          <w:rFonts w:cs="Guttman David"/>
          <w:sz w:val="18"/>
          <w:rtl/>
        </w:rPr>
        <w:t>ה היא תושבים איפה. לכן בא החוק ואמר: לרשות מקומית יש תחום מסויים, שמעבר לו היא לא שולטת. מי שגר מעבר לו לא בוחר בה.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במועצות האיזוריות יש אנשים שהם תושבים ולא משתתפים בבחירות. אז מה הם? יש במועצות האיזוריות בנגב תושבים שחיים בתחום השיפוט של ה</w:t>
      </w:r>
      <w:r>
        <w:rPr>
          <w:rFonts w:cs="Guttman David"/>
          <w:sz w:val="18"/>
          <w:rtl/>
        </w:rPr>
        <w:t>מועצות ולא משתתפים בבחירות. אז מה ההגדרה שלהם? עב"מים?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הם לא תושבים. זה שאתה נמצא על שטח מסויים עוד לא עושה אותך תושב.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תושבי הפזורות בלקייה ובשגב שלום יכולים היום לשנות את מענם במינהל האוכלוסין ותהיה להם זכות בחירה?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w:t>
      </w:r>
      <w:r>
        <w:rPr>
          <w:rFonts w:cs="Guttman David"/>
          <w:sz w:val="18"/>
          <w:u w:val="single"/>
          <w:rtl/>
        </w:rPr>
        <w:t>לת: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כן.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הם רק לא רוצים כי הם יאבדו את האדמה.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לא על-פי החוק.</w:t>
      </w:r>
    </w:p>
    <w:p w:rsidR="00000000" w:rsidRDefault="004273A7">
      <w:pPr>
        <w:rPr>
          <w:rFonts w:cs="Guttman David"/>
          <w:sz w:val="18"/>
          <w:u w:val="single"/>
          <w:rtl/>
        </w:rPr>
      </w:pPr>
    </w:p>
    <w:p w:rsidR="00000000" w:rsidRDefault="004273A7">
      <w:pPr>
        <w:rPr>
          <w:rFonts w:cs="Guttman David"/>
          <w:sz w:val="18"/>
          <w:u w:val="single"/>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רוצה להבהיר שלכל אדם יש זכות לבוא ולשנות את מענו לאן שהוא רוצה. אף אחד לא אומר לו להגיד כך או להגיד אחרת. במקרה הזה של הישובים בנגב עליהם דיבר</w:t>
      </w:r>
      <w:r>
        <w:rPr>
          <w:rFonts w:cs="Guttman David"/>
          <w:sz w:val="18"/>
          <w:rtl/>
        </w:rPr>
        <w:t xml:space="preserve"> חבר הכנסת אלסאנע נדרש שיהיה אישור של המועצה שאכן אותו אדם גר בישוב.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אז אין זכות אוטומטית.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לו זכות. לכן אני אומר: כן, נקודה.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לי מקרה אישי שלי.</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אינני יודע אם אנחנו יכולים כרגע לדון בזה. </w:t>
      </w:r>
      <w:r>
        <w:rPr>
          <w:rFonts w:cs="Guttman David"/>
          <w:sz w:val="18"/>
          <w:rtl/>
        </w:rPr>
        <w:t xml:space="preserve">אני מציע, חבר הכנסת טלב אלסאנע, שכרגע לא נדון בזה.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נושא חשוב מאוד.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יכול להיות שהנושא הזה שווה דיון בפני עצמו.</w:t>
      </w:r>
    </w:p>
    <w:p w:rsidR="00000000" w:rsidRDefault="004273A7">
      <w:pPr>
        <w:rPr>
          <w:rFonts w:cs="Guttman David"/>
          <w:sz w:val="18"/>
          <w:rtl/>
        </w:rPr>
      </w:pPr>
    </w:p>
    <w:p w:rsidR="00000000" w:rsidRDefault="004273A7">
      <w:pPr>
        <w:rPr>
          <w:rFonts w:cs="Guttman David"/>
          <w:sz w:val="18"/>
          <w:rtl/>
        </w:rPr>
      </w:pPr>
      <w:r>
        <w:rPr>
          <w:rFonts w:cs="Guttman David"/>
          <w:sz w:val="18"/>
          <w:rtl/>
        </w:rPr>
        <w:tab/>
        <w:t>נציג ערערה בנגב.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נאיף אבו-ערר:</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ראש המועצה המקומית ערערה בנגב. מוניתי לפני 5 חודשים לראשות המועצה</w:t>
      </w:r>
      <w:r>
        <w:rPr>
          <w:rFonts w:cs="Guttman David"/>
          <w:sz w:val="18"/>
          <w:rtl/>
        </w:rPr>
        <w:t>. אני בן המקום. כל הזמן דגלתי בצורך לערוך בחירות. אני מאמין בזכות האדם לבחור ולהיבחר. אני מברך על ההחלטה של השר. יש לי בקשה אחת, אם אפשר להקדים את הבחירות מחודש ספטמבר, כי זה נופל בדיוק על חשבון מערכת החינוך. אני מציע להקדים ולעשות את זה לפני פתיחת שנת הלי</w:t>
      </w:r>
      <w:r>
        <w:rPr>
          <w:rFonts w:cs="Guttman David"/>
          <w:sz w:val="18"/>
          <w:rtl/>
        </w:rPr>
        <w:t xml:space="preserve">מודים.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זה באמצע החודש.</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נאיף אבו-ערר:</w:t>
      </w:r>
    </w:p>
    <w:p w:rsidR="00000000" w:rsidRDefault="004273A7">
      <w:pPr>
        <w:rPr>
          <w:rFonts w:cs="Guttman David"/>
          <w:sz w:val="18"/>
          <w:rtl/>
        </w:rPr>
      </w:pPr>
    </w:p>
    <w:p w:rsidR="00000000" w:rsidRDefault="004273A7">
      <w:pPr>
        <w:rPr>
          <w:rFonts w:cs="Guttman David"/>
          <w:sz w:val="18"/>
          <w:rtl/>
        </w:rPr>
      </w:pPr>
      <w:r>
        <w:rPr>
          <w:rFonts w:cs="Guttman David"/>
          <w:sz w:val="18"/>
          <w:rtl/>
        </w:rPr>
        <w:tab/>
        <w:t>אף שהשר רמון, שר הפנים דאז, כונן את המועצות ב-5 הישובים בנגב,  הן התחילו לעבוד רק בחודש אוגוסט, עקב בג"ץ. כלומר, בלי טובה של אף אחד הבחירות היו צריכות להיות ב-30.10. לא איכפת לי אפילו להקדים</w:t>
      </w:r>
      <w:r>
        <w:rPr>
          <w:rFonts w:cs="Guttman David"/>
          <w:sz w:val="18"/>
          <w:rtl/>
        </w:rPr>
        <w:t xml:space="preserve"> את זה ליולי אבל שזה לא יהיה על חשבון מערכת החינוך, כי מתחילים ב-1.9 את שנת הלימודים.</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גם באוגוסט זה יפריע.</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יש היום התפתחות ובנייה גדולה בערערה שבנגב? כמה בתים חדשים בונים עכשיו שם? האם בונים שם היום בכמויות של מאות?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נ</w:t>
      </w:r>
      <w:r>
        <w:rPr>
          <w:rFonts w:cs="Guttman David"/>
          <w:sz w:val="18"/>
          <w:u w:val="single"/>
          <w:rtl/>
        </w:rPr>
        <w:t>איף אבו-ערר:</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לא מאות. זה ישוב קטן. יש לנו תנועה של בנייה. </w:t>
      </w:r>
    </w:p>
    <w:p w:rsidR="00000000" w:rsidRDefault="004273A7">
      <w:pPr>
        <w:rPr>
          <w:rFonts w:cs="Guttman David"/>
          <w:sz w:val="18"/>
          <w:rtl/>
        </w:rPr>
      </w:pPr>
    </w:p>
    <w:p w:rsidR="00000000" w:rsidRDefault="004273A7">
      <w:pPr>
        <w:rPr>
          <w:rFonts w:cs="Guttman David"/>
          <w:sz w:val="18"/>
          <w:rtl/>
        </w:rPr>
      </w:pPr>
      <w:r>
        <w:rPr>
          <w:rFonts w:cs="Guttman David"/>
          <w:sz w:val="18"/>
          <w:rtl/>
        </w:rPr>
        <w:tab/>
        <w:t>הבנתי מהמפקח על הבחירות שאי אפשר להקדים את זה מחודש ספטמבר. אני מבקש מכם לחשוב היטב שחודש ספטמבר, ה-1.9 זה תחילת שנת הלימודים.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הבחירות יהיו ב-19.9, לא ב-1.9.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נאיף אבו-ערר:</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זה </w:t>
      </w:r>
      <w:r>
        <w:rPr>
          <w:rFonts w:cs="Guttman David"/>
          <w:sz w:val="18"/>
          <w:rtl/>
        </w:rPr>
        <w:t>אותו חודש. זה יבוא על חשבון מערכת החינוך. אבקש לדחות את זה לכל החודש.</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כץ:</w:t>
      </w:r>
    </w:p>
    <w:p w:rsidR="00000000" w:rsidRDefault="004273A7">
      <w:pPr>
        <w:rPr>
          <w:rFonts w:cs="Guttman David"/>
          <w:sz w:val="18"/>
          <w:rtl/>
        </w:rPr>
      </w:pPr>
    </w:p>
    <w:p w:rsidR="00000000" w:rsidRDefault="004273A7">
      <w:pPr>
        <w:rPr>
          <w:rFonts w:cs="Guttman David"/>
          <w:sz w:val="18"/>
          <w:rtl/>
        </w:rPr>
      </w:pPr>
      <w:r>
        <w:rPr>
          <w:rFonts w:cs="Guttman David"/>
          <w:sz w:val="18"/>
          <w:rtl/>
        </w:rPr>
        <w:tab/>
        <w:t>כל הסיפור הוא רק יום אחד.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יש כאן נציג של שגב-שלום? אין.</w:t>
      </w:r>
    </w:p>
    <w:p w:rsidR="00000000" w:rsidRDefault="004273A7">
      <w:pPr>
        <w:rPr>
          <w:rFonts w:cs="Guttman David"/>
          <w:sz w:val="18"/>
          <w:rtl/>
        </w:rPr>
      </w:pPr>
    </w:p>
    <w:p w:rsidR="00000000" w:rsidRDefault="004273A7">
      <w:pPr>
        <w:rPr>
          <w:rFonts w:cs="Guttman David"/>
          <w:sz w:val="18"/>
          <w:rtl/>
        </w:rPr>
      </w:pPr>
      <w:r>
        <w:rPr>
          <w:rFonts w:cs="Guttman David"/>
          <w:sz w:val="18"/>
          <w:rtl/>
        </w:rPr>
        <w:tab/>
        <w:t>ראש מועצת כעביה-טבאש- חג'אג'רה.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רובי מגאל: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איננו כאן אבל אני יכול לדבר כנציג התושבים</w:t>
      </w:r>
      <w:r>
        <w:rPr>
          <w:rFonts w:cs="Guttman David"/>
          <w:sz w:val="18"/>
          <w:rtl/>
        </w:rPr>
        <w:t>. עקרונית מבחינת התאריך אצלנו לא תהיה בעיה. אבל יש בעיה אחרת. בחודש האחרון פנו נציגים של התושבים בטבאש וביקשו, במידה והבחירות יתקיימו, להתנתק מן המועצה ולחזור למועצה האיזורית עמק יזרעאל. אותו דבר נציגים של חג'אג'רה העלו את הטענות האלה. הייתי מבקש, לפני שיפ</w:t>
      </w:r>
      <w:r>
        <w:rPr>
          <w:rFonts w:cs="Guttman David"/>
          <w:sz w:val="18"/>
          <w:rtl/>
        </w:rPr>
        <w:t>ורסם תאריך כלשהו, שהם יזומנו למשרד הפנים או לוועדה וישמעו מה קורה.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לא הגוף שדן בזה. מי שדן בזה הוא רק משרד הפנים.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ראש המועצה המקומית מזרעה נמצא פה? לא.</w:t>
      </w:r>
    </w:p>
    <w:p w:rsidR="00000000" w:rsidRDefault="004273A7">
      <w:pPr>
        <w:rPr>
          <w:rFonts w:cs="Guttman David"/>
          <w:sz w:val="18"/>
          <w:rtl/>
        </w:rPr>
      </w:pPr>
    </w:p>
    <w:p w:rsidR="00000000" w:rsidRDefault="004273A7">
      <w:pPr>
        <w:rPr>
          <w:rFonts w:cs="Guttman David"/>
          <w:sz w:val="18"/>
          <w:rtl/>
        </w:rPr>
      </w:pPr>
      <w:r>
        <w:rPr>
          <w:rFonts w:cs="Guttman David"/>
          <w:sz w:val="18"/>
          <w:rtl/>
        </w:rPr>
        <w:tab/>
        <w:t>זרזיר.</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חבר המועצה. ראש המועצה נמצא בשליחות ממלכ</w:t>
      </w:r>
      <w:r>
        <w:rPr>
          <w:rFonts w:cs="Guttman David"/>
          <w:sz w:val="18"/>
          <w:rtl/>
        </w:rPr>
        <w:t xml:space="preserve">תית מחוץ למדינה ולכן אני מייצג אותו. אני מהנדס ודובר המועצה. </w:t>
      </w:r>
      <w:r>
        <w:rPr>
          <w:rFonts w:cs="Guttman David"/>
          <w:sz w:val="18"/>
          <w:rtl/>
        </w:rPr>
        <w:tab/>
        <w:t>אני רוצה להגיד לחברי הוועדה וליושב-ראש הוועדה ארבעה דברים.</w:t>
      </w:r>
    </w:p>
    <w:p w:rsidR="00000000" w:rsidRDefault="004273A7">
      <w:pPr>
        <w:rPr>
          <w:rFonts w:cs="Guttman David"/>
          <w:sz w:val="18"/>
          <w:rtl/>
        </w:rPr>
      </w:pPr>
      <w:r>
        <w:rPr>
          <w:rFonts w:cs="Guttman David"/>
          <w:sz w:val="18"/>
          <w:rtl/>
        </w:rPr>
        <w:tab/>
        <w:t>נכון שהמועצה בבית זרזיר הוקמה ב-28.5.96 אבל כתוצאה מחילופי השלטון למחרת נמנעה הקמת המועצה ותיפקודה. היה תהליך של בג"ץ שנמשך כ-11 חודשי</w:t>
      </w:r>
      <w:r>
        <w:rPr>
          <w:rFonts w:cs="Guttman David"/>
          <w:sz w:val="18"/>
          <w:rtl/>
        </w:rPr>
        <w:t>ם. המועצה התחילה לתפקד בפועל ב-7.4.97. לכן אנחנו מבקשים, כמו שהחוק אמר, לתת למועצה ארכה של 4 שנים על מנת שהיא תכין את התשתית לבחירות.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דבר שני, המועצה בזרזיר היא המועצה היחידה בה ראש המועצה וחבריה הם תושבי המקום. בפעם הראשונה במדינת ישראל נערך משאל בקרב ה</w:t>
      </w:r>
      <w:r>
        <w:rPr>
          <w:rFonts w:cs="Guttman David"/>
          <w:sz w:val="18"/>
          <w:rtl/>
        </w:rPr>
        <w:t>תושבים ו-84% מהתושבים אמרו שהם רוצים ראש מועצה מתוך הישוב.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מי ערך את המשאל?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משרד הפנים.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צריך להיות חוק משאל עם?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היתה הצעה שבוצעה.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עשו סקר. לא משאל עם. זה וולונטרי. זה לא על-פי חו</w:t>
      </w:r>
      <w:r>
        <w:rPr>
          <w:rFonts w:cs="Guttman David"/>
          <w:sz w:val="18"/>
          <w:rtl/>
        </w:rPr>
        <w:t>ק.</w:t>
      </w:r>
    </w:p>
    <w:p w:rsidR="00000000" w:rsidRDefault="004273A7">
      <w:pPr>
        <w:rPr>
          <w:rFonts w:cs="Guttman David"/>
          <w:sz w:val="18"/>
          <w:u w:val="single"/>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הגיעו להסכמה מקומית בהבנה ביניהם, בין כל החמולות.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המועצה התחילה בפועל לתפקד ב-7.4.97. תוקף המועצה יסתיים ב-7.4.2001. אנחנו עכשיו בעידן של התפתחות בכל מיני פרוייקטים שאנחנו מבצעים כיום. אנחנו דורשים את התקופה המינימל</w:t>
      </w:r>
      <w:r>
        <w:rPr>
          <w:rFonts w:cs="Guttman David"/>
          <w:sz w:val="18"/>
          <w:rtl/>
        </w:rPr>
        <w:t>ית, שהיא 4 שנים, על מנת לגמור את התשתית ולהכין את הרקע לבחירות.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נוסף לכך אני רוצה, אם מותר לי, לחלק לכם את ההמלצות של מנכ"ל משרד הפנים והממונה על המחוז.</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הוא מתכוון להמלצת משרד הפנים שהבחירות יהיו ב-3.4.2001. לחברי הכנסת יש את 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w:t>
      </w:r>
      <w:r>
        <w:rPr>
          <w:rFonts w:cs="Guttman David"/>
          <w:sz w:val="18"/>
          <w:u w:val="single"/>
          <w:rtl/>
        </w:rPr>
        <w:t>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לכן אנחנו מבקשים מהוועדה להמליץ להסכים להחלטה של השר.</w:t>
      </w: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גם התושבים מסכימים לזה?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רוב התושבים מסכימים.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עבדאללה ג'ואמיס:</w:t>
      </w:r>
    </w:p>
    <w:p w:rsidR="00000000" w:rsidRDefault="004273A7">
      <w:pPr>
        <w:rPr>
          <w:rFonts w:cs="Guttman David"/>
          <w:sz w:val="18"/>
          <w:rtl/>
        </w:rPr>
      </w:pPr>
    </w:p>
    <w:p w:rsidR="00000000" w:rsidRDefault="004273A7">
      <w:pPr>
        <w:rPr>
          <w:rFonts w:cs="Guttman David"/>
          <w:sz w:val="18"/>
          <w:rtl/>
        </w:rPr>
      </w:pPr>
      <w:r>
        <w:rPr>
          <w:rFonts w:cs="Guttman David"/>
          <w:sz w:val="18"/>
          <w:rtl/>
        </w:rPr>
        <w:tab/>
        <w:t>איך קבעת שרוב התושבים מסכים? הרוב המוחלט של התושבים לא מסכים.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w:t>
      </w:r>
      <w:r>
        <w:rPr>
          <w:rFonts w:cs="Guttman David"/>
          <w:sz w:val="18"/>
          <w:rtl/>
        </w:rPr>
        <w:t>הרוב המוחלט של התושבים מסכים. יש קבוצה של אנשים שמתנגדים והם לא מייצגים אף אחד, הם לא נבחרו.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מחלוקת בנושא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כמה תושבים יש בזרזיר?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כ-7,000.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כמה זמן הם גרים שם?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מאז קום המדינה.</w:t>
      </w:r>
    </w:p>
    <w:p w:rsidR="00000000" w:rsidRDefault="004273A7">
      <w:pPr>
        <w:rPr>
          <w:rFonts w:cs="Guttman David"/>
          <w:sz w:val="18"/>
          <w:rtl/>
        </w:rPr>
      </w:pPr>
    </w:p>
    <w:p w:rsidR="00000000" w:rsidRDefault="004273A7">
      <w:pPr>
        <w:rPr>
          <w:rFonts w:cs="Guttman David"/>
          <w:sz w:val="18"/>
          <w:rtl/>
        </w:rPr>
      </w:pPr>
      <w:r>
        <w:rPr>
          <w:rFonts w:cs="Guttman David"/>
          <w:sz w:val="18"/>
          <w:rtl/>
        </w:rPr>
        <w:tab/>
        <w:t>חמשת חברי המועצה בזרזיר שמייצגים את 5 השבטים מונו על-ידי השר לאחר שהם נבחרו לוועד המקומי. הם אנשים שנבחרו בבחירות דמוקרטיות והם מייצגים את התושבים. ישנה קבוצה שולית בזרזיר שכל הזמן חותרת להחליף את המועצה.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מבקש ממך לא להשתמש בביט</w:t>
      </w:r>
      <w:r>
        <w:rPr>
          <w:rFonts w:cs="Guttman David"/>
          <w:sz w:val="18"/>
          <w:rtl/>
        </w:rPr>
        <w:t>ויים כמו "קבוצה שולית". לכל אחד יש את הדיעות שלו וזכותו להביע אותן, עם כל הכבוד לך.</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התכוון לקבוצה קטנה ולא לקבוצה שולית.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עובר כרגע לסבב נוסף של התושבים. אני אלך לפי אותו סדר. נתחיל עם חורה.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אבולגיאן:</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w:t>
      </w:r>
      <w:r>
        <w:rPr>
          <w:rFonts w:cs="Guttman David"/>
          <w:sz w:val="18"/>
          <w:rtl/>
        </w:rPr>
        <w:t>מזכיר מועצת חורה ואני תושב המקום. ברצוני לתקן דברים שנאמרו פה על חורה. הישוב חורה כונן ב-1991 ולא ב-1996 כפי שנאמר, אבל הוא הוקם תחת הוכתרת "מועצה איזורית שוקת". אפשר תמיד לעקוף את החוק. במקום להכריז על בחירות ב-1996 הפכו את זה למועצה מקומית חורה כדי למשוך</w:t>
      </w:r>
      <w:r>
        <w:rPr>
          <w:rFonts w:cs="Guttman David"/>
          <w:sz w:val="18"/>
          <w:rtl/>
        </w:rPr>
        <w:t xml:space="preserve"> את זה עוד 4 שנים, בטענה שהתושבים עדיין לא בשלים. זה לא נכון. </w:t>
      </w:r>
    </w:p>
    <w:p w:rsidR="00000000" w:rsidRDefault="004273A7">
      <w:pPr>
        <w:rPr>
          <w:rFonts w:cs="Guttman David"/>
          <w:sz w:val="18"/>
          <w:rtl/>
        </w:rPr>
      </w:pPr>
    </w:p>
    <w:p w:rsidR="00000000" w:rsidRDefault="004273A7">
      <w:pPr>
        <w:rPr>
          <w:rFonts w:cs="Guttman David"/>
          <w:sz w:val="18"/>
          <w:rtl/>
        </w:rPr>
      </w:pPr>
      <w:r>
        <w:rPr>
          <w:rFonts w:cs="Guttman David"/>
          <w:sz w:val="18"/>
          <w:rtl/>
        </w:rPr>
        <w:tab/>
        <w:t>לאור המצב שנוצר ב"חורה" היום, בוודאי חברי הוועדה שמעו ש"חורה" היתה בכותרות, היום יש אצלנו שני ראשי מועצה. אחד מהם היה ראש המועצה בפועל והוא מתפקד. אנחנו דווקא עזרנו וסייענו לו. הוא מחפש את דר</w:t>
      </w:r>
      <w:r>
        <w:rPr>
          <w:rFonts w:cs="Guttman David"/>
          <w:sz w:val="18"/>
          <w:rtl/>
        </w:rPr>
        <w:t>כו, רצה לרוץ לבחירות במקום אחר, זה זכותו, הוא נבחר באותו מקום אבל בגלל שחברי המועצה המקומיים בחרו בתושב מקומי שיכהן בתקופה שעד לבחירות משרד הפנים לא מאשר אותו בטענה שהוא יבנה לעצמו רשת לבחירות.</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בניגוד למקומות אחרים.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אבולגיאן:</w:t>
      </w:r>
    </w:p>
    <w:p w:rsidR="00000000" w:rsidRDefault="004273A7">
      <w:pPr>
        <w:rPr>
          <w:rFonts w:cs="Guttman David"/>
          <w:sz w:val="18"/>
          <w:rtl/>
        </w:rPr>
      </w:pPr>
    </w:p>
    <w:p w:rsidR="00000000" w:rsidRDefault="004273A7">
      <w:pPr>
        <w:rPr>
          <w:rFonts w:cs="Guttman David"/>
          <w:sz w:val="18"/>
          <w:rtl/>
        </w:rPr>
      </w:pPr>
      <w:r>
        <w:rPr>
          <w:rFonts w:cs="Guttman David"/>
          <w:sz w:val="18"/>
          <w:rtl/>
        </w:rPr>
        <w:tab/>
        <w:t>בניגוד</w:t>
      </w:r>
      <w:r>
        <w:rPr>
          <w:rFonts w:cs="Guttman David"/>
          <w:sz w:val="18"/>
          <w:rtl/>
        </w:rPr>
        <w:t xml:space="preserve"> למקומות אחרים שנמצאים במרחק של 3-4 קילומטרים, כמו ערערה, שם ראש המועצה  הוא מקומי. יש פה דילמה. אני היום מתפקד עם שני ראשי רשויות.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מי חותם?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אבולגיאן:</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ראש מועצה שנבחר על-ידי חברי המועצה, שהוא מורשה החתימה וזה מאושר בבנקים; ו</w:t>
      </w:r>
      <w:r>
        <w:rPr>
          <w:rFonts w:cs="Guttman David"/>
          <w:sz w:val="18"/>
          <w:rtl/>
        </w:rPr>
        <w:t>יש ראש מועצה שמשרד הפנים מחזיק.</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בדיון בבג"ץ.</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אבולגיאן:</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רוצה להציג בקשה אחת למפקח על הבחירות. ב"חורה" אנחנו מתחננים - אני אומר לך בשם כל תושבי חורה - להקדים את הבחירות ככל האפשר. בעוד חודשיים, בעוד 3 חודשים, כדי שנוכל לפתור את </w:t>
      </w:r>
      <w:r>
        <w:rPr>
          <w:rFonts w:cs="Guttman David"/>
          <w:sz w:val="18"/>
          <w:rtl/>
        </w:rPr>
        <w:t>הבעיה.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כך אתם מפסידים שנתון שלם של מצביעים, של גילאי 18, שלא יצטרפו, לא יקבלו זכות בחירה.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או שמפסידים או שמרוויחים. זה משפיע באופן שוויוני.</w:t>
      </w: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פה תושבים מ"חורה"?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אדוני היושב-ראש, לפי </w:t>
      </w:r>
      <w:r>
        <w:rPr>
          <w:rFonts w:cs="Guttman David"/>
          <w:sz w:val="18"/>
          <w:rtl/>
        </w:rPr>
        <w:t>הסדר זה אלעד. האם הוזמנו נציגי תושבים? קיבלתי אתמול בפאקס מכתב מעורך-דין שכותב שהוא מייצג את ועד התושבים.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נמצא 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לא הוזמן. התקשרתי אליו לשאול והסתבר שאף אחד לא הזמין אותו.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אם הוא היה פונה לפה</w:t>
      </w:r>
      <w:r>
        <w:rPr>
          <w:rFonts w:cs="Guttman David"/>
          <w:sz w:val="18"/>
          <w:rtl/>
        </w:rPr>
        <w:t xml:space="preserve"> והיה מבקש להיות נוכח - - -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לא ידע על הישיבה הזאת. אם אתה רוצה, אני אקרא את מכתבו. אולי אני אייצג את העניין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גפני, אני מציע שכאשר תקבל את רשות הדיבור כחבר כנסת תוכל להגיד את הדברים.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לי כחבר </w:t>
      </w:r>
      <w:r>
        <w:rPr>
          <w:rFonts w:cs="Guttman David"/>
          <w:sz w:val="18"/>
          <w:rtl/>
        </w:rPr>
        <w:t>כנסת יש מה לומר. יכול להיות שאני לא מסכים עם המכתב שלו או כן מסכים עם המכתב שלו.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רוצה שתדע שכל התושבים שיושבים כאן באו מיוזמתם, על דעת עצמם. הם לא הוזמנו על-ידי הוועדה. גם המכתב של העורך-דין שמייצג את התושבים, אני חושב שמן הראוי הי</w:t>
      </w:r>
      <w:r>
        <w:rPr>
          <w:rFonts w:cs="Guttman David"/>
          <w:sz w:val="18"/>
          <w:rtl/>
        </w:rPr>
        <w:t>ה שייפנה את המכתב הזה לוועדה ויציג את טיעוניו. האמן לי, בשמחה רבה הייתי מזמין אותו.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שאלתי אותו. התושבים ידעו מאוד מאוחר על קיום הישיבה היום. ואלי כדי שלא ייראה כלפי חוץ ש- - -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מוכן לקבל ממך את המכתב ולהתייחס אליו אחר-</w:t>
      </w:r>
      <w:r>
        <w:rPr>
          <w:rFonts w:cs="Guttman David"/>
          <w:sz w:val="18"/>
          <w:rtl/>
        </w:rPr>
        <w:t>כך באמצעות היועצת המשפטית של הוועדה.</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פה תושבים מ"חורה"? יוכל לדבר תושב אחד מכל ישוב במשך 2-3 דקות. רבותי, אני אומר, אם יש חילוקי דיעות בישוב אז אף אחד לא ידבר.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יוסף אלעטאונה: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מברך על ההחלטה לקיים את הבחירות מוקדם. אני מתפקד כמנהל מחלקת החינוך ב</w:t>
      </w:r>
      <w:r>
        <w:rPr>
          <w:rFonts w:cs="Guttman David"/>
          <w:sz w:val="18"/>
          <w:rtl/>
        </w:rPr>
        <w:t>מועצה ומאז 2.11 ועד היום אין לנו ראש מועצה. לא מי שנבחר על-ידי החברים ולא מי שמונה על-ידי משרד הפנים. לאור המצב הקיים היום ב"חורה", כאשר יש שני ראשי מועצות, אנחנו רוצים שהבחירות יתקיימו מוקדם ככל האפשר.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לי בקשה אליכם לגבי העניין הזה</w:t>
      </w:r>
      <w:r>
        <w:rPr>
          <w:rFonts w:cs="Guttman David"/>
          <w:sz w:val="18"/>
          <w:rtl/>
        </w:rPr>
        <w:t>. אני מבקש להפנות אלי מכתב. ברגע שתהיה פנייה אני אפנה את זה לשר הפנים ואני אבקש שהוא יקבל החלטה בעניין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דיון בבג"ץ בעניין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יש פה נציג מכסייפה?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איברהים אל עמור: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תושב כסייפה. היו שני אנשים שכיהנו כראש</w:t>
      </w:r>
      <w:r>
        <w:rPr>
          <w:rFonts w:cs="Guttman David"/>
          <w:sz w:val="18"/>
          <w:rtl/>
        </w:rPr>
        <w:t>י מועצות שלנו, ביניהם חבר הכנסת רחמים מלול, ובעקבותיהם נתמנה מר יאסר טבאש כראש מועצה. כאדם הוא אהוב עלינו, הוא נחמד מאוד, אבל באיזה מקום התושבים צריכים לנהל את עצמם בעצמם.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האדם הראשון לא היה אהוב עליכם?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איברהים אל עמור: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כבר יצא מרצונו</w:t>
      </w:r>
      <w:r>
        <w:rPr>
          <w:rFonts w:cs="Guttman David"/>
          <w:sz w:val="18"/>
          <w:rtl/>
        </w:rPr>
        <w:t xml:space="preserve">. לא אנחנו הוצאנו אותו. בלי כל קשר לאנשים שעבדו אצלנו כראשי מועצה, אנחנו מכבדים אותם, אבל אנחנו חושבים כתושבי כסייפה שהגיע הזמן שאנחנו ננהל את עצמנו בעצמנו. בכסייפה יש תושבים אקדמאים. יש מקיר לקיר תושבים שמעוניינים להתמודד בבחירות. אנחנו רוצים בחירות בזמן </w:t>
      </w:r>
      <w:r>
        <w:rPr>
          <w:rFonts w:cs="Guttman David"/>
          <w:sz w:val="18"/>
          <w:rtl/>
        </w:rPr>
        <w:t>הקרוב ביותר.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תודה רבה. לקייה. אין פה נציגים של לקייה. חבר הכנסת טלב אלסאנע ידבר בשם התושבים.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ערערה בנגב.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נאיף אבו-ערר:</w:t>
      </w:r>
    </w:p>
    <w:p w:rsidR="00000000" w:rsidRDefault="004273A7">
      <w:pPr>
        <w:rPr>
          <w:rFonts w:cs="Guttman David"/>
          <w:sz w:val="18"/>
          <w:rtl/>
        </w:rPr>
      </w:pPr>
    </w:p>
    <w:p w:rsidR="00000000" w:rsidRDefault="004273A7">
      <w:pPr>
        <w:rPr>
          <w:rFonts w:cs="Guttman David"/>
          <w:sz w:val="18"/>
          <w:rtl/>
        </w:rPr>
      </w:pPr>
      <w:r>
        <w:rPr>
          <w:rFonts w:cs="Guttman David"/>
          <w:sz w:val="18"/>
          <w:rtl/>
        </w:rPr>
        <w:tab/>
        <w:t>אם ראש המועצה רוצה בחירות אז כולם רוצים.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שגב שלום: יש פה תושבים?</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אייצג</w:t>
      </w:r>
      <w:r>
        <w:rPr>
          <w:rFonts w:cs="Guttman David"/>
          <w:sz w:val="18"/>
          <w:rtl/>
        </w:rPr>
        <w:t xml:space="preserve"> אותם.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כעביה-טבאש.</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זידאן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תושב כעביה-טבאש-חג'אג'רה. אני מתפלא על דבריו של ראש המועצה שלנו, שבמקום שהוא יציג פה איזה עמדה מלכדת, עמדה טובה לזכות כל התושבים, הוא בחר, לא כדרכו, להציג פה עמדה מפלגת, כביכול יש פה תושבים ושם תו</w:t>
      </w:r>
      <w:r>
        <w:rPr>
          <w:rFonts w:cs="Guttman David"/>
          <w:sz w:val="18"/>
          <w:rtl/>
        </w:rPr>
        <w:t xml:space="preserve">שבים.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ורק הוא המאחד ולכן צריך לשמור עליו.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זידאן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לפי דעתי 99% מתושבי הישוב כעביה-טבאש-חג'אג'רה מברכים על קיום בחירות בישוב ועל החלטת השר. הם גם מבקשים מהוועדה לאשר את הבחירות האלה. אנחנו נוטשים עידן של מינויים והולכים לעידן של דמוק</w:t>
      </w:r>
      <w:r>
        <w:rPr>
          <w:rFonts w:cs="Guttman David"/>
          <w:sz w:val="18"/>
          <w:rtl/>
        </w:rPr>
        <w:t>רטיה, לממש את הדמוקרטיה ולחגוג אותה במדינת ישראל. לכן אנחנו מבקשים מאוד מכבוד הוועדה להמליץ על קיום הבחירות בזמן.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ועוד דבר בעניין מה שאמר פה חברי לגבי קיום הבחירות בחודש ספטמבר. אני לא יודע אם הבקשה שלי תתקבל או לא אבל עלה לי עכשיו רעיון. היות והבחירות ע</w:t>
      </w:r>
      <w:r>
        <w:rPr>
          <w:rFonts w:cs="Guttman David"/>
          <w:sz w:val="18"/>
          <w:rtl/>
        </w:rPr>
        <w:t>צמן, כך אני מקווה, יהיו חגיגה ושמחה אז ביום הזה אני מקווה שתהיה המלצה לכך שזה יהיה יום שבתון. הרי במילא אם הילדים יהיו בין כתלי בית-הספר הם לא ילמדו.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איוב קרא:</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על דעת יועץ ראש הממשלה?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יאסר טבאש:</w:t>
      </w:r>
    </w:p>
    <w:p w:rsidR="00000000" w:rsidRDefault="004273A7">
      <w:pPr>
        <w:rPr>
          <w:rFonts w:cs="Guttman David"/>
          <w:sz w:val="18"/>
          <w:rtl/>
        </w:rPr>
      </w:pPr>
    </w:p>
    <w:p w:rsidR="00000000" w:rsidRDefault="004273A7">
      <w:pPr>
        <w:rPr>
          <w:rFonts w:cs="Guttman David"/>
          <w:sz w:val="18"/>
          <w:rtl/>
        </w:rPr>
      </w:pPr>
      <w:r>
        <w:rPr>
          <w:rFonts w:cs="Guttman David"/>
          <w:sz w:val="18"/>
          <w:rtl/>
        </w:rPr>
        <w:tab/>
        <w:t>בהתייחס למה שנאמר פה על-ידי ראש המועצה, אנחנו מדברים</w:t>
      </w:r>
      <w:r>
        <w:rPr>
          <w:rFonts w:cs="Guttman David"/>
          <w:sz w:val="18"/>
          <w:rtl/>
        </w:rPr>
        <w:t xml:space="preserve"> על בחירות ועל דעת הרוב. המטרה היא להכריע על-פי דעת הרוב. אם יש בודדים או פרטים פה ושם שנמצאים בדיעה אחרת, אני לא חושב שאנחנו צריכים להיגרר אחריהם. המגמה בישוב, בעיקר בטבאש, היא ללכת לבחירות.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מוחמד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עמדת האגף שלנו במשרד ראש הממשלה שמטפל בנושא של ה</w:t>
      </w:r>
      <w:r>
        <w:rPr>
          <w:rFonts w:cs="Guttman David"/>
          <w:sz w:val="18"/>
          <w:rtl/>
        </w:rPr>
        <w:t xml:space="preserve">בחירות היא שהגיע הזמן לבחירות.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מדבר עכשיו כתושב או כנציג משרד ראש הממשלה?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מוחמד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בשני הכובעים גם יחד.</w:t>
      </w:r>
    </w:p>
    <w:p w:rsidR="00000000" w:rsidRDefault="004273A7">
      <w:pPr>
        <w:rPr>
          <w:rFonts w:cs="Guttman David"/>
          <w:sz w:val="18"/>
          <w:rtl/>
        </w:rPr>
      </w:pPr>
      <w:r>
        <w:rPr>
          <w:rFonts w:cs="Guttman David"/>
          <w:sz w:val="18"/>
          <w:rtl/>
        </w:rPr>
        <w:tab/>
        <w:t>אני רוצה לדבר גם על כעביה. אנחנו מעריכים אותך. אתה תצא לפנסיה ונעריך אותך. מספיק לך. אתה חבר של כולם, תישאר חבר של כול</w:t>
      </w:r>
      <w:r>
        <w:rPr>
          <w:rFonts w:cs="Guttman David"/>
          <w:sz w:val="18"/>
          <w:rtl/>
        </w:rPr>
        <w:t>ם. בשביל מה לדבר על טבאש וחג'אג'רה? התושבים אוהבים אותך.</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שזאת החלטה היסטורית של שר הפנים. אני מעריך אותו על שהוא החליט סוף סוף לקיים בחירות גם במגזר הערבי, בכל המגזרים.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כיועץ של ברק אתה צריך לתת תאריך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מוחמד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יש המלצה </w:t>
      </w:r>
      <w:r>
        <w:rPr>
          <w:rFonts w:cs="Guttman David"/>
          <w:sz w:val="18"/>
          <w:rtl/>
        </w:rPr>
        <w:t>של ועדת שרים שנשלחה גם אליכם. אני חושב שיושב-ראש ועדת הפנים, שאני מעריך אותו מאוד והוא אוהד את האוכלוסיה, יידע בדיוק שאין פה אינטרסים אישיים. חשוב שהבדואים ירגישו - ואני מסתובב בכל המגזר - שהם חלק מהמדינה הזאת, שישתתפו בבחירות. מספיק עם כל הטלטולים שעברו ע</w:t>
      </w:r>
      <w:r>
        <w:rPr>
          <w:rFonts w:cs="Guttman David"/>
          <w:sz w:val="18"/>
          <w:rtl/>
        </w:rPr>
        <w:t>ל המגזר הערבי.</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ההמלצה של משרד הפנים מקובלת עליכם?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מוחמד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מקובלת.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אולי יועץ ראש הממשלה יכול להגיד לנו האם ראש הממשלה מסכים שבאותו מועד יהיו גם בחירות לכנסת?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נברך על כך.</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מוחמד כעביה: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אל תכניס אותי לעניינים האלה.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מזרעה: אין כאן נציגי תושבים.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זרזיר.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איברהים 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בזרזיר יש שתי קבוצות.  יש רוב תומך אבל יש עוד קבוצה שהיא לא תומכת. אני חבר 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היות וזרזיר הוא הישוב האחרון אני מוכן לתת רשות</w:t>
      </w:r>
      <w:r>
        <w:rPr>
          <w:rFonts w:cs="Guttman David"/>
          <w:sz w:val="18"/>
          <w:rtl/>
        </w:rPr>
        <w:t xml:space="preserve"> דיבור לאחד מהתושבים שמתנגד לקיום הבחירות במועדן ואחד שרוצה לאשר.</w:t>
      </w:r>
    </w:p>
    <w:p w:rsidR="00000000" w:rsidRDefault="004273A7">
      <w:pPr>
        <w:rPr>
          <w:rFonts w:cs="Guttman David"/>
          <w:sz w:val="18"/>
          <w:u w:val="single"/>
          <w:rtl/>
        </w:rPr>
      </w:pPr>
      <w:r>
        <w:rPr>
          <w:rFonts w:cs="Guttman David"/>
          <w:sz w:val="18"/>
          <w:u w:val="single"/>
          <w:rtl/>
        </w:rPr>
        <w:t>עבדאללה ג'ואמיס:</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מייצג את שבט ג'ואמיס המונה 500 בוחרים.לכל שבט בבית זרזיר יש שני נציגים.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מוסה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לא נציג.</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עבדאללה ג'ואמיס:</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אדוני יושב-ראש הוועדה, המועצה כוננה ב-28.5.96 </w:t>
      </w:r>
      <w:r>
        <w:rPr>
          <w:rFonts w:cs="Guttman David"/>
          <w:sz w:val="18"/>
          <w:rtl/>
        </w:rPr>
        <w:t>והתחילה לפעול - - -  בבג"ץ הוחלט שבתום 4 שנים השר יחליט תוך 60 יום על מועד הבחירות. כאן שמעתם את מזכיר המועצה ודובר המועצה מציגים את הפרצוף האמיתי של המועצה הזאת וזה מה שמוביל להתמרמרות התושבים.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מבקש, בלי השמצות. דבר לעניין. </w:t>
      </w:r>
    </w:p>
    <w:p w:rsidR="00000000" w:rsidRDefault="004273A7">
      <w:pPr>
        <w:rPr>
          <w:rFonts w:cs="Guttman David"/>
          <w:sz w:val="18"/>
          <w:u w:val="single"/>
          <w:rtl/>
        </w:rPr>
      </w:pPr>
    </w:p>
    <w:p w:rsidR="00000000" w:rsidRDefault="004273A7">
      <w:pPr>
        <w:rPr>
          <w:rFonts w:cs="Guttman David"/>
          <w:sz w:val="18"/>
          <w:u w:val="single"/>
          <w:rtl/>
        </w:rPr>
      </w:pPr>
      <w:r>
        <w:rPr>
          <w:rFonts w:cs="Guttman David"/>
          <w:sz w:val="18"/>
          <w:u w:val="single"/>
          <w:rtl/>
        </w:rPr>
        <w:t xml:space="preserve">טלב </w:t>
      </w:r>
      <w:r>
        <w:rPr>
          <w:rFonts w:cs="Guttman David"/>
          <w:sz w:val="18"/>
          <w:u w:val="single"/>
          <w:rtl/>
        </w:rPr>
        <w:t>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אתם מתחילים את הבחירות מוקדם מדי בזרזיר.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השאלה העומדת על הפרק היא, יש כאן שני תאריכים.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סולטן אלהייב:</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אדוני היושב-ראש, אני מבקש שיתנצל.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אם הוא יתנצל, גם אתה תתנצל על מה שאמרת. אני מציע, בואו לא נתחיל </w:t>
      </w:r>
      <w:r>
        <w:rPr>
          <w:rFonts w:cs="Guttman David"/>
          <w:sz w:val="18"/>
          <w:rtl/>
        </w:rPr>
        <w:t>עם התנצלויות. למשרד הפנים יש הצעה לקיים את הבחירות ב-3.4.2001. מבקשים מאיתנו לאשר 8 חודשים יותר מאשר בשאר המועצות, או לקיים את הבחירות ב-19.9.2000, כמו כל המועצות. אנא התייחס בקצרה לעניין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עבדאללה ג'ואמיס:</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רוב התושבים חתומים על עצומה, שנמצאת אצלי בתי</w:t>
      </w:r>
      <w:r>
        <w:rPr>
          <w:rFonts w:cs="Guttman David"/>
          <w:sz w:val="18"/>
          <w:rtl/>
        </w:rPr>
        <w:t>ק. הם מבקשים בחירות ב-18.9.2000 לכל המאוחר. האנשים המעוניינים בדחיית הבחירות  הם כולם עובדי המועצה, שהיום עזבו את המישרה וממשיכים לקבל משכורת על חשבון התושבים. הקהל הזה מייצג רק את עובדי המועצה.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פאיז מזריב: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מכפר מזריב.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פתחי מזריב:</w:t>
      </w:r>
    </w:p>
    <w:p w:rsidR="00000000" w:rsidRDefault="004273A7">
      <w:pPr>
        <w:rPr>
          <w:rFonts w:cs="Guttman David"/>
          <w:sz w:val="18"/>
          <w:rtl/>
        </w:rPr>
      </w:pPr>
    </w:p>
    <w:p w:rsidR="00000000" w:rsidRDefault="004273A7">
      <w:pPr>
        <w:rPr>
          <w:rFonts w:cs="Guttman David"/>
          <w:sz w:val="18"/>
          <w:rtl/>
        </w:rPr>
      </w:pPr>
      <w:r>
        <w:rPr>
          <w:rFonts w:cs="Guttman David"/>
          <w:sz w:val="18"/>
          <w:rtl/>
        </w:rPr>
        <w:tab/>
        <w:t>אדוני, אני מבקש</w:t>
      </w:r>
      <w:r>
        <w:rPr>
          <w:rFonts w:cs="Guttman David"/>
          <w:sz w:val="18"/>
          <w:rtl/>
        </w:rPr>
        <w:t xml:space="preserve"> שעובדי המועצה לא יביעו דיעה.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פאיז מזריב:</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אנחנו לא נקבע כאן היום מי זה הרוב ומי זה המיעוט. עד כמה שאני יודע רוב תושבי בית זרזיר נהנים מהעבודה שעושה ראש המועצה ומהתיפקוד הנכון. אנחנו לא נגד עריכת הבחירות אלא אנחנו מאמצים את הבקשה של השר. בעוד שנה תהיינה </w:t>
      </w:r>
      <w:r>
        <w:rPr>
          <w:rFonts w:cs="Guttman David"/>
          <w:sz w:val="18"/>
          <w:rtl/>
        </w:rPr>
        <w:t xml:space="preserve">בחירות ומי שיזכה  נלך ונלחץ לו יד.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ראש מועצת מזרעה הגיע. האם אתה רוצה להגיד משהו? מדובר על תאריך הבחירות שנקבע למזרעה ל-19.9.2000. האם יש לך מה להגיד בעניין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דן יצחק:</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למעשה במזרעה היה בג"ץ שעיכב את כינון המועצה עד נובמבר 1996 כ</w:t>
      </w:r>
      <w:r>
        <w:rPr>
          <w:rFonts w:cs="Guttman David"/>
          <w:sz w:val="18"/>
          <w:rtl/>
        </w:rPr>
        <w:t>ך שתחילת הכהונה היתה קצת יותר מחצי שנה מהמועד שבו הוחלט לעשות שם מועצה עצמאית. אנחנו נמצאים כעת באמצע פרוייקטים רבים: טיהור הוואדי, בניית בית-ספר, החלפת הצנרת, ביוב. אני חושב שאם ידחו את זה לעוד כחצי שנה, עד שנגמור את כל הפרוייקטים, מי שיבוא אחרי זה יקבל א</w:t>
      </w:r>
      <w:r>
        <w:rPr>
          <w:rFonts w:cs="Guttman David"/>
          <w:sz w:val="18"/>
          <w:rtl/>
        </w:rPr>
        <w:t>ת הכל מסודר. לכן אני חושב שבמזרעה אם ידחו את הבחירות בחצי שנה זה יועיל הרבה לישוב.</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 אתה לא מסכים שהבחירות יהיו במועד שמציע שר הפנים?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דן יצחק:</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מעדיף שהבחירות יהיו בפברואר שנת 2001.</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רבותי, יש לי בקשה מכל האורחים. א</w:t>
      </w:r>
      <w:r>
        <w:rPr>
          <w:rFonts w:cs="Guttman David"/>
          <w:sz w:val="18"/>
          <w:rtl/>
        </w:rPr>
        <w:t>נחנו רוצים לקיים כרגע דיון עם חברי הכנסת בלבד. אני מודה לכם על כך שבאתם. תסמכו עלינו שנקבל את ההחלטות הטובות ביותר. תודה רבה לכם.</w:t>
      </w:r>
    </w:p>
    <w:p w:rsidR="00000000" w:rsidRDefault="004273A7">
      <w:pPr>
        <w:rPr>
          <w:rFonts w:cs="Guttman David"/>
          <w:sz w:val="18"/>
          <w:rtl/>
        </w:rPr>
      </w:pPr>
    </w:p>
    <w:p w:rsidR="00000000" w:rsidRDefault="004273A7">
      <w:pPr>
        <w:rPr>
          <w:rFonts w:cs="Guttman David"/>
          <w:sz w:val="18"/>
          <w:rtl/>
        </w:rPr>
      </w:pPr>
      <w:r>
        <w:rPr>
          <w:rFonts w:cs="Guttman David"/>
          <w:sz w:val="18"/>
          <w:rtl/>
        </w:rPr>
        <w:tab/>
        <w:t>נשאר פה ראש מועצת אלעד שמבקש להשמיע נימוק אחד בקצרה לגבי מועד הבחירות. הוא אומר שהוא לא התייחס לזה בדבריו. אני אאפשר לו, בבק</w:t>
      </w:r>
      <w:r>
        <w:rPr>
          <w:rFonts w:cs="Guttman David"/>
          <w:sz w:val="18"/>
          <w:rtl/>
        </w:rPr>
        <w:t>שה. אני רוצה להגיד לך שיש פנייה של עורך-דין שמייצג את התושבים. אני אפילו לא יודע מה נאמר אבל הוא התייחס לזה בחוות דעת משפטית.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צוריאל קריספל: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התייחסתי למבנה הארגוני של המועצה ולמבנה הפיסי. לא התייחסתי למועד הבחירות. למעשה האיכלוס של הישוב החל, כמו שא</w:t>
      </w:r>
      <w:r>
        <w:rPr>
          <w:rFonts w:cs="Guttman David"/>
          <w:sz w:val="18"/>
          <w:rtl/>
        </w:rPr>
        <w:t xml:space="preserve">מרתי, באוקטובר 1998. הישוב מורכב מאוכלוסיה דתית ובאופיו הוא ישוב בעל צביון דתי. מאכלסות אותו אוכלוסיות ששייכות לציבור החרדי, על כל גווניו, ולציבור הדתי-לאומי. </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האווירה בישוב היא לא הכי בריאה מכיוון שיש מחלוקות סביב מי יעמוד בראש וכל הדברים שמסביב לכך. אנ</w:t>
      </w:r>
      <w:r>
        <w:rPr>
          <w:rFonts w:cs="Guttman David"/>
          <w:sz w:val="18"/>
          <w:rtl/>
        </w:rPr>
        <w:t>י חושב שאם ימשכו דבר כזה עוד הרבה זמן זה יפגע בחיים התקינים של הישוב ובאווירה הציבורית. מכיוון שהישוב מונה היום כ-1,100 משפחות, אני חושב שיפה שעה אחת קודם כדי שהישוב הזה יירגע ושלא יגררו לדברים שהזמן יקשה על המחיקה שלהם וישקיע אותם כמשקעים חברתיים שלא רצוי</w:t>
      </w:r>
      <w:r>
        <w:rPr>
          <w:rFonts w:cs="Guttman David"/>
          <w:sz w:val="18"/>
          <w:rtl/>
        </w:rPr>
        <w:t>ים בכלל.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גר שם?</w:t>
      </w:r>
    </w:p>
    <w:p w:rsidR="00000000" w:rsidRDefault="004273A7">
      <w:pPr>
        <w:rPr>
          <w:rFonts w:cs="Guttman David"/>
          <w:sz w:val="18"/>
          <w:u w:val="single"/>
          <w:rtl/>
        </w:rPr>
      </w:pPr>
      <w:r>
        <w:rPr>
          <w:rFonts w:cs="Guttman David"/>
          <w:sz w:val="18"/>
          <w:u w:val="single"/>
          <w:rtl/>
        </w:rPr>
        <w:t>צוריאל קריספל: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גר שם אך אני לא מועמד לבחירות. אני גר שם מכיוון שאני נמצא שם יום ולילה, ובשבתות יש אירועים בישוב. אבל אני לא מתייחס כרגע לבחירות ולא חושב שאני אהיה מועמד בבחירות. הישוב הוא ישוב יפהפה. הוא נמצא במיקום</w:t>
      </w:r>
      <w:r>
        <w:rPr>
          <w:rFonts w:cs="Guttman David"/>
          <w:sz w:val="18"/>
          <w:rtl/>
        </w:rPr>
        <w:t xml:space="preserve"> מצויין.</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עבד-אלמאלכ דהאמשה:</w:t>
      </w:r>
    </w:p>
    <w:p w:rsidR="00000000" w:rsidRDefault="004273A7">
      <w:pPr>
        <w:rPr>
          <w:rFonts w:cs="Guttman David"/>
          <w:sz w:val="18"/>
          <w:rtl/>
        </w:rPr>
      </w:pPr>
    </w:p>
    <w:p w:rsidR="00000000" w:rsidRDefault="004273A7">
      <w:pPr>
        <w:rPr>
          <w:rFonts w:cs="Guttman David"/>
          <w:sz w:val="18"/>
          <w:rtl/>
        </w:rPr>
      </w:pPr>
      <w:r>
        <w:rPr>
          <w:rFonts w:cs="Guttman David"/>
          <w:sz w:val="18"/>
          <w:rtl/>
        </w:rPr>
        <w:tab/>
        <w:t>מאחר שהאדון התייחס כבר נותרת שאלה אחת. תענה לנו מה דעתך על מועד הבחירות.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צוריאל קריספל: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סבור שטובת הישוב היא קיום בחירות בהקדם על-פי המלצת השר. ככל שיותר מוקדם, כך ייטב לישוב מבחינת האווירה הציבורית.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האם</w:t>
      </w:r>
      <w:r>
        <w:rPr>
          <w:rFonts w:cs="Guttman David"/>
          <w:sz w:val="18"/>
          <w:rtl/>
        </w:rPr>
        <w:t xml:space="preserve"> הוזמנו גם נציגי התושבים מאלעד?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הנושא הזה כבר עלה וכנראה שאתה לא מתואם עם חבר הכנסת הרב גפני.</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הם לא הוזמנו.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מר אהוד שילת, עלו פה שני דברים תוך כדי דיון. אחד מהם הוא עניין הבחירות בחודש ספטמבר, שזה פתיח</w:t>
      </w:r>
      <w:r>
        <w:rPr>
          <w:rFonts w:cs="Guttman David"/>
          <w:sz w:val="18"/>
          <w:rtl/>
        </w:rPr>
        <w:t>ת שנת לימודים. מי שמכיר קצת את האוכלוסיה הערבית יודע שהאווירה שם מתחממת מהר מאוד. אני לא רוצה להתערב בשיקולים האלה אבל השאלה היא האם הדבר הזה נלקח בחשבון, האם זה שיקול בכלל. ודבר נוסף, עלתה בקשה שיום הבחירות יהיה יום שבתון. נדמה לי שצריך לנהוג בהם אותו דין</w:t>
      </w:r>
      <w:r>
        <w:rPr>
          <w:rFonts w:cs="Guttman David"/>
          <w:sz w:val="18"/>
          <w:rtl/>
        </w:rPr>
        <w:t xml:space="preserve"> שנוהגים בבחירות לרשויות המקומיות.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רק באוכלוסיה הערבית? גם בישובים היהודיים. בציבור החרדי מדובר על אמצע חודש אלול, שזה ערב ראש השנה.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מר שילת, אני מבקש שתתייחס אחר-כך לדברים הללו. אני אאפשר לחברי הכנסת לומר את דברם.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w:t>
      </w:r>
      <w:r>
        <w:rPr>
          <w:rFonts w:cs="Guttman David"/>
          <w:sz w:val="18"/>
          <w:u w:val="single"/>
          <w:rtl/>
        </w:rPr>
        <w:t>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מודה לחברי, חבר הכנסת מוחמד כנעאן, שמאפשר לי לדבר לפניו. אני אתייחס לנושא באופן כללי עקרוני וגם במישור הקונקרטי, לשני ישובים לפחות.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לדעתי, כבוד היושב-ראש, הוועדה צריכה לבדוק מחדש את נושא המועצות הממונות, את נושא המינויים של אנשים מחוץ ליש</w:t>
      </w:r>
      <w:r>
        <w:rPr>
          <w:rFonts w:cs="Guttman David"/>
          <w:sz w:val="18"/>
          <w:rtl/>
        </w:rPr>
        <w:t>ובים, ואת הנושא של הגבלת הבחירות לתקופה של לא פחות מ-4 שנים. זאת אומרת, אם שר הפנים רוצה לערוך בחירות לפני תום 4 שנים יש לו בעיה.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כמה יש עוד שלא מופיעים כאן? עוד 10-20?</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יודע. על-פי החוק הקיים כל ישוב חדש שיקום מחוייב לח</w:t>
      </w:r>
      <w:r>
        <w:rPr>
          <w:rFonts w:cs="Guttman David"/>
          <w:sz w:val="18"/>
          <w:rtl/>
        </w:rPr>
        <w:t>כות 4 שנים עד מועד הבחירות הראשונות.</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במגזר הערבי יש עוד 4 שלא מופיעים 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שתי מועצות, ועוד מועצה אחת שאמורה להיות מפוצלת.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לא עשו הכל ביחד?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יודע. אנחנו מייד נשמע.</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w:t>
      </w:r>
      <w:r>
        <w:rPr>
          <w:rFonts w:cs="Guttman David"/>
          <w:sz w:val="18"/>
          <w:u w:val="single"/>
          <w:rtl/>
        </w:rPr>
        <w:t>ע:</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הבעיה היא שאם יש מועצה איזורית שמפצלים אותה למועצות מקומיות, בכל ישוב מועצה, אז רואים את זה כאילו הוקמה רשות מקומית חדשה ואז יש בה מינוי לעוד 4 שנים. אם מועצה איזורית כללה 8 ישובים ופיצלו אותה לשתי מועצות איזוריות, אז הבחירות אמורות להיות בעוד 4 שנים </w:t>
      </w:r>
      <w:r>
        <w:rPr>
          <w:rFonts w:cs="Guttman David"/>
          <w:sz w:val="18"/>
          <w:rtl/>
        </w:rPr>
        <w:t>אבל אז מפצלים אותה למועצות מקומיות וצריכים להמתין עוד 4 שנים. הדבר הזה יכול להימשך עד לאינסוף.</w:t>
      </w:r>
    </w:p>
    <w:p w:rsidR="00000000" w:rsidRDefault="004273A7">
      <w:pPr>
        <w:rPr>
          <w:rFonts w:cs="Guttman David"/>
          <w:sz w:val="18"/>
          <w:rtl/>
        </w:rPr>
      </w:pPr>
    </w:p>
    <w:p w:rsidR="00000000" w:rsidRDefault="004273A7">
      <w:pPr>
        <w:rPr>
          <w:rFonts w:cs="Guttman David"/>
          <w:sz w:val="18"/>
          <w:rtl/>
        </w:rPr>
      </w:pPr>
      <w:r>
        <w:rPr>
          <w:rFonts w:cs="Guttman David"/>
          <w:sz w:val="18"/>
          <w:rtl/>
        </w:rPr>
        <w:tab/>
        <w:t>דבר נוסף, במגזר הערבי יש את התופעה של ישובים לא מוכרים. בכל ישוב חדש שיכירו בו יש חובת מינוי ל-4 שנים ואי אפשר לקצר את התקופה. צריך לעשות בדיקה על הסטטוס המשפט</w:t>
      </w:r>
      <w:r>
        <w:rPr>
          <w:rFonts w:cs="Guttman David"/>
          <w:sz w:val="18"/>
          <w:rtl/>
        </w:rPr>
        <w:t>י, מבחינת החוק הקיים.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עדיין לא ענית למה לא כוללים את כולם ביחד עכשיו.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ליצמן, השאלה היא במקום ונאפשר אחר-כך למר שילת לענות עליה.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רק יכול להצביע על הבעיה. גם המטרות לא הושגו. אני יודע שראשי המו</w:t>
      </w:r>
      <w:r>
        <w:rPr>
          <w:rFonts w:cs="Guttman David"/>
          <w:sz w:val="18"/>
          <w:rtl/>
        </w:rPr>
        <w:t xml:space="preserve">עצות הממונים לא תרמו כלל להכנת הישובים לבחירות. אומרים שהתושבים "בשלים" לבחירות, כאילו באים לנציב ומודיעים לו: אנחנו סיימנו את המלאכה, הם עומדים לרשותך. מה זה? </w:t>
      </w:r>
      <w:r>
        <w:rPr>
          <w:rFonts w:cs="Guttman David"/>
          <w:sz w:val="18"/>
          <w:rtl/>
        </w:rPr>
        <w:tab/>
        <w:t>למשל בזרזיר בראש המועצה עמד תושב המקום ולדעתי הישוב שלו תיפקד הרבה יותר טוב מאשר רשויות מקומיות</w:t>
      </w:r>
      <w:r>
        <w:rPr>
          <w:rFonts w:cs="Guttman David"/>
          <w:sz w:val="18"/>
          <w:rtl/>
        </w:rPr>
        <w:t xml:space="preserve"> שבראשן הועמד איש חיצוני, מבלי לפגוע באף אחד אחר.</w:t>
      </w: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אומר שלא צריך מועצות ממונות?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לפעמים יש צורך בזה ואי אפשר להתמודד בלי זה. אבל אסור לשלול את האפשרות שבראש המועצה יהיה תושב המקום, ואסור להגביל את זה לארבע שנים לפחות. א</w:t>
      </w:r>
      <w:r>
        <w:rPr>
          <w:rFonts w:cs="Guttman David"/>
          <w:sz w:val="18"/>
          <w:rtl/>
        </w:rPr>
        <w:t xml:space="preserve">ולי מספיק שנה, אולי מספיק שנתיים. אסור להגיד "ארבע שנים לפחות".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מצריך תיקון חקיקה.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לך זכות להכין הצעת חוק.</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טלב אלסאנע הגיש את זה בקדנציה הקודמת. הוא ביקש לקצר את המועד ל-3 שנים.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בקדנציה הקודמת ביקשתי לקצר מ-4 שנים ל-2 שנים.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אל תכליל ותגיד שכל ראשי המועצות הממונים לא תפקדו טוב, אני מבקש ממך.</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יכול לקחת את הצעת החוק שהציע חבר הכנסת טלב אלסאנע מהקדנציה שעברה ולהגיש אותה כעת.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אנ</w:t>
      </w:r>
      <w:r>
        <w:rPr>
          <w:rFonts w:cs="Guttman David"/>
          <w:sz w:val="18"/>
          <w:rtl/>
        </w:rPr>
        <w:t>י לא רואה בזה פסול.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רוצה לתת לכם דוגמאות שיראו את האבסורד בתופעה של מועצות ממונות שהופכות להיות נחלה של שר הפנים. למשל ב"חורה" ראש המועצה הממונה מטעם ש"ס נבחר לישוב אחר ואז הוא התפטר. בעקבות זה כינסו את מליאת המועצה לבחור ראש מועצה. נבחר</w:t>
      </w:r>
      <w:r>
        <w:rPr>
          <w:rFonts w:cs="Guttman David"/>
          <w:sz w:val="18"/>
          <w:rtl/>
        </w:rPr>
        <w:t xml:space="preserve"> איש אחר שלא היה המועמד של השר ואז השר סירב לאשר את המינוי והחזיר את ראש המועצה הקודם, שהתפטר, שיהיה כאילו ראש מועצה בזמן שיש כבר ראש מועצה אחר שנבחר. כעת יש שני ראשי מועצה. המזכיר אמר שהוא לא יודע מי הוא ראש המועצה שלו. המועצה משותקת. העוזר של השר בא ואמר</w:t>
      </w:r>
      <w:r>
        <w:rPr>
          <w:rFonts w:cs="Guttman David"/>
          <w:sz w:val="18"/>
          <w:rtl/>
        </w:rPr>
        <w:t xml:space="preserve"> להם: זה המועמד של השר ואתם צריכים להצביע בעדו. יש חופש הצבעה דמוקרטי, אבל אתם חייבים להצביע למועמד של השר ... מאחר ולא הצביעו בעד המועמד של השר אז אמרו במשרד: אנחנו לא מאשרים לכם. למה לא מאשרים? מכיוון שזה נותן לו יתרון על מועמדים אחרים במהלך הבחירות, מתו</w:t>
      </w:r>
      <w:r>
        <w:rPr>
          <w:rFonts w:cs="Guttman David"/>
          <w:sz w:val="18"/>
          <w:rtl/>
        </w:rPr>
        <w:t>ך דאגה לתושבים. אבל אותו אדם מצהיר שהוא לא הולך להתמודד. זה ממש אבסורד.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כלומר יש כאלה ששיכללו את שיטת ש"ס.</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משהו אף יותר אבסורדי, במועצה המקומית שגב שלום היה בג"ץ. ראש המועצה וסגנו הם אנשי ש"ס - והם במקרה היו אנשי ש"ס - ואז בית</w:t>
      </w:r>
      <w:r>
        <w:rPr>
          <w:rFonts w:cs="Guttman David"/>
          <w:sz w:val="18"/>
          <w:rtl/>
        </w:rPr>
        <w:t xml:space="preserve"> המשפט הגבוה לצדק אמר שהם לא יכולים להמשיך לכהן בתפקיד וביטל את המינוי שלהם. היום שר הפנים הוא לא מש"ס והוא הביא ראש מועצה וסגן מטעם העולים החדשים. זה המצב הנוכחי. אני רוצה להציג את האבסורד, להשכלתכם כללית.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תגידו את זה בבג"ץ.</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w:t>
      </w:r>
      <w:r>
        <w:rPr>
          <w:rFonts w:cs="Guttman David"/>
          <w:sz w:val="18"/>
          <w:u w:val="single"/>
          <w:rtl/>
        </w:rPr>
        <w:t>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אומר שזה לא יכול להיות. תסביר לו שזה מה שיש.</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בעקבות החלטת בג"ץ פיטרו את ראש מועצת שגב שלום ואת סגנו, שהיו מאנשי ש"ס, ושר הפנים החדש מינה שני אנשים מטעם "ישראל בעליה".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את המינוי של הרוסים הבג"ץ לא ביטל?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w:t>
      </w:r>
      <w:r>
        <w:rPr>
          <w:rFonts w:cs="Guttman David"/>
          <w:sz w:val="18"/>
          <w:u w:val="single"/>
          <w:rtl/>
        </w:rPr>
        <w:t>נע:</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התושבים הלכו ואמרו: על גופתנו הם יכנסו לישוב או למועצה. לפיכך כבר חודש ראש המועצה וסגנו לא יכולים להיכנס לישוב ולא יכולים להיכנס למועצה. ראש המועצה וסגנו מנהלים את המועצה בשלט רחוק. אין ראש מועצה ואין סגן ראש מועצה בישוב שגב-שלום. הם מקבלים שכר עבור </w:t>
      </w:r>
      <w:r>
        <w:rPr>
          <w:rFonts w:cs="Guttman David"/>
          <w:sz w:val="18"/>
          <w:rtl/>
        </w:rPr>
        <w:t>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אין מי שיחתום.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עכשיו הם אומרים: אנחנו רוצים לדחות את הבחירות בשגב שלום - אף שאין ראש מועצה ואין סגן ראש מועצה - ל-19.9. אני לא יודע למה. גם ב"חורה" אין ראש מועצה ואין סגן ראש מועצה ואומרים שהבחירות יהיו רק בחודש ספטמבר. אנ</w:t>
      </w:r>
      <w:r>
        <w:rPr>
          <w:rFonts w:cs="Guttman David"/>
          <w:sz w:val="18"/>
          <w:rtl/>
        </w:rPr>
        <w:t>י באמת לא יודע למה. יש ואקום, פשוט מאוד, כי אין ראש מועצה ואין סגן ראש מועצה.</w:t>
      </w:r>
    </w:p>
    <w:p w:rsidR="00000000" w:rsidRDefault="004273A7">
      <w:pPr>
        <w:rPr>
          <w:rFonts w:cs="Guttman David"/>
          <w:sz w:val="18"/>
          <w:rtl/>
        </w:rPr>
      </w:pPr>
      <w:r>
        <w:rPr>
          <w:rFonts w:cs="Guttman David"/>
          <w:sz w:val="18"/>
          <w:rtl/>
        </w:rPr>
        <w:tab/>
      </w: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הגיעו שם לסיכום, שראש המועצה יהיה מטעם השר והסגן יהיה מקומי.</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הביאו רעיון. אני עדיין לא בטוח שזה מקובל על התושבים.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לדעתי זה ל</w:t>
      </w:r>
      <w:r>
        <w:rPr>
          <w:rFonts w:cs="Guttman David"/>
          <w:sz w:val="18"/>
          <w:rtl/>
        </w:rPr>
        <w:t>חלוטין לא מצחיק. זה צריך לתת לנו תחושה קשה, של שחיתות ושל מינהל לא תקין.</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לא הלכתם לבג"ץ על העניין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כי זה לוקח זמן. אני מבקש לאשר את ההמלצה של שר הפנים. אם יש אפשרות להקדים, אז אני מעדיף להקדים. אם אין אפשרות, אז מחוסר ב</w:t>
      </w:r>
      <w:r>
        <w:rPr>
          <w:rFonts w:cs="Guttman David"/>
          <w:sz w:val="18"/>
          <w:rtl/>
        </w:rPr>
        <w:t>רירה נסתפק במועד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להקדים לכולם?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טלב אלסאנע:</w:t>
      </w:r>
    </w:p>
    <w:p w:rsidR="00000000" w:rsidRDefault="004273A7">
      <w:pPr>
        <w:rPr>
          <w:rFonts w:cs="Guttman David"/>
          <w:sz w:val="18"/>
          <w:rtl/>
        </w:rPr>
      </w:pPr>
    </w:p>
    <w:p w:rsidR="00000000" w:rsidRDefault="004273A7">
      <w:pPr>
        <w:rPr>
          <w:rFonts w:cs="Guttman David"/>
          <w:sz w:val="18"/>
          <w:rtl/>
        </w:rPr>
      </w:pPr>
      <w:r>
        <w:rPr>
          <w:rFonts w:cs="Guttman David"/>
          <w:sz w:val="18"/>
          <w:rtl/>
        </w:rPr>
        <w:tab/>
        <w:t>להקדים לשני מקומות, לשגב שלום ול"חורה".</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זרזיר - אין ספק שיש מחלוקת בתוך הישוב. מצד אחד יש את העקרון הדמוקרטי של זכות התושבים לבחור את הנציגים שלהם. מצד שני התקופה המבוקשת היא 8 חודשים,</w:t>
      </w:r>
      <w:r>
        <w:rPr>
          <w:rFonts w:cs="Guttman David"/>
          <w:sz w:val="18"/>
          <w:rtl/>
        </w:rPr>
        <w:t xml:space="preserve"> שהיא תקופה לא ארוכה, היא בתחום הסבירות, מה גם שראש המועצה הוא תושב המקום והיה משאל בין התושבים והוא מצליח בתפקידו. אבל אני לא אתנגד אם הוועדה תחליט להקדים את זה. אני לא חושב שזאת חריגה מתחום הסבירות בשיקול הדעת. שר הפנים לא חרג מהסבירות כאשר המליץ לתת בזר</w:t>
      </w:r>
      <w:r>
        <w:rPr>
          <w:rFonts w:cs="Guttman David"/>
          <w:sz w:val="18"/>
          <w:rtl/>
        </w:rPr>
        <w:t>זיר עוד 8 חודשים.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רוצה לציין שחבר הכנסת טלב אלסאנע עבר בין הטיפות בסדר.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חבר הכנסת מוחמד כנעאן. אני רוצה לבקש מחברי הכנסת, אנא מכם, דברו בקצרה ותתייחסו לעניין שאנחנו דנים בו. לא נפתור כרגע את הבעיות של המועצות הממונות. </w:t>
      </w:r>
      <w:r>
        <w:rPr>
          <w:rFonts w:cs="Guttman David"/>
          <w:sz w:val="18"/>
          <w:rtl/>
        </w:rPr>
        <w:t>אלא אם יש בעיה של מועצות שלא נמצאות ברשימה הזאת ואתם רוצים להעלות אותן, זה משהו אחר. בבקשה.</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אני רוצה לציין ששלחתי מכתב ב-31.8.99 לכבוד שר הפנים לגבי 11  מועצות ממונות במגזר הערבי. קיבלתי תשובה ב-27.12.99, שהשר מודיע: "קיבלתי החלטה לאחר התיי</w:t>
      </w:r>
      <w:r>
        <w:rPr>
          <w:rFonts w:cs="Guttman David"/>
          <w:sz w:val="18"/>
          <w:rtl/>
        </w:rPr>
        <w:t>עצות שלי עם גורמים מקצועיים במשרד הפנים לערוך את הבחירות במועצות הממונות במשך שנת 2000". שר הפנים התייחס במכתבו ל-11 מועצות ממונות ולא רק ל-7-8 שהוא הביא לנו היום לוועדה. השאלה שלי היא איפה יתר המועצות (נוף הגליל, מעלה עירון ובאסמת טבעון בוואדי ערה)?</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w:t>
      </w:r>
      <w:r>
        <w:rPr>
          <w:rFonts w:cs="Guttman David"/>
          <w:sz w:val="18"/>
          <w:u w:val="single"/>
          <w:rtl/>
        </w:rPr>
        <w:t>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להן 4 שנים?</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יש להן יותר מ-4 שנים.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הם היו בהתחלה מועצה כפרית, אחרי זה עבדך הנאמן כיהן שם כראש מועצה איזורית, ולאחר מכן זה פוצל לשתי מועצות מקומיות. מאז שהן פוצלו למועצות מקומיות עוד לא חלפו 4 שנים.</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w:t>
      </w:r>
      <w:r>
        <w:rPr>
          <w:rFonts w:cs="Guttman David"/>
          <w:sz w:val="18"/>
          <w:u w:val="single"/>
          <w:rtl/>
        </w:rPr>
        <w:t>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הסיפור של חבר הכנסת דוד אזולאי חוזר על עצמו, וכנראה יחזור על עצמו עכשיו בעוד מקום. זה משחק ילדים של משרד הפנים, שמשחק בתושבים. זה קורה, לצערי הרב, רק במגזר הערבי. על זה אני מוחה. מה זה חשוב ממתי זה נקרא "מועצה כפרית" וממתי "מועצה איזורית"? כבר 10 ש</w:t>
      </w:r>
      <w:r>
        <w:rPr>
          <w:rFonts w:cs="Guttman David"/>
          <w:sz w:val="18"/>
          <w:rtl/>
        </w:rPr>
        <w:t xml:space="preserve">נים יש שם מועצה ממונה. חבר הכנסת דוד אזולאי היה שם מספר שנים וכשהחליפו אותו פיצלו את זה לשתי מועצות. </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 xml:space="preserve">לדעתי היום התושבים הערבים בשלים לבחירות בכל מקום. לא משנה אם חלפו רק שנה או שנתיים. אפשר אפילו מייד לעשות בחירות. על ביר-אל-מכסור אמרו שהתושבים לא בשלים </w:t>
      </w:r>
      <w:r>
        <w:rPr>
          <w:rFonts w:cs="Guttman David"/>
          <w:sz w:val="18"/>
          <w:rtl/>
        </w:rPr>
        <w:t>ואף על פי כן נערכו שם בחירות למופת. על אף שהיתה מועצה ממונה לתקופה קצרה הבחירות היו למופת ומאז הכל מתנהל כמו שצריך.</w:t>
      </w:r>
    </w:p>
    <w:p w:rsidR="00000000" w:rsidRDefault="004273A7">
      <w:pPr>
        <w:ind w:firstLine="567"/>
        <w:rPr>
          <w:rFonts w:cs="Guttman David"/>
          <w:sz w:val="18"/>
          <w:rtl/>
        </w:rPr>
      </w:pPr>
    </w:p>
    <w:p w:rsidR="00000000" w:rsidRDefault="004273A7">
      <w:pPr>
        <w:rPr>
          <w:rFonts w:cs="Guttman David"/>
          <w:sz w:val="18"/>
          <w:rtl/>
        </w:rPr>
      </w:pPr>
      <w:r>
        <w:rPr>
          <w:rFonts w:cs="Guttman David"/>
          <w:sz w:val="18"/>
          <w:rtl/>
        </w:rPr>
        <w:tab/>
        <w:t>לדעתי, אדוני היושב-ראש, צריך פשוט לשים קץ לתופעה שדיבר עליה חבר הכנסת טלב אלסאנע ולהפסיק אותה על-ידי חקיקה, על-ידי תיקון החוק. הוכח מעל לכ</w:t>
      </w:r>
      <w:r>
        <w:rPr>
          <w:rFonts w:cs="Guttman David"/>
          <w:sz w:val="18"/>
          <w:rtl/>
        </w:rPr>
        <w:t>ל ספק ש-4 שנים הן לא ערובה לכך שאותו ישוב יטופל כשורה. ישנם היום ישובים שיש בהם מועצות ממונות שהם במצב גרוע מאוד, "על הפנים", וישנם ישובים ששם זה להיפך. אין שום קשר בין פיתוח הישוב לבין מינוי מועצה ממונה או יושב-ראש מועצה ממונה.</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המלצות השר, הייתי מע</w:t>
      </w:r>
      <w:r>
        <w:rPr>
          <w:rFonts w:cs="Guttman David"/>
          <w:sz w:val="18"/>
          <w:rtl/>
        </w:rPr>
        <w:t>דיף שכל הבחירות ייערכו במועד שלהן ולא יהיו דחיות. נקבע בחוק 4 שנים. אבל כעיקרון לפחות ישנה החלטה לקיים בחירות. מר שילת ואדוני היושב-ראש, אני מבקש לדעת מדוע לא הועמדו לבחירות גם המועצות בנוף הגליל שקיימות כבר מעל 4 שנים. לפני הישיבה דיברתי עם מנכ"ל משרד הפנ</w:t>
      </w:r>
      <w:r>
        <w:rPr>
          <w:rFonts w:cs="Guttman David"/>
          <w:sz w:val="18"/>
          <w:rtl/>
        </w:rPr>
        <w:t>ים. הוקמה ועדת חקירה על מנת לחלק את המועצה - - - לשניים. ישוב אחד מצרפים לשיבלי, 4 לכאן ו-4 לכאן, ואז לא ייערכו בחירות אלא ימתינו ובינתיים ימנו עוד פעם 4 מועצות ממונות ל-4 שנים. יש ישובים בהם במשך 8-9 שנים תהיה מועצה ממונה. לכן אני פונה אליך אדוני היושב-רא</w:t>
      </w:r>
      <w:r>
        <w:rPr>
          <w:rFonts w:cs="Guttman David"/>
          <w:sz w:val="18"/>
          <w:rtl/>
        </w:rPr>
        <w:t>ש בנושא הזה, של נוף הגליל, של מעלה עירון ושל באסמת טבעון. הייתי גם רוצה לראות את ערערה שבמשולש נכללת בזה.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תפריד. בערערה במשולש זה ועדה קרואה.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הבדל. תשמע,  כי זה טרגדיה שם.</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אני יודע שהיתה מועצה נבחרת שפי</w:t>
      </w:r>
      <w:r>
        <w:rPr>
          <w:rFonts w:cs="Guttman David"/>
          <w:sz w:val="18"/>
          <w:rtl/>
        </w:rPr>
        <w:t>זרו אותה ומינו יושב-ראש מועצה. הייתי רוצה שבערערה ובערה שבמשולש גם ייערכו בחירות עם יתר המועצות. כששר הפנים פיזר את המועצה הוא אמר שהמועצה הממונה תהיה לשנתיים. היא כבר מכהנת שנתיים ובינתיים לא עשתה שום דבר, מעבר לזה שהיא לקחה בית-ספר והפכה אותו לבניין המוע</w:t>
      </w:r>
      <w:r>
        <w:rPr>
          <w:rFonts w:cs="Guttman David"/>
          <w:sz w:val="18"/>
          <w:rtl/>
        </w:rPr>
        <w:t>צה המקומית. כשהיה דיון במליאה על נושא המועצות הממונות אני זוכר שחבר הכנסת פרוש קרא קריאת ביניים ואמר: זאת גזענות.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שלא צריך להשמיץ. בלי שום קשר למי שהיה ואיך הוא תיפקד ואיך הוא מתפקד היום, רבותי, הדרישה האלמנטרית, הבסיסית שלנו היא לקיים בחירות דמ</w:t>
      </w:r>
      <w:r>
        <w:rPr>
          <w:rFonts w:cs="Guttman David"/>
          <w:sz w:val="18"/>
          <w:rtl/>
        </w:rPr>
        <w:t>וקרטיות בכל ישוב וישוב ולאפשר לתושבים לבחור את הנציגות הנבחרת שלהם. יש להם אפשרות לבקר את ההנהגה ואחרי 4 שנים להחליף אותה אם היא לא בסדר. אם היא בסדר אז היא תמשיך לכהן. אדוני היושב-ראש, בעזרתך ובעזרת החברים שנמצאים מסביב לשולחן הזה אנחנו רוצים לשנות את החו</w:t>
      </w:r>
      <w:r>
        <w:rPr>
          <w:rFonts w:cs="Guttman David"/>
          <w:sz w:val="18"/>
          <w:rtl/>
        </w:rPr>
        <w:t>ק האומלל הזה בנושא המועצות הממונות, שכופה על ישוב מועצה ממונה במשך 4 שנים.</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מבקש, אדוני היושב-ראש, לציין בפרוטוקול ששר הפנים ענה לי, וכאן ישנה הטעיה, במכתב רשמי שבשנת 2000 ייערכו בחירות במועצות הממונות.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הוא לא כתב לך "בכל המועצות ה</w:t>
      </w:r>
      <w:r>
        <w:rPr>
          <w:rFonts w:cs="Guttman David"/>
          <w:sz w:val="18"/>
          <w:rtl/>
        </w:rPr>
        <w:t>ממונות". כנראה שזה משפט מחושב. הוא היה זהיר.</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 xml:space="preserve">לא אדוני. לפי הפירוש המשפטי "במועצות הממונות" מתייחס לכולן.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עבד-אלמאלכ דהאמשה:</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מלול, צריך לחזור למכתב של חבר הכנסת כנעאן.  חבר הכנסת כנעאן ביקש שייערכו בחירות בכל המועצות הממונות ות</w:t>
      </w:r>
      <w:r>
        <w:rPr>
          <w:rFonts w:cs="Guttman David"/>
          <w:sz w:val="18"/>
          <w:rtl/>
        </w:rPr>
        <w:t>שובת השר היתה "יהיו בחירות". השר לא הגביל את התשובה שלו.</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לכן, אדוני היושב-ראש, אני מבקש ממך, שוועדת הפנים תבקש משר הפנים לערוך את הבחירות בנוף הגליל, במעלה עירון ובבאסמת טבעון  יחד עם יתר המועצות הממונות. לא יתכן להמשיך את המצב הנוכחי עוד כ</w:t>
      </w:r>
      <w:r>
        <w:rPr>
          <w:rFonts w:cs="Guttman David"/>
          <w:sz w:val="18"/>
          <w:rtl/>
        </w:rPr>
        <w:t>מה חודשים. עוד 2-3 חודשים לא יוסיפו שום דבר לישוב. להיפך. תהיה אווירה של בחירות, עורכים בחירות ב-11 ישובים ועוד יהיה שבתון של בתי הספר, שאני חושב שהוא מוצדק, באותו יום, פשוט כדי להקל על ועדת הבחירות.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בית זרזיר: שתי המשלחות שהיו כאן היו גם בביתי. הנו</w:t>
      </w:r>
      <w:r>
        <w:rPr>
          <w:rFonts w:cs="Guttman David"/>
          <w:sz w:val="18"/>
          <w:rtl/>
        </w:rPr>
        <w:t>שא הזה הוא עקרוני. זה לא עניין של בית זרזיר. אני מחבב את ראש המועצה, מכיר ומוקיר אותו, הוא ראש מועצה מוצלח שהצליח בעבודה שלו. אבל בלי שום קשר, לדעתי שר הפנים טעה בנושא הזה. הוא צריך לקיים את הבחירות ולאפשר למר חסן אלהייב, ראש המועצה, לרוץ לבחירות יחד עם כל</w:t>
      </w:r>
      <w:r>
        <w:rPr>
          <w:rFonts w:cs="Guttman David"/>
          <w:sz w:val="18"/>
          <w:rtl/>
        </w:rPr>
        <w:t xml:space="preserve"> המועצות הממונות.  אבל אני לא אשתולל אם בסופו של דבר הוועדה לא תקבל את הנושא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מאיר פרוש:</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פונה ליושב-ראש, לחברי הוועדה וגם למר שילת. בעיקרון אני חושב שצריך ללכת לבחירות, וזה בעצם מה ששמענו מכל הישובים. אבל באלעד-מזור, הישוב הראשון שעליו שמענו, הב</w:t>
      </w:r>
      <w:r>
        <w:rPr>
          <w:rFonts w:cs="Guttman David"/>
          <w:sz w:val="18"/>
          <w:rtl/>
        </w:rPr>
        <w:t>נו שרק ב-1998 התחילו לאכלס את הישוב. אני יכול להגיד לכם מהתקופה שאני הייתי במשרד הבינוי והשיכון: בשנים 1996 ו-1997 משרד הבינוי והשיכון שיווק באלעד-מזור 1,664 יחידות דיור ואילו בשנים 1998 ו-1999 משרד הבינוי והשיכון שיווק 2,389 יחידות דיור. זאת אומרת, כמעט כ</w:t>
      </w:r>
      <w:r>
        <w:rPr>
          <w:rFonts w:cs="Guttman David"/>
          <w:sz w:val="18"/>
          <w:rtl/>
        </w:rPr>
        <w:t xml:space="preserve">פול בשנים 98-99 לעומת 96-97. </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על מה אנחנו הולכים לעשות בחירות? אנחנו הולכים לעשות בחירות בספטמבר 2000 וזה בעצם יהיה כמעט רק לאלה ששווקו ב-96-97. אני אומר שאין כל היגיון לקיים בחירות בספטמבר 2000 לאוכלוסיה ששיווקו לה ב-96, שאז בסך הכל שיווקו 1,600 יחידות </w:t>
      </w:r>
      <w:r>
        <w:rPr>
          <w:rFonts w:cs="Guttman David"/>
          <w:sz w:val="18"/>
          <w:rtl/>
        </w:rPr>
        <w:t xml:space="preserve">דיור, בעוד שהולכים כבר להתאכלס כאלה ששיווקו עבורם את הדירות בשנים 1998-1999, שמספרם יותר מאשר כפול מאשר אלה ששיווקו להם ב-1996-1997. </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מציע לעשות לפחות דחייה של עוד שנה. לא ספטמבר 2000 אלא ספטמבר 2001. אז יש סיכוי שאלה שמשרד הבינוי והשיכון שיווק עבורם</w:t>
      </w:r>
      <w:r>
        <w:rPr>
          <w:rFonts w:cs="Guttman David"/>
          <w:sz w:val="18"/>
          <w:rtl/>
        </w:rPr>
        <w:t xml:space="preserve"> בשנים 1998-1999 יוכלו לבחור. אחרת, על מה אנחנו הולכים לעשות בחירות? על שליש מהתושבים. 1,600 ששווקו בשנים 96-97 מול עוד 2,389 ששווקו בשנים 98-99. אני מציע לתת ארכה של עוד שנה ולעשות את הבחירות בספטמבר 2001 ואז יש סיכוי לפחות ש-2/3 או 80% מאלה ששיווקו עבורם</w:t>
      </w:r>
      <w:r>
        <w:rPr>
          <w:rFonts w:cs="Guttman David"/>
          <w:sz w:val="18"/>
          <w:rtl/>
        </w:rPr>
        <w:t xml:space="preserve"> ביסוד הישוב יוכלו להצביע בבחירות. אחרת זה בכלל לא בחירות דמוקרטיות. אתם הולכים להרכיב מועצה ל-5 שנים כאשר 2/3 מהתושבים לא יוכלו להביע את דעתם בבחירות.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איוב קרא:</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שאנחנו לא יכולים להיות דמוקרטים רק בחלק מהמקומות ולא בכולם. אנחנו צריכים לקבוע בחי</w:t>
      </w:r>
      <w:r>
        <w:rPr>
          <w:rFonts w:cs="Guttman David"/>
          <w:sz w:val="18"/>
          <w:rtl/>
        </w:rPr>
        <w:t>רות דמוקרטיות, על אחת כמה וכמה במגזר הבדואי ובמגזר הערבי בכלל, ואנחנו לא יכולים להשאיר לעצמנו פתחי מילוט בגלל קשר של ראש מועצה זה או אחר. אי אפשר שלמועצה תהיה הנחה ואילו למועצה אחרת לא תהיה הנחה. אנחנו צריכים לקבוע את כללי המשחק. כללי המשחק הם: כמה שיותר ד</w:t>
      </w:r>
      <w:r>
        <w:rPr>
          <w:rFonts w:cs="Guttman David"/>
          <w:sz w:val="18"/>
          <w:rtl/>
        </w:rPr>
        <w:t>מוקרטיה.</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שאפילו לא צריך לנצל את 4 השנים. אין שום סיבה, פרט לזה שהממונה הוא עסקן המקורב למפלגה כזאת או אחרת, להשאיר אותו בכיסא הזה 4 שנים. לדעתי אין שום מניעה, אם המועצה פועלת, ללכת לבחירות מייד עם כינונה. אני חושב שבריא וטוב שהאזרחים ינהלו את חי</w:t>
      </w:r>
      <w:r>
        <w:rPr>
          <w:rFonts w:cs="Guttman David"/>
          <w:sz w:val="18"/>
          <w:rtl/>
        </w:rPr>
        <w:t>יהם. אם למישהו יש הנחות בגלל קשר כזה או אחר, אנחנו לא צריכים לצדד בזה. אנחנו צריכים לצדד בעיקרון: הולכים לדמוקרטיה בכל מקום, ועל אחת כמה וכמה כשיש אפשרות לשלב בחירות בכל-כך הרבה רשויות ביחד. זה יוזיל מאוד את העלויות. הבחירות ייתנו הרגשה הרבה יותר טובה. רוב</w:t>
      </w:r>
      <w:r>
        <w:rPr>
          <w:rFonts w:cs="Guttman David"/>
          <w:sz w:val="18"/>
          <w:rtl/>
        </w:rPr>
        <w:t xml:space="preserve"> הרשויות עליהן מדברים שייכות למגזר אחד. גם בצפון, לא יכול להיות שיהיו בחירות בכעביה-טבאש ולא יהיו בחירות בזרזיר. כל הבדואים שם הם באיזור אחד. צריך להסתכל על טובת הציבור. אם אחד מראשי המועצה הוא כל-כך טוב כמו שאומרים פה אז הוא יזכה בבחירות. שיילך לקבל כהונה</w:t>
      </w:r>
      <w:r>
        <w:rPr>
          <w:rFonts w:cs="Guttman David"/>
          <w:sz w:val="18"/>
          <w:rtl/>
        </w:rPr>
        <w:t xml:space="preserve"> של 4 שנים, לא חצי שנה.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שני עקרונות: העיקרון  הראשון הוא בחירות דמוקרטיות בכל מקום, כמה שיותר מהר, בלי חריגות, בלי יוצאים מן הכלל. גם אם דעת התושבים או צד ממשלתי זה או אחר היא שראש המועצה הזה הצליח כביכול. ולכן, בחירות בכל מקום, מהר כל האפשר.</w:t>
      </w:r>
      <w:r>
        <w:rPr>
          <w:rFonts w:cs="Guttman David"/>
          <w:sz w:val="18"/>
          <w:rtl/>
        </w:rPr>
        <w:t xml:space="preserve"> משרד הפנים מבקש שזה יהיה בספטמבר - שיהיה בספטמבר.</w:t>
      </w:r>
    </w:p>
    <w:p w:rsidR="00000000" w:rsidRDefault="004273A7">
      <w:pPr>
        <w:rPr>
          <w:rFonts w:cs="Guttman David"/>
          <w:sz w:val="18"/>
          <w:rtl/>
        </w:rPr>
      </w:pPr>
      <w:r>
        <w:rPr>
          <w:rFonts w:cs="Guttman David"/>
          <w:sz w:val="18"/>
          <w:rtl/>
        </w:rPr>
        <w:tab/>
      </w: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כולם בספטמבר? מה עם אלה שלא נכללו?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מסכים עם מה שאומר חבר הכנסת כנעאן, יש כאן חור.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מדבר על באסמת טבעון, על מעלה עירון ועל נוף הגליל. אני מציע, בוא</w:t>
      </w:r>
      <w:r>
        <w:rPr>
          <w:rFonts w:cs="Guttman David"/>
          <w:sz w:val="18"/>
          <w:rtl/>
        </w:rPr>
        <w:t>ו נתייחס לזה בנפרד. אנחנו ניפנה לשר בעניין הזה. בואו לא נערב שמחה בשמחה.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רוצה שתירשם בפרוטוקול הנקודה הזאת שהועלתה על-ידי חבר הכנסת מוחמד כנעאן. אנחנו תמהים, אנחנו לא יודעים למה השר לא צירף אותם יחד עם כל-כך הרבה מועצות.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מכיוון שהתאריך טרם הגיע.</w:t>
      </w: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התאריך טרם הגיע בגלל תרגילים ותחמונים.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אם נסתכל על זה בהיבט המשפטי, עו"ד מרים פרנקל-שור צודקת.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מהבחינה המשפטית היבשה.  הוא יכול עוד 6 שנים לסחוב את זה על-ידי תרגיל נוסף של חלוקה.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תלוי מי יהיה השר ומי יהיה יושב-ראש ועדת הפנים ואיכות הסביבה.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אחמד טיבי: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חושב שהנקודה שהציג חבר הכנסת טלב אלסאנע לגבי שגב שלום אומרת הכל. זה מצב אבסורדי ביותר. בקונגו ברזוויל לא יכול להיות מצב כזה. זה סיפור שלא ייאמן. וזה שעדיין </w:t>
      </w:r>
      <w:r>
        <w:rPr>
          <w:rFonts w:cs="Guttman David"/>
          <w:sz w:val="18"/>
          <w:rtl/>
        </w:rPr>
        <w:t>זה לא עלה לכותרות בעיתונים, זה פגם גם של העיתונות וגם של האנשים. השר יודע שהוא יפסיד בבג"ץ אבל עד שאנשים יפנו לבג"ץ יגיע המועד.</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אומרים שרוצים להמתין עם הבחירות למועצות עד שהתושבים הערבים יבשילו. אתה יודע מה קורה? הם מתבשלים בתוך עצמם עכשיו בשגב שלום, לא </w:t>
      </w:r>
      <w:r>
        <w:rPr>
          <w:rFonts w:cs="Guttman David"/>
          <w:sz w:val="18"/>
          <w:rtl/>
        </w:rPr>
        <w:t>מבשילים. הם הבשילו מזמן. עכשיו הם מתבשלים.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אדוני היושב-ראש, למרות שזה קשור ולא קשור, מעניין לעניין באותו עניין, הוזכר הנושא של ערערה וערה. נכון שזה לא קשור לנושא. אני לא יודע אם אתה מודע לכך שמה שקורה שם הוא דיקטטורה, עריצות מוחלטת, התעמרות בתושבים, ניצו</w:t>
      </w:r>
      <w:r>
        <w:rPr>
          <w:rFonts w:cs="Guttman David"/>
          <w:sz w:val="18"/>
          <w:rtl/>
        </w:rPr>
        <w:t>ל משאבים כלכליים ותקציביים של המועצה, צעקות על עובדי ועובדות המועצה. לכן כל אנשי הציבור פנו למשרד הפנים, אני פניתי לשר, לסלק את האיש הזה - ציון - מהר ככל האפשר. זה הדבר שצריך לעשות וחשוב שזה יירשם בפרוטוקול. אגב ציון הזה נדמה לי הוא גם חבר במועצה במבשרת צי</w:t>
      </w:r>
      <w:r>
        <w:rPr>
          <w:rFonts w:cs="Guttman David"/>
          <w:sz w:val="18"/>
          <w:rtl/>
        </w:rPr>
        <w:t>ון בו-זמנית.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אדוני היושב-ראש, ראשית אני רוצה לומר שני דברים עקרוניים. הדבר הראשון הוא שאני מסכים עם קודמי שהתבטאו כאן בנושא העקרוני. הבחירות צריכות להתקיים בזמן, כפי שמתקיימות על-פי החוק. אם רוצים להקדים את המועד אז צריך להגיש תיקון חקיקה. אני</w:t>
      </w:r>
      <w:r>
        <w:rPr>
          <w:rFonts w:cs="Guttman David"/>
          <w:sz w:val="18"/>
          <w:rtl/>
        </w:rPr>
        <w:t xml:space="preserve"> חושב שראוי לדון בעניין הזה. אני תומך בעמדה שאומרת שבחירות צריכות להתקיים בזמן ואי אפשר גם לעשות הבחנה בין תושבים. אני באופן עקרוני מסכים עם הגישה הזאת.</w:t>
      </w:r>
    </w:p>
    <w:p w:rsidR="00000000" w:rsidRDefault="004273A7">
      <w:pPr>
        <w:rPr>
          <w:rFonts w:cs="Guttman David"/>
          <w:sz w:val="18"/>
          <w:rtl/>
        </w:rPr>
      </w:pPr>
    </w:p>
    <w:p w:rsidR="00000000" w:rsidRDefault="004273A7">
      <w:pPr>
        <w:rPr>
          <w:rFonts w:cs="Guttman David"/>
          <w:sz w:val="18"/>
          <w:rtl/>
        </w:rPr>
      </w:pPr>
      <w:r>
        <w:rPr>
          <w:rFonts w:cs="Guttman David"/>
          <w:sz w:val="18"/>
          <w:rtl/>
        </w:rPr>
        <w:tab/>
        <w:t>עכשיו אני רוצה לומר מה היתה כוונת המחוקק בעובדה שהוא אמר שתהיה מועצה ממונה ל-4 שנים ולמה בעצם לא בחיר</w:t>
      </w:r>
      <w:r>
        <w:rPr>
          <w:rFonts w:cs="Guttman David"/>
          <w:sz w:val="18"/>
          <w:rtl/>
        </w:rPr>
        <w:t>ות מייד. הרי אנחנו מדינה דמוקרטית. מקימים ישוב וצריך לקיים מייד בחירות. למה המחוקק, עד נכון להיום, כל עוד לא שונה החוק, אמר 4 שנים? אני חושב שמנכ"ל משרד הפנים עשה דבר שהוא לא היה צריך לעשות. הוא עשה עירוב לא נכון מבחינה טכנית בין הישוב אלעד לבין שאר הישובי</w:t>
      </w:r>
      <w:r>
        <w:rPr>
          <w:rFonts w:cs="Guttman David"/>
          <w:sz w:val="18"/>
          <w:rtl/>
        </w:rPr>
        <w:t>ם שמופיעים ברשימה. אני אומר מדוע.</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כל הישובים שעליהם מדובר, להוציא את אלעד, הם ישובים שבהם התושבים חיים במקום מאז קום המדינה ומכירים את הישוב. לא הולכים להיות שינויים דרמטיים מבחינת הרכב האוכלוסיה וגודלה. מבחינה מינהלית אכן הוקמה מועצה 4 שנים קודם ועושים </w:t>
      </w:r>
      <w:r>
        <w:rPr>
          <w:rFonts w:cs="Guttman David"/>
          <w:sz w:val="18"/>
          <w:rtl/>
        </w:rPr>
        <w:t>את הבחירות, על-פי החוק, אחרי 4 שנים. טכנית זה המצב. התושבים יודעים על מה שנעשה בישובם ומכירים אחד את השני. כוונת המחוקק היתה שצריך 4 שנים בכדי שהתושבים יידעו לנהל את הישוב, כדי שהישוב יוקם, יתנהל ואז התושבים יקיימו את הבחירות.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בישוב אלעד, על-פי מכתבו של </w:t>
      </w:r>
      <w:r>
        <w:rPr>
          <w:rFonts w:cs="Guttman David"/>
          <w:sz w:val="18"/>
          <w:rtl/>
        </w:rPr>
        <w:t xml:space="preserve">מנכ"ל משרד הפנים אליך, אדוני יושב-ראש הוועדה, לפני 4 שנים הוקמה מועצה ממונה כשהישוב עדיין לא היה קיים. לא רק שלא היה קיים, לא היה גם איפה למקם את משרדי המועצה ולכן משרדי המועצה היו בפתח-תקווה. הסתיימו 4 השנים, שזה המועד שהמחוקק התכוון שבו התושבים ילמדו את </w:t>
      </w:r>
      <w:r>
        <w:rPr>
          <w:rFonts w:cs="Guttman David"/>
          <w:sz w:val="18"/>
          <w:rtl/>
        </w:rPr>
        <w:t xml:space="preserve">הישוב, יכירו האחד את השני, יידעו כשהולכים לבחירות איך הישוב מתנהל, מי ראוי להיות ראש מועצה ומי ראוי להיות חבר מועצה. 4 השנים הללו של קיום המועצה הממונה באלעד לא נתנו שום דבר מכיוון שלא היה כלום. מכאן ואילך צריך למנות את התקופה שבה אכן התושבים "יהיו בשלים" </w:t>
      </w:r>
      <w:r>
        <w:rPr>
          <w:rFonts w:cs="Guttman David"/>
          <w:sz w:val="18"/>
          <w:rtl/>
        </w:rPr>
        <w:t>להכיר האחד את השני ולהכיר את סדרי הנוהל כדי שיוכלו להיכנס לבחירות.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לו היה מצב שבו אכן הישוב יהיה קיים גם בעוד שנה ובעוד שנתיים כמו שהוא קיים היום, בסדר, אז אתם יודעים מה, שנה וחצי אולי זה מועד מספיק. אבל כולם יודעים, ומשרד הפנים יודע את זה, שבמועד שבו מב</w:t>
      </w:r>
      <w:r>
        <w:rPr>
          <w:rFonts w:cs="Guttman David"/>
          <w:sz w:val="18"/>
          <w:rtl/>
        </w:rPr>
        <w:t>קשים לקיים את הבחירות יגורו בישוב, או שתהיה זכות בחירה, רק לשליש מבין התושבים שיהיו במהלך השנה הקרובה.</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זאת אומרת שיהיה מצב באלעד שאם נקבל את המלצת מנכ"ל משרד הפנים - שליש מהתושבים, שרק עכשיו מתחילים להתאכלס, יקבעו את גורל הישוב מבחינת ההנהגה המוניציפלית </w:t>
      </w:r>
      <w:r>
        <w:rPr>
          <w:rFonts w:cs="Guttman David"/>
          <w:sz w:val="18"/>
          <w:rtl/>
        </w:rPr>
        <w:t xml:space="preserve">שלו למשך 4 שנים לעוד שני שליש שבכלל לא גרים שם כעת. הישוב הוא חדש לגמרי, בניגוד לכל הישובים האחרים, כפי שאמרתי, שהתושבים גרים בהם מאז קום המדינה. התושבים עדיין לא באו לגור. הם רכשו דירה ואמורים להתאכלס במהלך השנה הקרובה. זה שני שליש מתושבי הישוב, שלא תהיה </w:t>
      </w:r>
      <w:r>
        <w:rPr>
          <w:rFonts w:cs="Guttman David"/>
          <w:sz w:val="18"/>
          <w:rtl/>
        </w:rPr>
        <w:t>להם זכות בחירה.</w:t>
      </w:r>
    </w:p>
    <w:p w:rsidR="00000000" w:rsidRDefault="004273A7">
      <w:pPr>
        <w:rPr>
          <w:rFonts w:cs="Guttman David"/>
          <w:sz w:val="18"/>
          <w:rtl/>
        </w:rPr>
      </w:pPr>
    </w:p>
    <w:p w:rsidR="00000000" w:rsidRDefault="004273A7">
      <w:pPr>
        <w:rPr>
          <w:rFonts w:cs="Guttman David"/>
          <w:sz w:val="18"/>
          <w:rtl/>
        </w:rPr>
      </w:pPr>
      <w:r>
        <w:rPr>
          <w:rFonts w:cs="Guttman David"/>
          <w:sz w:val="18"/>
          <w:rtl/>
        </w:rPr>
        <w:tab/>
        <w:t>נדמה לי שמגיעים לוועדה בידיים לא נקיות, מכל בחינה אפשרית. מצד אחד קיימת מועצה ממונה 4 שנים, כשאף אחד לא מבין מדוע היה נדרש פרק זמן כל-כך ארוך לפני שהתאכלס התושב הראשון. ולאחר מכן הולכים לקיים בחירות מייד, כעבור שנה וחצי, כשמניתי את כל הדב</w:t>
      </w:r>
      <w:r>
        <w:rPr>
          <w:rFonts w:cs="Guttman David"/>
          <w:sz w:val="18"/>
          <w:rtl/>
        </w:rPr>
        <w:t>רים, שבעצם לשני שליש מהתושבים בכלל לא תהיה זכות בחירה ושליש מהתושבים רק עכשיו נמצאים בשלבי איכלוס. נדמה לי שיכול להיות שיש פה כוונה פוליטית. אני לא יודע מה. אני לא יכול להעלות בדעתי למה הכוונה פה.</w:t>
      </w:r>
    </w:p>
    <w:p w:rsidR="00000000" w:rsidRDefault="004273A7">
      <w:pPr>
        <w:rPr>
          <w:rFonts w:cs="Guttman David"/>
          <w:sz w:val="18"/>
          <w:rtl/>
        </w:rPr>
      </w:pPr>
    </w:p>
    <w:p w:rsidR="00000000" w:rsidRDefault="004273A7">
      <w:pPr>
        <w:rPr>
          <w:rFonts w:cs="Guttman David"/>
          <w:sz w:val="18"/>
          <w:rtl/>
        </w:rPr>
      </w:pPr>
      <w:r>
        <w:rPr>
          <w:rFonts w:cs="Guttman David"/>
          <w:sz w:val="18"/>
          <w:rtl/>
        </w:rPr>
        <w:tab/>
        <w:t>באקראי הגיע לידי מכתב של עו"ד אילן בומבך שפנה אתמול במכתב</w:t>
      </w:r>
      <w:r>
        <w:rPr>
          <w:rFonts w:cs="Guttman David"/>
          <w:sz w:val="18"/>
          <w:rtl/>
        </w:rPr>
        <w:t xml:space="preserve"> בהול למר אבי מעוז, מנכ"ל משרד הפנים, וביקש ממנו לדחות את המועד של הדיון בוועדה בכדי שהוא יוכל, לפני שמקיימים על זה דיון, להציג את הנתונים, כדי שחברי הוועדה ויושב-ראש הוועדה יידעו על מה מדובר.</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ברשותך, אדוני היושב-ראש, אני לא אקרא את כל המכתב, אני אתן לך </w:t>
      </w:r>
      <w:r>
        <w:rPr>
          <w:rFonts w:cs="Guttman David"/>
          <w:sz w:val="18"/>
          <w:rtl/>
        </w:rPr>
        <w:t>אחרי זה את המכתב, אבל אני רוצה לקרוא חלקים ממנו. אולי בזה אני אהיה פה לתושבים. הוא מייצג את ועד התושבים של רוכשי הדירות במועצה המקומית אלעד, שזה כאמור שני שליש מהתושבים וחלק מהתושבים שגם גרים היום.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הרוכשים העתידיים?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הרוכשים הקיי</w:t>
      </w:r>
      <w:r>
        <w:rPr>
          <w:rFonts w:cs="Guttman David"/>
          <w:sz w:val="18"/>
          <w:rtl/>
        </w:rPr>
        <w:t>מים. הם רכשו את הדירות. המתאכלסים העתידיים. אנשים שרכשו את הדירות אבל עדיין לא התאכלסו, שזה שני שליש מהתושבים.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כך הוא כותב בשם התושבים, אני אומר את עיקרי הדברים: "בתאריך המיועד לבחירות בישוב, 19.9.2000, תמלא שנה וחצי מאז תחילת איכלוס הישוב. כיום מצויים ב</w:t>
      </w:r>
      <w:r>
        <w:rPr>
          <w:rFonts w:cs="Guttman David"/>
          <w:sz w:val="18"/>
          <w:rtl/>
        </w:rPr>
        <w:t>ישוב 1,600 בוחרים. ברם, על-פי הנתונים שבידי מספר זה מהווה רק כשליש מכמות הבוחרים שיתגוררו בעיר בחודש ספטמבר 2001. על-פי המידע שבידי מרשי - שזה התושבים - בתשעת החודשים שלאחר ספטמבר שנה זאת אמור הישוב להתאכלס בכ-2,500 משפחות חדשות. אם תתקיימנה הבחירות במועדן</w:t>
      </w:r>
      <w:r>
        <w:rPr>
          <w:rFonts w:cs="Guttman David"/>
          <w:sz w:val="18"/>
          <w:rtl/>
        </w:rPr>
        <w:t xml:space="preserve"> הנוכחי, לפי בקשת מנכ"ל משרד הפנים, עתידה שליש מאוכלוסיית העיר להכריע את גורל שני השלישים הנותרים לארבע השנים הקרובות.</w:t>
      </w:r>
    </w:p>
    <w:p w:rsidR="00000000" w:rsidRDefault="004273A7">
      <w:pPr>
        <w:rPr>
          <w:rFonts w:cs="Guttman David"/>
          <w:sz w:val="18"/>
          <w:rtl/>
        </w:rPr>
      </w:pPr>
    </w:p>
    <w:p w:rsidR="00000000" w:rsidRDefault="004273A7">
      <w:pPr>
        <w:rPr>
          <w:rFonts w:cs="Guttman David"/>
          <w:sz w:val="18"/>
          <w:rtl/>
        </w:rPr>
      </w:pPr>
      <w:r>
        <w:rPr>
          <w:rFonts w:cs="Guttman David"/>
          <w:sz w:val="18"/>
          <w:rtl/>
        </w:rPr>
        <w:tab/>
        <w:t>בנסיבות המתוארות אין ספק שהישוב לא יהיה בשל לבחירות בחודש ספטמבר הקרוב. תכליתו של סעיף 3 לחוק הרשויות המקומיות (בחירות), התשכ"ה-1965, ה</w:t>
      </w:r>
      <w:r>
        <w:rPr>
          <w:rFonts w:cs="Guttman David"/>
          <w:sz w:val="18"/>
          <w:rtl/>
        </w:rPr>
        <w:t xml:space="preserve">יא לאפשר לפלח האוכלוסיה העיקרי ולגרעין הקשה של הישוב המתהווה לבחור כולו במנהיגות הישוב. דא עקא, שאם אכן תתקיימנה הבחירות הללו תסוכל כוונת המחוקק לחלוטין. </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אזכיר כי במכתבך הנ"ל - העורך-דין כותב למר אבי מעוז - שהופנה ליושב-ראש ועדת הפנים, לחבר הכנסת דוד אזו</w:t>
      </w:r>
      <w:r>
        <w:rPr>
          <w:rFonts w:cs="Guttman David"/>
          <w:sz w:val="18"/>
          <w:rtl/>
        </w:rPr>
        <w:t xml:space="preserve">לאי, מיום 15.2.99 קבעת, ובצדק, כי על אף שפורמלית חלפו ארבע שנות כהונת המועצה מאז הקמת המועצה הרי שלא ניתן היה לערוך בחירות בשל היעדרם של תושבים בישוב ואף משרדי המועצה המקומית של הישוב באותה תקופה שכנו בפתח-תקווה. על אותה גישה להנחותך גם במקרה זה". </w:t>
      </w:r>
    </w:p>
    <w:p w:rsidR="00000000" w:rsidRDefault="004273A7">
      <w:pPr>
        <w:ind w:firstLine="567"/>
        <w:rPr>
          <w:rFonts w:cs="Guttman David"/>
          <w:sz w:val="18"/>
          <w:rtl/>
        </w:rPr>
      </w:pPr>
    </w:p>
    <w:p w:rsidR="00000000" w:rsidRDefault="004273A7">
      <w:pPr>
        <w:rPr>
          <w:rFonts w:cs="Guttman David"/>
          <w:sz w:val="18"/>
          <w:rtl/>
        </w:rPr>
      </w:pPr>
      <w:r>
        <w:rPr>
          <w:rFonts w:cs="Guttman David"/>
          <w:sz w:val="18"/>
          <w:rtl/>
        </w:rPr>
        <w:tab/>
        <w:t>על כן</w:t>
      </w:r>
      <w:r>
        <w:rPr>
          <w:rFonts w:cs="Guttman David"/>
          <w:sz w:val="18"/>
          <w:rtl/>
        </w:rPr>
        <w:t xml:space="preserve"> הוא מבקש, ואת זה אני בעצם אומר בשמו, בשם התושבים: "אשר על כן אבקשך במצוות מרשי כדלקמן: לדחות את מועד הישיבה בוועדת הפנים של הכנסת" - זאת אומרת, למשוך את ההמלצה של מנכ"ל משרד הפנים לגבי הישוב אלעד. "דחייה זאת תאפשר לי להמציא לידיך מסמכים המעידים על גידול ה</w:t>
      </w:r>
      <w:r>
        <w:rPr>
          <w:rFonts w:cs="Guttman David"/>
          <w:sz w:val="18"/>
          <w:rtl/>
        </w:rPr>
        <w:t xml:space="preserve">אוכלוסיה הצפוי בישוב ולאפשר לוועדה קבלת תמונה שלמה לגבי המועד הראוי לעריכת הבחירות בישוב".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הרב גפני, סליחה שאני קוטע אותך. עם כל הכבוד לאותו עורך-דין, אני חושב שהוא לא נהג כאן בהגינות. אם מכתב כזה הגיע לידך הוא יכול היה גם ל</w:t>
      </w:r>
      <w:r>
        <w:rPr>
          <w:rFonts w:cs="Guttman David"/>
          <w:sz w:val="18"/>
          <w:rtl/>
        </w:rPr>
        <w:t>הגיע לידינו באותה מידה, ואז לפחות היינו יכולים לדון בניחותא ולשקול את עצם קיום הדיון מלכתחילה.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שהעורך-דין נהג לא נכון בעניין הזה. אני יכול ללמד עליו זכות, אני מכיר אותו, בגלל שכאשר הייתי סגן שר הדתות הוא היה יועץ שר הדתות. אני חושב שה</w:t>
      </w:r>
      <w:r>
        <w:rPr>
          <w:rFonts w:cs="Guttman David"/>
          <w:sz w:val="18"/>
          <w:rtl/>
        </w:rPr>
        <w:t>וא אדם הגון אבל כנראה מחמת הבהילות הוא נהג פה לא נכון. את המכתב הזה הוא קודם כל היה צריך להפנות ליושב-ראש ועדת הפנים ואיכות הסביבה של הכנסת. זה היה צריך להיות הדבר הראשון. אני מבין, אם ללמד עליו סניגוריה, שהיה ברור לו, מחמת הבהילות, שמנכ"ל משרד הפנים כנראה</w:t>
      </w:r>
      <w:r>
        <w:rPr>
          <w:rFonts w:cs="Guttman David"/>
          <w:sz w:val="18"/>
          <w:rtl/>
        </w:rPr>
        <w:t xml:space="preserve"> לא מודע לדברים האלה. הוא סבר שאם הוא יעביר לו את המכתב הזה בבהילות אז מנכ"ל משרד הפנים אכן לא יביא עדיין לדיון בוועדה את הנושא של אלעד.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יודע שהפניה של מנכ"ל משרד הפנים הגיעה אלינו  לפני זמן רב. זאת פניה מ-28.12.99.</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w:t>
      </w:r>
      <w:r>
        <w:rPr>
          <w:rFonts w:cs="Guttman David"/>
          <w:sz w:val="18"/>
          <w:rtl/>
        </w:rPr>
        <w:t xml:space="preserve">י מסכים אתך לחלוטין. אין בינינו כל מחלוקת בעניין הזה. אני אומר לך שהמציאות של מה שקיים בישוב אלעד - אתה יודע מה, אני אפילו לא מלמד סניגוריה. הוא יבוא ויגיד שאת הידיעה הזאת הוא קיבל רק אתמול והדבר הראשון שהוא עשה הוא הדבר הזה. </w:t>
      </w:r>
    </w:p>
    <w:p w:rsidR="00000000" w:rsidRDefault="004273A7">
      <w:pPr>
        <w:rPr>
          <w:rFonts w:cs="Guttman David"/>
          <w:sz w:val="18"/>
          <w:rtl/>
        </w:rPr>
      </w:pPr>
    </w:p>
    <w:p w:rsidR="00000000" w:rsidRDefault="004273A7">
      <w:pPr>
        <w:rPr>
          <w:rFonts w:cs="Guttman David"/>
          <w:sz w:val="18"/>
          <w:rtl/>
        </w:rPr>
      </w:pPr>
      <w:r>
        <w:rPr>
          <w:rFonts w:cs="Guttman David"/>
          <w:sz w:val="18"/>
          <w:rtl/>
        </w:rPr>
        <w:tab/>
        <w:t>לכן אני מבקש ממך, אדוני יוש</w:t>
      </w:r>
      <w:r>
        <w:rPr>
          <w:rFonts w:cs="Guttman David"/>
          <w:sz w:val="18"/>
          <w:rtl/>
        </w:rPr>
        <w:t>ב-ראש הוועדה, לנתק את אלעד מהישובים האחרים ולהזמין לדיון בוועדה, כפי שאכן צריך להיות, גם את מנכ"ל משרד הפנים וגם את נציגי התושבים, מכיוון שעולים פה דברים שלמיטב הבנתי הם לא בסדר. רק אז ניתן יהיה לקבל החלטה. אני מדבר על התושבים, גם העתידיים וגם חלק מהקיימים</w:t>
      </w:r>
      <w:r>
        <w:rPr>
          <w:rFonts w:cs="Guttman David"/>
          <w:sz w:val="18"/>
          <w:rtl/>
        </w:rPr>
        <w:t>. אני אומר שהמתאכלסים העתידיים הם 2/3 מהתושבים.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קריאה:</w:t>
      </w:r>
    </w:p>
    <w:p w:rsidR="00000000" w:rsidRDefault="004273A7">
      <w:pPr>
        <w:rPr>
          <w:rFonts w:cs="Guttman David"/>
          <w:sz w:val="18"/>
          <w:rtl/>
        </w:rPr>
      </w:pPr>
    </w:p>
    <w:p w:rsidR="00000000" w:rsidRDefault="004273A7">
      <w:pPr>
        <w:rPr>
          <w:rFonts w:cs="Guttman David"/>
          <w:sz w:val="18"/>
          <w:rtl/>
        </w:rPr>
      </w:pPr>
      <w:r>
        <w:rPr>
          <w:rFonts w:cs="Guttman David"/>
          <w:sz w:val="18"/>
          <w:rtl/>
        </w:rPr>
        <w:tab/>
        <w:t>גם אתה עובר בין הטיפות יפה.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אני אומר חד-משמעית. אני בכלל לא עובר בין הטיפות. אני אומר שצריך לדחות את הבחירות.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שמענו מעורך-דין שילת שני נתונים. שמענו שעד 1998 אף דייר </w:t>
      </w:r>
      <w:r>
        <w:rPr>
          <w:rFonts w:cs="Guttman David"/>
          <w:sz w:val="18"/>
          <w:rtl/>
        </w:rPr>
        <w:t>לא גר באלעד. זאת אומרת, במשך חצי מהזמן שהוועדה פעלה כלל לא היו תושבים. אני לא יודע מה הם עשו, זה לא ענייני, אני מניח שעשו דברים טובים אבל כאשר לא היו תושבים לא היה עבור מי לפעול.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אם משרד הפנים הבין שצריך להקים, שנתיים לפני 1998, ועדה ממונה עבור הדיירים ה</w:t>
      </w:r>
      <w:r>
        <w:rPr>
          <w:rFonts w:cs="Guttman David"/>
          <w:sz w:val="18"/>
          <w:rtl/>
        </w:rPr>
        <w:t>עתידיים אז החוק בוודאי מבהיר שצריך לחכות לבחירות עבור הדיירים העתידיים. אחרת זה פשוט פשע, שהם הקימו ועדה ממונה שנתיים לפני הזמן. אין טעם להקים מועצה ואחר-כך להמתין לבוא התושבים. ואותו דבר בבחירות. אין טעם לעשות בחירות אם יודעים שלמחרת נכנסים אנשים חדשים.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הנתון השני, אנחנו יודעים, שמענו גם ממר שילת, ש-50% מאלה שכן גרים במקום אפילו לא רשומים כתושבים במקום.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אמרתי כך.</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ראש המועצה, מר קריספל, אמר את זה. הוא גם הסביר למה.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אמר שיש 3,600 דיירים אך רק 1,800-1,500</w:t>
      </w:r>
      <w:r>
        <w:rPr>
          <w:rFonts w:cs="Guttman David"/>
          <w:sz w:val="18"/>
          <w:rtl/>
        </w:rPr>
        <w:t xml:space="preserve"> רשומים כתושבים במקום.  אני מניח שהוא מוסמך, אחרת לא היו ממנים אותו כראש מועצה. זאת אומרת שיותר מ-50% בכלל לא רשומים.</w:t>
      </w:r>
    </w:p>
    <w:p w:rsidR="00000000" w:rsidRDefault="004273A7">
      <w:pPr>
        <w:rPr>
          <w:rFonts w:cs="Guttman David"/>
          <w:sz w:val="18"/>
          <w:rtl/>
        </w:rPr>
      </w:pPr>
    </w:p>
    <w:p w:rsidR="00000000" w:rsidRDefault="004273A7">
      <w:pPr>
        <w:rPr>
          <w:rFonts w:cs="Guttman David"/>
          <w:sz w:val="18"/>
          <w:rtl/>
        </w:rPr>
      </w:pPr>
      <w:r>
        <w:rPr>
          <w:rFonts w:cs="Guttman David"/>
          <w:sz w:val="18"/>
          <w:rtl/>
        </w:rPr>
        <w:tab/>
        <w:t>ודבר אחרון, יש הבדל עצום בין אלעד לבין ישובים אחרים. לדעתי צריך לערוך בחירות בכל המקומות. יש הבדל אחד, זה ישוב שנמצא באמצע הבניה ואילו ב</w:t>
      </w:r>
      <w:r>
        <w:rPr>
          <w:rFonts w:cs="Guttman David"/>
          <w:sz w:val="18"/>
          <w:rtl/>
        </w:rPr>
        <w:t>מקומות האחרים מדובר על תושבים ותיקים שנמצאים כל הזמן במקום ורק לא נתנו להם זכות בחירה. באותם ישובים צריך היה לערוך בחירות לא היום אלא לפני 10 שנים. כאן מדובר על ישוב שנמצא באמצע ההקמה, באמצע האיכלוס. מה אתה רוצה, שיתחילו עכשיו לגייס את כל אלה שרכשו את הדיר</w:t>
      </w:r>
      <w:r>
        <w:rPr>
          <w:rFonts w:cs="Guttman David"/>
          <w:sz w:val="18"/>
          <w:rtl/>
        </w:rPr>
        <w:t xml:space="preserve">ות כדי שיעשו שינוי כתובות? הרי אסור לעשות את זה. </w:t>
      </w:r>
    </w:p>
    <w:p w:rsidR="00000000" w:rsidRDefault="004273A7">
      <w:pPr>
        <w:rPr>
          <w:rFonts w:cs="Guttman David"/>
          <w:sz w:val="18"/>
          <w:rtl/>
        </w:rPr>
      </w:pPr>
    </w:p>
    <w:p w:rsidR="00000000" w:rsidRDefault="004273A7">
      <w:pPr>
        <w:rPr>
          <w:rFonts w:cs="Guttman David"/>
          <w:sz w:val="18"/>
          <w:rtl/>
        </w:rPr>
      </w:pPr>
      <w:r>
        <w:rPr>
          <w:rFonts w:cs="Guttman David"/>
          <w:sz w:val="18"/>
          <w:rtl/>
        </w:rPr>
        <w:tab/>
        <w:t>לכן אני מציע מה שחברי הציעו, חבר הכנסת מאיר פרוש וחבר הכנסת משה גפני. לגבי כל המועצות האחרות אני בהחלט בעד. לא רק בעד, אני רוצה לצרף גם את ארבע המועצות שעדיין לא נמצאות ברשימה כי אני חושב שהגיע הזמן לגמור</w:t>
      </w:r>
      <w:r>
        <w:rPr>
          <w:rFonts w:cs="Guttman David"/>
          <w:sz w:val="18"/>
          <w:rtl/>
        </w:rPr>
        <w:t xml:space="preserve"> את העניינים. אבל לגבי אלעד אני מציע לחכות קצת.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רציתי להיכנס לפולמוס עם  ידידי חבר הכנסת טלב אלסאנע על תרומתם של הממונים במועצות הממונות.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לך? העובדה היא שאנחנו חברי כנסת.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טוען באופן עקרוני שהעובדה </w:t>
      </w:r>
      <w:r>
        <w:rPr>
          <w:rFonts w:cs="Guttman David"/>
          <w:sz w:val="18"/>
          <w:rtl/>
        </w:rPr>
        <w:t>שהממונה משתייך למפלגה זאת או אחרת איננה פוסלת אותו.</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לא אמר את 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בי"ת, אני מאוד רוצה להודות על רוחב ליבם של אנשי יהדות התורה, שמוכנים לכך שראש מועצת אלעד, המזוהה כאיש ש"ס, שמונה על-ידי שר הפנים הקודם, יכהן עוד שנה בתפקיד</w:t>
      </w:r>
      <w:r>
        <w:rPr>
          <w:rFonts w:cs="Guttman David"/>
          <w:sz w:val="18"/>
          <w:rtl/>
        </w:rPr>
        <w:t>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דיברתי כאיש יהדות התורה. דיברתי כדמוקרט.</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זה מה שאמרנו.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אבל זה הפועל היוצא מדבריכם.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יודע. אני לא מכיר את ראש המועצה.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גפני, עוד לא פגשתי פה חבר כנסת ציני כמו</w:t>
      </w:r>
      <w:r>
        <w:rPr>
          <w:rFonts w:cs="Guttman David"/>
          <w:sz w:val="18"/>
          <w:rtl/>
        </w:rPr>
        <w:t xml:space="preserve">ך. </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בעמדה אחידה לגבי כל המועצות שהוזכרו כאן, שהבחירות אמנם צריכות להתקיים ב-19.9.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ומה עם אלה שלא הוזכרו?</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לגבי אלה שלא הוזכרו צריך אולי לפנות לשר הפנים והוא יבדוק אם ירצה. כדאי אולי לבקש שגם שם תתקיימנה בחירות. </w:t>
      </w:r>
    </w:p>
    <w:p w:rsidR="00000000" w:rsidRDefault="004273A7">
      <w:pPr>
        <w:rPr>
          <w:rFonts w:cs="Guttman David"/>
          <w:sz w:val="18"/>
          <w:rtl/>
        </w:rPr>
      </w:pPr>
    </w:p>
    <w:p w:rsidR="00000000" w:rsidRDefault="004273A7">
      <w:pPr>
        <w:ind w:firstLine="567"/>
        <w:rPr>
          <w:rFonts w:cs="Guttman David"/>
          <w:sz w:val="18"/>
          <w:rtl/>
        </w:rPr>
      </w:pPr>
      <w:r>
        <w:rPr>
          <w:rFonts w:cs="Guttman David"/>
          <w:sz w:val="18"/>
          <w:rtl/>
        </w:rPr>
        <w:t>מר שילת</w:t>
      </w:r>
      <w:r>
        <w:rPr>
          <w:rFonts w:cs="Guttman David"/>
          <w:sz w:val="18"/>
          <w:rtl/>
        </w:rPr>
        <w:t>, אני פונה אליך, אני חושב שבאמת ראוי לקיים יום שבתון באותו יום.</w:t>
      </w:r>
    </w:p>
    <w:p w:rsidR="00000000" w:rsidRDefault="004273A7">
      <w:pPr>
        <w:ind w:firstLine="567"/>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צריך  לחוקק חוק בנושא הזה.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חושב שגם בלי שנקבע את זה כיום שבתון, ממילא יהיה שם יום שבתון.</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בבחירות המוניציפליות האחרונות האם היה שבתון?</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היה שבתון בבתי-הספר וגם את זה פוצץ שר החינוך יום אחד לפני יום הבחירות. הוא אמר שייפתחו את בתי הספר שאין בהם קלפיות ואז מנהלים אמרו: תוציאו מפה מהר את הקלפי.</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דין הבחירות ברשויות המקומיות שלפנינו יהיה  כדין יום הבחירות</w:t>
      </w:r>
      <w:r>
        <w:rPr>
          <w:rFonts w:cs="Guttman David"/>
          <w:sz w:val="18"/>
          <w:rtl/>
        </w:rPr>
        <w:t xml:space="preserve"> לכלל הרשויות המקומיות.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והערה אחרונה לידידי חברי-הכנסת הערביים. אני מכיר את הישובים הבדואים עליהם אנחנו דנים. אני מקווה שתפעילו את מלוא השפעתכם על מנת שהבחירות תתקיימנה באופן תקין, שלו ושקט. ידוע לנו על מבנה המשפחות והחמולות בתוך הישובים האל</w:t>
      </w:r>
      <w:r>
        <w:rPr>
          <w:rFonts w:cs="Guttman David"/>
          <w:sz w:val="18"/>
          <w:rtl/>
        </w:rPr>
        <w:t>ה. ברור שלקראת יום הדין, או יום הפקודה,  עלולים להיות סכסוכים רבים, שילוו אולי בתגרות. אנא הפעילו את מלוא השפעתכם על מנת שהבחירות תתקיימנה בצורה הדמוקרטית והשקטה ביותר.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בקצרה אני רוצה להביע גם את דעתי.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קיבלנו פה מכלול של ישובים. אני </w:t>
      </w:r>
      <w:r>
        <w:rPr>
          <w:rFonts w:cs="Guttman David"/>
          <w:sz w:val="18"/>
          <w:rtl/>
        </w:rPr>
        <w:t>חושב שצריך ללכת על מועד אחיד לכולם, כולל זרזיר. אם אנחנו רוצים לתקן עוול, צריך לתקן את העוול לגבי כולם בצורה אחידה. טוב שיהיה יום בחירות אחיד לכולם.</w:t>
      </w:r>
    </w:p>
    <w:p w:rsidR="00000000" w:rsidRDefault="004273A7">
      <w:pPr>
        <w:rPr>
          <w:rFonts w:cs="Guttman David"/>
          <w:sz w:val="18"/>
          <w:rtl/>
        </w:rPr>
      </w:pPr>
    </w:p>
    <w:p w:rsidR="00000000" w:rsidRDefault="004273A7">
      <w:pPr>
        <w:rPr>
          <w:rFonts w:cs="Guttman David"/>
          <w:sz w:val="18"/>
          <w:rtl/>
        </w:rPr>
      </w:pPr>
      <w:r>
        <w:rPr>
          <w:rFonts w:cs="Guttman David"/>
          <w:sz w:val="18"/>
          <w:rtl/>
        </w:rPr>
        <w:tab/>
        <w:t>גם לגבי אלעד, עם כל הצער והכאב, אני חושב שצריך לקיים בחירות במועד שנקבע. אני מבקש לשמוע את התייחסותו של מ</w:t>
      </w:r>
      <w:r>
        <w:rPr>
          <w:rFonts w:cs="Guttman David"/>
          <w:sz w:val="18"/>
          <w:rtl/>
        </w:rPr>
        <w:t>ר אהוד שילת, המפקח על הבחירות,  גם לעניין הזה. בבקשה.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אדבר על שניים-שלושה דברים שעלו פה.</w:t>
      </w:r>
    </w:p>
    <w:p w:rsidR="00000000" w:rsidRDefault="004273A7">
      <w:pPr>
        <w:rPr>
          <w:rFonts w:cs="Guttman David"/>
          <w:sz w:val="18"/>
          <w:rtl/>
        </w:rPr>
      </w:pPr>
    </w:p>
    <w:p w:rsidR="00000000" w:rsidRDefault="004273A7">
      <w:pPr>
        <w:rPr>
          <w:rFonts w:cs="Guttman David"/>
          <w:sz w:val="18"/>
          <w:rtl/>
        </w:rPr>
      </w:pPr>
      <w:r>
        <w:rPr>
          <w:rFonts w:cs="Guttman David"/>
          <w:sz w:val="18"/>
          <w:rtl/>
        </w:rPr>
        <w:tab/>
        <w:t>בנושא של קיום הבחירות ביום לימודים: יש תמיד בחירות ברשויות מקומיות לא יחד עם הבחירות הכלליות ובכל רשות מוצאים את הדרך להשבית את הלימודים. לאלה שהעל</w:t>
      </w:r>
      <w:r>
        <w:rPr>
          <w:rFonts w:cs="Guttman David"/>
          <w:sz w:val="18"/>
          <w:rtl/>
        </w:rPr>
        <w:t>ו את הטענה הזאת לגבי קיום הבחירות ב-19.9  אמרתי: אין דבר, אם יפסידו יום לימודים אחד הם רק ירוויחו, כי בתי-הספר מקלקלים את הילדים. תיקחו דוגמא ממני. הפסד יום הלימודים הזה הוא באמת לא נורא.</w:t>
      </w:r>
    </w:p>
    <w:p w:rsidR="00000000" w:rsidRDefault="004273A7">
      <w:pPr>
        <w:rPr>
          <w:rFonts w:cs="Guttman David"/>
          <w:sz w:val="18"/>
          <w:rtl/>
        </w:rPr>
      </w:pPr>
    </w:p>
    <w:p w:rsidR="00000000" w:rsidRDefault="004273A7">
      <w:pPr>
        <w:rPr>
          <w:rFonts w:cs="Guttman David"/>
          <w:sz w:val="18"/>
          <w:rtl/>
        </w:rPr>
      </w:pPr>
      <w:r>
        <w:rPr>
          <w:rFonts w:cs="Guttman David"/>
          <w:sz w:val="18"/>
          <w:rtl/>
        </w:rPr>
        <w:tab/>
        <w:t>אכן לדעתנו צריך לעשות שבתון בחוק לגבי בחירות לרשויות מקומיות, במיו</w:t>
      </w:r>
      <w:r>
        <w:rPr>
          <w:rFonts w:cs="Guttman David"/>
          <w:sz w:val="18"/>
          <w:rtl/>
        </w:rPr>
        <w:t>חד כשזה בחירות כלליות. זה לא קיים היום. זה מופיע במכתב שהגשנו ליושב-ראש הוועדה לגבי הצעות לתיקון החוק.</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תקופת מינימום של ארבע שנים: המצב החוקי הקודם היה שלשר הפנים היה שיקול דעת בחוק. הסעיף הזה, האומר שיש 4 שנים מינימום למועצה ממונה ראשונה, הנוסח הקו</w:t>
      </w:r>
      <w:r>
        <w:rPr>
          <w:rFonts w:cs="Guttman David"/>
          <w:sz w:val="18"/>
          <w:rtl/>
        </w:rPr>
        <w:t>דם שלו היה "השר יקבע את מועד הבחירות הראשונות". ואכן בישוב אחד הוא נתן אחרי שנתיים, באחר אחרי 3 שנים, וברהט אחרי 10 שנים. היתה התייחסות שונה לישובים שונים. אבל אחר-כך היו פניות לבג"ץ, מאותו ישוב היו אנשים שרצו בחירות ואחרים שלא רצו בחירות - וראיתם פה מה קו</w:t>
      </w:r>
      <w:r>
        <w:rPr>
          <w:rFonts w:cs="Guttman David"/>
          <w:sz w:val="18"/>
          <w:rtl/>
        </w:rPr>
        <w:t>רה. פסקי-הדין בבג"צים דחפו את המחוקק לקביעת מועד אחיד של 4 שנים. אנחנו יודעים את האמת. תלך ללקייה, תלך ל"חורה", תלך לאלעד. באלעד פנו תושבים בבקשה לדחות את הבחירות אבל אני יכול להביא לך 10 תושבים אחרים שרוצים להקדים.</w:t>
      </w:r>
    </w:p>
    <w:p w:rsidR="00000000" w:rsidRDefault="004273A7">
      <w:pPr>
        <w:rPr>
          <w:rFonts w:cs="Guttman David"/>
          <w:sz w:val="18"/>
          <w:u w:val="single"/>
          <w:rtl/>
        </w:rPr>
      </w:pPr>
      <w:r>
        <w:rPr>
          <w:rFonts w:cs="Guttman David"/>
          <w:sz w:val="18"/>
          <w:u w:val="single"/>
          <w:rtl/>
        </w:rPr>
        <w:t>איוב קרא:</w:t>
      </w:r>
    </w:p>
    <w:p w:rsidR="00000000" w:rsidRDefault="004273A7">
      <w:pPr>
        <w:rPr>
          <w:rFonts w:cs="Guttman David"/>
          <w:sz w:val="18"/>
          <w:rtl/>
        </w:rPr>
      </w:pPr>
    </w:p>
    <w:p w:rsidR="00000000" w:rsidRDefault="004273A7">
      <w:pPr>
        <w:rPr>
          <w:rFonts w:cs="Guttman David"/>
          <w:sz w:val="18"/>
          <w:rtl/>
        </w:rPr>
      </w:pPr>
      <w:r>
        <w:rPr>
          <w:rFonts w:cs="Guttman David"/>
          <w:sz w:val="18"/>
          <w:rtl/>
        </w:rPr>
        <w:tab/>
        <w:t>בגלל זה צריך לעשות 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לכן בא המחוקק ואמר: בואו נגביל את שיקול הדעת של שר הפנים, שלא יהיה חופשי לגמרי לקבוע איזה תקופה תהיה לתקופת כהונה. 4 שנים מינימום. עכשיו אתה אומר: בואו נחזיר את זה למצב הקודם. זה לא יועיל בכלום. בכל מקרה צריך לתקן את החוק.</w:t>
      </w:r>
    </w:p>
    <w:p w:rsidR="00000000" w:rsidRDefault="004273A7">
      <w:pPr>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rPr>
          <w:rFonts w:cs="Guttman David"/>
          <w:sz w:val="18"/>
          <w:rtl/>
        </w:rPr>
      </w:pPr>
      <w:r>
        <w:rPr>
          <w:rFonts w:cs="Guttman David"/>
          <w:sz w:val="18"/>
          <w:rtl/>
        </w:rPr>
        <w:tab/>
        <w:t>אמרת</w:t>
      </w:r>
      <w:r>
        <w:rPr>
          <w:rFonts w:cs="Guttman David"/>
          <w:sz w:val="18"/>
          <w:rtl/>
        </w:rPr>
        <w:t>י ש-4 שנים זה יותר מדי וצריך לתת בין שנה לשנתיים.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אז תוכלו להציע לתקן את החוק.</w:t>
      </w:r>
    </w:p>
    <w:p w:rsidR="00000000" w:rsidRDefault="004273A7">
      <w:pPr>
        <w:rPr>
          <w:rFonts w:cs="Guttman David"/>
          <w:sz w:val="18"/>
          <w:rtl/>
        </w:rPr>
      </w:pPr>
    </w:p>
    <w:p w:rsidR="00000000" w:rsidRDefault="004273A7">
      <w:pPr>
        <w:rPr>
          <w:rFonts w:cs="Guttman David"/>
          <w:sz w:val="18"/>
          <w:rtl/>
        </w:rPr>
      </w:pPr>
      <w:r>
        <w:rPr>
          <w:rFonts w:cs="Guttman David"/>
          <w:sz w:val="18"/>
          <w:rtl/>
        </w:rPr>
        <w:tab/>
        <w:t>באשר לאלעד: אני לא יודע את הנתונים. אני פניתי לפני חודשים למנכ"ל משרד הפנים, הצגתי בפניו את הבעיה והוא אמר שהוא ילמד את הנושא, יראה את קצב האיכלוס ויחליט. ואז הו</w:t>
      </w:r>
      <w:r>
        <w:rPr>
          <w:rFonts w:cs="Guttman David"/>
          <w:sz w:val="18"/>
          <w:rtl/>
        </w:rPr>
        <w:t xml:space="preserve">א הודיע לי שהוא החליט על 19.9.  הוצגו פה נתונים שאני לא פוסל אותם, כלומר שהיום יש 1,600 בוחרים ובעוד שנה נניח יהיו כפליים, יהיו 3,000 בוחרים נוספים.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כי חצי מהתושבים לא רשומים היום.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כמה יהיו בעוד שנתיים? כמה יהיו בעוד 3 שנים? ה</w:t>
      </w:r>
      <w:r>
        <w:rPr>
          <w:rFonts w:cs="Guttman David"/>
          <w:sz w:val="18"/>
          <w:rtl/>
        </w:rPr>
        <w:t>רי בכל ישוב כזה, כולנו יודעים, יש שלב א' ואחר-כך מתחיל שלב ב' ושלב ג'. זה דבר שאין לו שיעור. תמיד, בכל נקודת מצב בישוב כזה, גם בעיר מודיעין, אפשר להגיד: אבל בעוד שנה או חצי שנה מספר התושבים יגדל. בעיר מודיעין עשינו בחירות ב-1998 כשהיה שם מספר מסויים של תוש</w:t>
      </w:r>
      <w:r>
        <w:rPr>
          <w:rFonts w:cs="Guttman David"/>
          <w:sz w:val="18"/>
          <w:rtl/>
        </w:rPr>
        <w:t>בים והיום בטח יש שם יותר מכפליים. כלומר, בישובים מסוג זה שנבנים, מה שמשרד הבינוי והשיכון הוציא למכירה - אני לא יודע מה זה בדיוק המושג הזה "שווק".</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"שווק" זה נמכר. אני מכיר את אלעד. זה לא אותו דבר.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אתווכח על זה. אבל תמיד יש</w:t>
      </w:r>
      <w:r>
        <w:rPr>
          <w:rFonts w:cs="Guttman David"/>
          <w:sz w:val="18"/>
          <w:rtl/>
        </w:rPr>
        <w:t xml:space="preserve"> עוד. הוא לא ציין פה מה הם שיווקו בשנת 2000, מה הם משווקים בשנת 2001. והרי יבואו אז ויגידו שצריכים לבוא עוד 3,000 איש בשנה הקרובה ולכן לא נעשה עכשיו בחירות. אלה מצבים שצריך לבדוק אותם. אני לא יודע מה מנכ"ל משרד הפנים מצא בבדיקה שלו ומה לא. אני יודע מה שהוא</w:t>
      </w:r>
      <w:r>
        <w:rPr>
          <w:rFonts w:cs="Guttman David"/>
          <w:sz w:val="18"/>
          <w:rtl/>
        </w:rPr>
        <w:t xml:space="preserve"> אמר לי, שהוא החליט לעשות את הבחירות. אני מניח שהוא בדק ושהוא מצא שמן הראוי לעשות את הבחירות בספטמבר.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כלומר אתה בדיעה שצריך להשאיר את מועד הבחירות כפי שנתבקש?</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מקבל את עמדתו של המנכ"ל. לי אין נתונים אחרים. אני מניח שהנתו</w:t>
      </w:r>
      <w:r>
        <w:rPr>
          <w:rFonts w:cs="Guttman David"/>
          <w:sz w:val="18"/>
          <w:rtl/>
        </w:rPr>
        <w:t>נים שיש למשרד הבינוי והשיכון הם הנתונים המיידיים שהיו גם בפני מנכ"ל משרד הפנים.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אדוני היושב-ראש, אני רוצה לפנות להגינותך. אני לא מבקש לדחות את המועד. לא זה מה שביקשתי, לא זה מה שחברי ביקשו. אתה איש הגון, אני מבקש ממך שתנהג גם פה כמו דרכך תמיד.</w:t>
      </w:r>
      <w:r>
        <w:rPr>
          <w:rFonts w:cs="Guttman David"/>
          <w:sz w:val="18"/>
          <w:rtl/>
        </w:rPr>
        <w:t xml:space="preserve"> אני לא ביקשתי לדחות. יכול להיות שמנכ"ל משרד הפנים עומד מאחורי הדברים שהוא כתב במכתב ואז הוועדה תחליט ושלום על ישראל. אבל אני פונה אליך בדבר נורא אלמנטרי. אני לא רוצה להציג את התמונה במלואה כי יכולים להיות פה דברים לא נעימים. </w:t>
      </w:r>
    </w:p>
    <w:p w:rsidR="00000000" w:rsidRDefault="004273A7">
      <w:pPr>
        <w:rPr>
          <w:rFonts w:cs="Guttman David"/>
          <w:sz w:val="18"/>
          <w:rtl/>
        </w:rPr>
      </w:pPr>
    </w:p>
    <w:p w:rsidR="00000000" w:rsidRDefault="004273A7">
      <w:pPr>
        <w:rPr>
          <w:rFonts w:cs="Guttman David"/>
          <w:sz w:val="18"/>
          <w:rtl/>
        </w:rPr>
      </w:pPr>
      <w:r>
        <w:rPr>
          <w:rFonts w:cs="Guttman David"/>
          <w:sz w:val="18"/>
          <w:rtl/>
        </w:rPr>
        <w:tab/>
        <w:t>זה לא דומה לישוב מודיעין. כ</w:t>
      </w:r>
      <w:r>
        <w:rPr>
          <w:rFonts w:cs="Guttman David"/>
          <w:sz w:val="18"/>
          <w:rtl/>
        </w:rPr>
        <w:t>ולנו יודעים, לפחות חברי הכנסת החרדים יודעים שזה לא דומה לישוב מודיעין. אנחנו יודעים גם מי התאכלס עכשיו ומי יתאכלס בעוד חצי שנה. אנחנו יודעים בדיוק את פלחי האוכלוסיה. אני מבקש ממך, אדוני היושב-ראש, לא יקרה דבר אם תאשר את כל הישובים שמנכ"ל משרד הפנים ביקש פר</w:t>
      </w:r>
      <w:r>
        <w:rPr>
          <w:rFonts w:cs="Guttman David"/>
          <w:sz w:val="18"/>
          <w:rtl/>
        </w:rPr>
        <w:t xml:space="preserve">ט ל- - -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לא יכול.</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מציע לך כך: לפי חוות הדעת של היועצת המשפטית יש התייעצות ויש אישור. קודם כל בואו נוציא את כל הישובים לגביהם יש התייעצות עם הוועדה - חורה, כסייפה, לקייה, ערערה בנגב, שגב שלום, כעביה-טבאש-חג'אג'רה</w:t>
      </w:r>
      <w:r>
        <w:rPr>
          <w:rFonts w:cs="Guttman David"/>
          <w:sz w:val="18"/>
          <w:rtl/>
        </w:rPr>
        <w:t>, מזרעה - לגביהם חייבים התייעצות ואין שום בעיה בכלל.  הבעיה מתמקדת רק בזרזיר ובאלעד, כי שם צריך אישור של הוועדה. אני מציע שתצרף את אלעד וזרזיר ונעשה על זה דיון ביום אחר. למה לא? זאת פשרה.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אתה לא נענה לפניה הזאת?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מפני ש</w:t>
      </w:r>
      <w:r>
        <w:rPr>
          <w:rFonts w:cs="Guttman David"/>
          <w:sz w:val="18"/>
          <w:rtl/>
        </w:rPr>
        <w:t>יש פה מכלול של ישובים ברשימה שקיבלנו ממנכ"ל משרד הפנים.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אנחנו יודעים. פרוצדורלית זה בסדר. אלעד הוא הישוב היחיד - - -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כולם פה באים בידיים לא נקיות.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גם מר שילת בא בידיים לא נקיות.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למה לך להגיד</w:t>
      </w:r>
      <w:r>
        <w:rPr>
          <w:rFonts w:cs="Guttman David"/>
          <w:sz w:val="18"/>
          <w:rtl/>
        </w:rPr>
        <w:t xml:space="preserve"> על מר שילת דברים כאלה?</w:t>
      </w: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הוא מייצג מי שבא בידיים לא נקיות.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אם בעוד שנה יתקיימו הבחירות, מה יקרה אם אז יתברר שרכשו באותה שנה עוד 1,000 דירות שיתאכלסו עוד 2-3 שנים? מה תבואו ותאמרו אז?</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בניגוד לישוב מודיעין ובניגוד לכל</w:t>
      </w:r>
      <w:r>
        <w:rPr>
          <w:rFonts w:cs="Guttman David"/>
          <w:sz w:val="18"/>
          <w:rtl/>
        </w:rPr>
        <w:t xml:space="preserve"> ישוב אחר, השיווק באלעד נעשה על-פי קבוצות אוכלוסיה. חברות שבנו, בנו לאוכלוסיה מוגדרת בתוך הציבור החרדי: ציבור שמזוהה עם ש"ס, ציבור שמזוהה עם יהדות התורה וציבור שמזוהה עם המפד"ל. בספטמבר 2000 הקבוצה הגדולה והדומיננטית שתהיה בישוב תהיה אוכלוסיה שמזוהה עם ש"ס</w:t>
      </w:r>
      <w:r>
        <w:rPr>
          <w:rFonts w:cs="Guttman David"/>
          <w:sz w:val="18"/>
          <w:rtl/>
        </w:rPr>
        <w:t>. האוכלוסיה שמזוהה עם יהדות התורה תיכנס לישוב ב-2001. לכן, אדוני היושב-ראש, אני מציע בנושא של אלעד לשמוע את נציג התושבים ולאחר מכן לקבל החלטה.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הרב גפני, אנחנו נלך על הצבעה היום, על כל הישובים, כולל זרזיר, כולל אלעד, נלך להצבע</w:t>
      </w:r>
      <w:r>
        <w:rPr>
          <w:rFonts w:cs="Guttman David"/>
          <w:sz w:val="18"/>
          <w:rtl/>
        </w:rPr>
        <w:t>ה אחת על כולם.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על אלעד תעשה הצבעה נפרדת.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אעשה גם על אלעד וגם על זרזיר. אם צריך, נעשה הצבעה על כל ישוב בנפרד.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צריך להצביע על כולם. על התייעצות אין הצבעה.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נקיים הצבעה על חורה</w:t>
      </w:r>
      <w:r>
        <w:rPr>
          <w:rFonts w:cs="Guttman David"/>
          <w:sz w:val="18"/>
          <w:rtl/>
        </w:rPr>
        <w:t xml:space="preserve">, כסייפה, לקייה, ערערה בנגב. קודם כל נעמיד להצבעה את קיום הבחירות באלעד ובזרזיר ב-19.9.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לגבי אלעד זאת גם בקשת השר.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מוסיף לכך גם את זרזיר.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מבקש התייעצות סיעתית על אלעד.</w:t>
      </w:r>
    </w:p>
    <w:p w:rsidR="00000000" w:rsidRDefault="004273A7">
      <w:pPr>
        <w:rPr>
          <w:rFonts w:cs="Guttman David"/>
          <w:sz w:val="18"/>
          <w:u w:val="single"/>
          <w:rtl/>
        </w:rPr>
      </w:pPr>
      <w:r>
        <w:rPr>
          <w:rFonts w:cs="Guttman David"/>
          <w:sz w:val="18"/>
          <w:u w:val="single"/>
          <w:rtl/>
        </w:rPr>
        <w:t>רחמים מלול:</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אזול</w:t>
      </w:r>
      <w:r>
        <w:rPr>
          <w:rFonts w:cs="Guttman David"/>
          <w:sz w:val="18"/>
          <w:rtl/>
        </w:rPr>
        <w:t>אי, תוכל תוך 5 דקות לעשות הצבעה.</w:t>
      </w:r>
    </w:p>
    <w:p w:rsidR="00000000" w:rsidRDefault="004273A7">
      <w:pPr>
        <w:rPr>
          <w:rFonts w:cs="Guttman David"/>
          <w:sz w:val="18"/>
          <w:rtl/>
        </w:rPr>
      </w:pPr>
      <w:r>
        <w:rPr>
          <w:rFonts w:cs="Guttman David"/>
          <w:sz w:val="18"/>
          <w:rtl/>
        </w:rPr>
        <w:tab/>
      </w: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נעשה הצבעה בעוד 5 דקות. למה לא?</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בגלל שזה נראה לא טוב. בגלל שהוא צריך להתייעץ עם הסיעה. פה זה לא ועדת הכספים.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עם כל הכבוד, אני הפעם יכול להגיד שאני בא בידיים נקיות. אם </w:t>
      </w:r>
      <w:r>
        <w:rPr>
          <w:rFonts w:cs="Guttman David"/>
          <w:sz w:val="18"/>
          <w:rtl/>
        </w:rPr>
        <w:t xml:space="preserve">המכתב  הזה היה מגיע לידי, ניחא. אבל לא קיבלתי את זה.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צודק.</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קיבלתי פה חוות דעת, ועוד חוות דעת, ואני פועל על-פיה. לכן אני מבקש להעמיד את העניין הזה להצבעה. באלעד ובזרזיר הבחירות יהיו ב-19.9.2000, כמו בכל הישובים.</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אני </w:t>
      </w:r>
      <w:r>
        <w:rPr>
          <w:rFonts w:cs="Guttman David"/>
          <w:sz w:val="18"/>
          <w:rtl/>
        </w:rPr>
        <w:t>מכריז על הפסקה של 5 דקות לצורך התייעצות סיעתית.  עוד 5 דקות נקיים הצבעה.</w:t>
      </w:r>
    </w:p>
    <w:p w:rsidR="00000000" w:rsidRDefault="004273A7">
      <w:pPr>
        <w:rPr>
          <w:rFonts w:cs="Guttman David"/>
          <w:sz w:val="18"/>
          <w:rtl/>
        </w:rPr>
      </w:pPr>
    </w:p>
    <w:p w:rsidR="00000000" w:rsidRDefault="004273A7">
      <w:pPr>
        <w:rPr>
          <w:rFonts w:cs="Guttman David"/>
          <w:sz w:val="18"/>
          <w:rtl/>
        </w:rPr>
      </w:pPr>
      <w:r>
        <w:rPr>
          <w:rFonts w:cs="Guttman David"/>
          <w:sz w:val="18"/>
          <w:rtl/>
        </w:rPr>
        <w:t>(הישיבה הופסקה בין 15:05-15:10)</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מפריד את ההצבעה לגבי אלעד וזרזיר משאר הרשויות המקומיות.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ביקשנו שתהיה הצבעה נפרדת על אלעד.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w:t>
      </w:r>
      <w:r>
        <w:rPr>
          <w:rFonts w:cs="Guttman David"/>
          <w:sz w:val="18"/>
          <w:u w:val="single"/>
          <w:rtl/>
        </w:rPr>
        <w:t>י:</w:t>
      </w:r>
    </w:p>
    <w:p w:rsidR="00000000" w:rsidRDefault="004273A7">
      <w:pPr>
        <w:rPr>
          <w:rFonts w:cs="Guttman David"/>
          <w:sz w:val="18"/>
          <w:rtl/>
        </w:rPr>
      </w:pPr>
    </w:p>
    <w:p w:rsidR="00000000" w:rsidRDefault="004273A7">
      <w:pPr>
        <w:rPr>
          <w:rFonts w:cs="Guttman David"/>
          <w:sz w:val="18"/>
          <w:rtl/>
        </w:rPr>
      </w:pPr>
      <w:r>
        <w:rPr>
          <w:rFonts w:cs="Guttman David"/>
          <w:sz w:val="18"/>
          <w:rtl/>
        </w:rPr>
        <w:tab/>
        <w:t>בבקשה. אני מעמיד קודם כל להצבעה את אלעד. יש פה הצעה אחת האומרת לקיים את הבחירות על-פי המלצת מנכ"ל משרד הפנים ב-19.9.2000, ויש הצעה של חברי הכנסת ליצמן וגפני האומרת לדחות את הבחירות.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אנחנו מציעים להזמין לכאן את נציגי התושבים ואת מנכ"ל משרד</w:t>
      </w:r>
      <w:r>
        <w:rPr>
          <w:rFonts w:cs="Guttman David"/>
          <w:sz w:val="18"/>
          <w:rtl/>
        </w:rPr>
        <w:t xml:space="preserve"> הפנים. לא לקבל החלטה עדיין.</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6"/>
        <w:keepNext w:val="0"/>
        <w:rPr>
          <w:rFonts w:cs="Guttman David"/>
          <w:sz w:val="18"/>
          <w:rtl/>
        </w:rPr>
      </w:pPr>
      <w:r>
        <w:rPr>
          <w:rFonts w:cs="Guttman David"/>
          <w:sz w:val="18"/>
          <w:rtl/>
        </w:rPr>
        <w:t>הצבעה על הצעת חבר הכנסת אזולאי לגבי מועד הבחירות באלעד ב-19.9.2000</w:t>
      </w:r>
    </w:p>
    <w:p w:rsidR="00000000" w:rsidRDefault="004273A7">
      <w:pPr>
        <w:jc w:val="center"/>
        <w:rPr>
          <w:rFonts w:cs="Guttman David"/>
          <w:sz w:val="18"/>
          <w:rtl/>
        </w:rPr>
      </w:pPr>
    </w:p>
    <w:p w:rsidR="00000000" w:rsidRDefault="004273A7">
      <w:pPr>
        <w:jc w:val="center"/>
        <w:rPr>
          <w:rFonts w:cs="Guttman David"/>
          <w:sz w:val="18"/>
          <w:rtl/>
        </w:rPr>
      </w:pPr>
      <w:r>
        <w:rPr>
          <w:rFonts w:cs="Guttman David"/>
          <w:sz w:val="18"/>
          <w:rtl/>
        </w:rPr>
        <w:t>בעד - 4</w:t>
      </w:r>
    </w:p>
    <w:p w:rsidR="00000000" w:rsidRDefault="004273A7">
      <w:pPr>
        <w:jc w:val="center"/>
        <w:rPr>
          <w:rFonts w:cs="Guttman David"/>
          <w:sz w:val="18"/>
          <w:rtl/>
        </w:rPr>
      </w:pPr>
      <w:r>
        <w:rPr>
          <w:rFonts w:cs="Guttman David"/>
          <w:sz w:val="18"/>
          <w:rtl/>
        </w:rPr>
        <w:t>נגד - 1</w:t>
      </w:r>
    </w:p>
    <w:p w:rsidR="00000000" w:rsidRDefault="004273A7">
      <w:pPr>
        <w:jc w:val="center"/>
        <w:rPr>
          <w:rFonts w:cs="Guttman David"/>
          <w:sz w:val="18"/>
          <w:rtl/>
        </w:rPr>
      </w:pPr>
      <w:r>
        <w:rPr>
          <w:rFonts w:cs="Guttman David"/>
          <w:sz w:val="18"/>
          <w:rtl/>
        </w:rPr>
        <w:t>אין נמנעים</w:t>
      </w:r>
    </w:p>
    <w:p w:rsidR="00000000" w:rsidRDefault="004273A7">
      <w:pPr>
        <w:jc w:val="center"/>
        <w:rPr>
          <w:rFonts w:cs="Guttman David"/>
          <w:sz w:val="18"/>
          <w:rtl/>
        </w:rPr>
      </w:pPr>
      <w:r>
        <w:rPr>
          <w:rFonts w:cs="Guttman David"/>
          <w:sz w:val="18"/>
          <w:rtl/>
        </w:rPr>
        <w:t>ההצעה נתקבלה.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מבקש רביזיה.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חבר הכנסת ליצמן צריך להגיש בקשה ויתקיים דיון</w:t>
      </w:r>
      <w:r>
        <w:rPr>
          <w:rFonts w:cs="Guttman David"/>
          <w:sz w:val="18"/>
          <w:rtl/>
        </w:rPr>
        <w:t xml:space="preserve"> בוועדה האם לקבל את בקשת הרביזיה.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מבקש לקיים הצבעה על מועד הבחירות  בזרזיר, שזה בגדר התייעצות ולא אישור.</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אתה חייב אישור על-פי החוק.</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rPr>
          <w:rFonts w:cs="Guttman David"/>
          <w:sz w:val="18"/>
          <w:rtl/>
        </w:rPr>
      </w:pPr>
      <w:r>
        <w:rPr>
          <w:rFonts w:cs="Guttman David"/>
          <w:sz w:val="18"/>
          <w:rtl/>
        </w:rPr>
        <w:tab/>
        <w:t>לא, אם הוא רוצה לקיים את זה בספטמבר אז זה התייעצות.</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rPr>
          <w:rFonts w:cs="Guttman David"/>
          <w:sz w:val="18"/>
          <w:rtl/>
        </w:rPr>
      </w:pPr>
      <w:r>
        <w:rPr>
          <w:rFonts w:cs="Guttman David"/>
          <w:sz w:val="18"/>
          <w:rtl/>
        </w:rPr>
        <w:tab/>
        <w:t>רוצי</w:t>
      </w:r>
      <w:r>
        <w:rPr>
          <w:rFonts w:cs="Guttman David"/>
          <w:sz w:val="18"/>
          <w:rtl/>
        </w:rPr>
        <w:t>ם לקבוע את מועד הבחירות בזרזיר ביחד עם האחרים.</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אנחנו כרגע הולכים על התייעצות. נצביע על כך שהבחירות בזרזיר יהיו כמו ביתר הרשויות ב-19.9.2000. </w:t>
      </w:r>
    </w:p>
    <w:p w:rsidR="00000000" w:rsidRDefault="004273A7">
      <w:pPr>
        <w:rPr>
          <w:rFonts w:cs="Guttman David"/>
          <w:sz w:val="18"/>
          <w:rtl/>
        </w:rPr>
      </w:pPr>
    </w:p>
    <w:p w:rsidR="00000000" w:rsidRDefault="004273A7">
      <w:pPr>
        <w:pStyle w:val="6"/>
        <w:keepNext w:val="0"/>
        <w:rPr>
          <w:rFonts w:cs="Guttman David"/>
          <w:b w:val="0"/>
          <w:bCs w:val="0"/>
          <w:sz w:val="18"/>
          <w:u w:val="none"/>
          <w:rtl/>
        </w:rPr>
      </w:pPr>
      <w:r>
        <w:rPr>
          <w:rFonts w:cs="Guttman David"/>
          <w:sz w:val="18"/>
          <w:rtl/>
        </w:rPr>
        <w:t>הצבעה על הצעת חבר הכנסת אזולאי לגבי מועד הבחירות בזרזיר ב-19.9.2000</w:t>
      </w:r>
    </w:p>
    <w:p w:rsidR="00000000" w:rsidRDefault="004273A7">
      <w:pPr>
        <w:rPr>
          <w:rFonts w:cs="Guttman David"/>
          <w:sz w:val="18"/>
          <w:rtl/>
        </w:rPr>
      </w:pPr>
    </w:p>
    <w:p w:rsidR="00000000" w:rsidRDefault="004273A7">
      <w:pPr>
        <w:jc w:val="center"/>
        <w:rPr>
          <w:rFonts w:cs="Guttman David"/>
          <w:sz w:val="18"/>
          <w:rtl/>
        </w:rPr>
      </w:pPr>
      <w:r>
        <w:rPr>
          <w:rFonts w:cs="Guttman David"/>
          <w:sz w:val="18"/>
          <w:rtl/>
        </w:rPr>
        <w:t>בעד - 5</w:t>
      </w:r>
    </w:p>
    <w:p w:rsidR="00000000" w:rsidRDefault="004273A7">
      <w:pPr>
        <w:jc w:val="center"/>
        <w:rPr>
          <w:rFonts w:cs="Guttman David"/>
          <w:sz w:val="18"/>
          <w:rtl/>
        </w:rPr>
      </w:pPr>
      <w:r>
        <w:rPr>
          <w:rFonts w:cs="Guttman David"/>
          <w:sz w:val="18"/>
          <w:rtl/>
        </w:rPr>
        <w:t>אין מתנגדים</w:t>
      </w:r>
    </w:p>
    <w:p w:rsidR="00000000" w:rsidRDefault="004273A7">
      <w:pPr>
        <w:jc w:val="center"/>
        <w:rPr>
          <w:rFonts w:cs="Guttman David"/>
          <w:sz w:val="18"/>
          <w:rtl/>
        </w:rPr>
      </w:pPr>
      <w:r>
        <w:rPr>
          <w:rFonts w:cs="Guttman David"/>
          <w:sz w:val="18"/>
          <w:rtl/>
        </w:rPr>
        <w:t>אין</w:t>
      </w:r>
      <w:r>
        <w:rPr>
          <w:rFonts w:cs="Guttman David"/>
          <w:sz w:val="18"/>
          <w:rtl/>
        </w:rPr>
        <w:t xml:space="preserve"> נמנעים</w:t>
      </w:r>
    </w:p>
    <w:p w:rsidR="00000000" w:rsidRDefault="004273A7">
      <w:pPr>
        <w:jc w:val="center"/>
        <w:rPr>
          <w:rFonts w:cs="Guttman David"/>
          <w:sz w:val="18"/>
          <w:rtl/>
        </w:rPr>
      </w:pPr>
      <w:r>
        <w:rPr>
          <w:rFonts w:cs="Guttman David"/>
          <w:sz w:val="18"/>
          <w:rtl/>
        </w:rPr>
        <w:t>ההצעה נתקבלה.</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מציע שהוועדה תחליט שדוחים את הצעת שר הפנים לקיים את זה בעוד שנה. אני חושב שכדאי להוסיף שהוועדה ממליצה לשר לקיים את זה ביחד עם יתר המועצות.</w:t>
      </w:r>
    </w:p>
    <w:p w:rsidR="00000000" w:rsidRDefault="004273A7">
      <w:pPr>
        <w:rPr>
          <w:rFonts w:cs="Guttman David"/>
          <w:sz w:val="18"/>
          <w:rtl/>
        </w:rPr>
      </w:pP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rPr>
          <w:rFonts w:cs="Guttman David"/>
          <w:sz w:val="18"/>
          <w:rtl/>
        </w:rPr>
      </w:pPr>
      <w:r>
        <w:rPr>
          <w:rFonts w:cs="Guttman David"/>
          <w:sz w:val="18"/>
          <w:rtl/>
        </w:rPr>
        <w:tab/>
        <w:t>הוועדה אינה מאשרת את בקשת מנכ"ל הפנים לקיום הבחירות בזרזי</w:t>
      </w:r>
      <w:r>
        <w:rPr>
          <w:rFonts w:cs="Guttman David"/>
          <w:sz w:val="18"/>
          <w:rtl/>
        </w:rPr>
        <w:t xml:space="preserve">ר ב-3.4.2001.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יש פה דבר נוסף, מאחר וכל הישובים האלה נמצאים באותה סביבה ויהיה חבל לקיים את זה בנפרד.</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rPr>
          <w:rFonts w:cs="Guttman David"/>
          <w:sz w:val="18"/>
          <w:rtl/>
        </w:rPr>
      </w:pPr>
      <w:r>
        <w:rPr>
          <w:rFonts w:cs="Guttman David"/>
          <w:sz w:val="18"/>
          <w:rtl/>
        </w:rPr>
        <w:tab/>
        <w:t xml:space="preserve">בסדר, שתהיה דחייה של הצעת מנכ"ל משרד הפנים והמלצה לשר לקיים את הבחירות ב-19.9.2000. </w:t>
      </w:r>
    </w:p>
    <w:p w:rsidR="00000000" w:rsidRDefault="004273A7">
      <w:pPr>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rPr>
          <w:rFonts w:cs="Guttman David"/>
          <w:sz w:val="18"/>
          <w:rtl/>
        </w:rPr>
      </w:pPr>
      <w:r>
        <w:rPr>
          <w:rFonts w:cs="Guttman David"/>
          <w:sz w:val="18"/>
          <w:rtl/>
        </w:rPr>
        <w:tab/>
        <w:t>אני מעמיד להצב</w:t>
      </w:r>
      <w:r>
        <w:rPr>
          <w:rFonts w:cs="Guttman David"/>
          <w:sz w:val="18"/>
          <w:rtl/>
        </w:rPr>
        <w:t xml:space="preserve">עה את הישובים: חורה, כסייפה, לקייה, ערערה בנגב, שגב שלום, כעביה-טבאש-חג'אג'רה ומזרעה. אנחנו מקיימים התייעצות ומאשרים את בקשת מנכ"ל משרד הפנים לקיום הבחירות ב-19.9.2000. </w:t>
      </w:r>
    </w:p>
    <w:p w:rsidR="00000000" w:rsidRDefault="004273A7">
      <w:pPr>
        <w:rPr>
          <w:rFonts w:cs="Guttman David"/>
          <w:sz w:val="18"/>
          <w:rtl/>
        </w:rPr>
      </w:pPr>
    </w:p>
    <w:p w:rsidR="00000000" w:rsidRDefault="004273A7">
      <w:pPr>
        <w:pStyle w:val="6"/>
        <w:keepNext w:val="0"/>
        <w:rPr>
          <w:rFonts w:cs="Guttman David"/>
          <w:sz w:val="18"/>
          <w:rtl/>
        </w:rPr>
      </w:pPr>
      <w:r>
        <w:rPr>
          <w:rFonts w:cs="Guttman David"/>
          <w:sz w:val="18"/>
          <w:rtl/>
        </w:rPr>
        <w:t xml:space="preserve">הצבעה על הצעת חבר הכנסת אזולאי לגבי מועד הבחירות ב-19.9.2000 </w:t>
      </w:r>
    </w:p>
    <w:p w:rsidR="00000000" w:rsidRDefault="004273A7">
      <w:pPr>
        <w:pStyle w:val="6"/>
        <w:keepNext w:val="0"/>
        <w:rPr>
          <w:rFonts w:cs="Guttman David"/>
          <w:sz w:val="18"/>
          <w:rtl/>
        </w:rPr>
      </w:pPr>
      <w:r>
        <w:rPr>
          <w:rFonts w:cs="Guttman David"/>
          <w:sz w:val="18"/>
          <w:rtl/>
        </w:rPr>
        <w:t>ב"חורה", כסייפה, לקייה,</w:t>
      </w:r>
      <w:r>
        <w:rPr>
          <w:rFonts w:cs="Guttman David"/>
          <w:sz w:val="18"/>
          <w:rtl/>
        </w:rPr>
        <w:t xml:space="preserve"> ערערה בנגב, שגב שלום, כעביה-טבאש-חג'אג'רה ומזרעה</w:t>
      </w:r>
    </w:p>
    <w:p w:rsidR="00000000" w:rsidRDefault="004273A7">
      <w:pPr>
        <w:rPr>
          <w:rFonts w:cs="Guttman David"/>
          <w:sz w:val="18"/>
          <w:rtl/>
        </w:rPr>
      </w:pPr>
    </w:p>
    <w:p w:rsidR="00000000" w:rsidRDefault="004273A7">
      <w:pPr>
        <w:jc w:val="center"/>
        <w:rPr>
          <w:rFonts w:cs="Guttman David"/>
          <w:sz w:val="18"/>
          <w:rtl/>
        </w:rPr>
      </w:pPr>
      <w:r>
        <w:rPr>
          <w:rFonts w:cs="Guttman David"/>
          <w:sz w:val="18"/>
          <w:rtl/>
        </w:rPr>
        <w:t>בעד - 5</w:t>
      </w:r>
    </w:p>
    <w:p w:rsidR="00000000" w:rsidRDefault="004273A7">
      <w:pPr>
        <w:jc w:val="center"/>
        <w:rPr>
          <w:rFonts w:cs="Guttman David"/>
          <w:sz w:val="18"/>
          <w:rtl/>
        </w:rPr>
      </w:pPr>
      <w:r>
        <w:rPr>
          <w:rFonts w:cs="Guttman David"/>
          <w:sz w:val="18"/>
          <w:rtl/>
        </w:rPr>
        <w:t>אין מתנגדים</w:t>
      </w:r>
    </w:p>
    <w:p w:rsidR="00000000" w:rsidRDefault="004273A7">
      <w:pPr>
        <w:jc w:val="center"/>
        <w:rPr>
          <w:rFonts w:cs="Guttman David"/>
          <w:sz w:val="18"/>
          <w:rtl/>
        </w:rPr>
      </w:pPr>
      <w:r>
        <w:rPr>
          <w:rFonts w:cs="Guttman David"/>
          <w:sz w:val="18"/>
          <w:rtl/>
        </w:rPr>
        <w:t>אין נמנעים</w:t>
      </w:r>
    </w:p>
    <w:p w:rsidR="00000000" w:rsidRDefault="004273A7">
      <w:pPr>
        <w:jc w:val="center"/>
        <w:rPr>
          <w:rFonts w:cs="Guttman David"/>
          <w:sz w:val="18"/>
          <w:rtl/>
        </w:rPr>
      </w:pPr>
      <w:r>
        <w:rPr>
          <w:rFonts w:cs="Guttman David"/>
          <w:sz w:val="18"/>
          <w:rtl/>
        </w:rPr>
        <w:t>ההצעה נתקבלה.</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חבר הכנסת הרב ליצמן, תגיש בקשה לרביזיה. אני רוצה לקיים על כך הצבעה.</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אני מבקש לסכם את הדיון.</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הוועדה מביעה תמיהה על כך שהישובים נוף הגליל, מעלה עירון ובאסמת</w:t>
      </w:r>
      <w:r>
        <w:rPr>
          <w:rFonts w:cs="Guttman David"/>
          <w:sz w:val="18"/>
          <w:rtl/>
        </w:rPr>
        <w:t xml:space="preserve"> טבעון לא מופיעים ברשימת המנכ"ל לעניין קביעת מועד לבחירות ברשויות המקומיות. הוועדה פונה לשר ומבקשת לקבוע מועד, ב-19.9.2000, ולהגיש המלצתו לוועדת הפנים ואיכות הסביבה של הכנסת.</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אבל זה לא יהיה 4 שנים.</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כמו יתר הישובים. זאת הפנ</w:t>
      </w:r>
      <w:r>
        <w:rPr>
          <w:rFonts w:cs="Guttman David"/>
          <w:sz w:val="18"/>
          <w:rtl/>
        </w:rPr>
        <w:t>יה שלנו.</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מר אהוד שילת, אנחנו יכולים לקבוע תאריך?</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אתה פונה. אתה לא קובע. מותר לך לפנות ולבקש.</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p>
    <w:p w:rsidR="00000000" w:rsidRDefault="004273A7">
      <w:pPr>
        <w:rPr>
          <w:rFonts w:cs="Guttman David"/>
          <w:sz w:val="18"/>
          <w:u w:val="single"/>
          <w:rtl/>
        </w:rPr>
      </w:pPr>
      <w:r>
        <w:rPr>
          <w:rFonts w:cs="Guttman David"/>
          <w:sz w:val="18"/>
          <w:u w:val="single"/>
          <w:rtl/>
        </w:rPr>
        <w:t>אהוד שילת:</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גם השר לא יכול. אתם ממליצים על משהו שהוא לא חוקי .</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 xml:space="preserve">גם אם השר היה רוצה לקיים את הבחירות לפני </w:t>
      </w:r>
      <w:r>
        <w:rPr>
          <w:rFonts w:cs="Guttman David"/>
          <w:sz w:val="18"/>
          <w:rtl/>
        </w:rPr>
        <w:t xml:space="preserve">זה הוא לא יכול מכיוון שהחוק קובע שהבחירות יכולות להתקיים רק בתום 4 שנים מתום כהונת המועצה. זה לא נתון לשיקול דעת של השר. </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 xml:space="preserve">לפי מיטב ידיעתי הבחירות באותם מקומות אמורות להיות בתחילת חודש דצמבר 2000 ולא ב-1.2.2001. אפילו לפי מה שכותב  השר. </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יע</w:t>
      </w:r>
      <w:r>
        <w:rPr>
          <w:rFonts w:cs="Guttman David"/>
          <w:sz w:val="18"/>
          <w:u w:val="single"/>
          <w:rtl/>
        </w:rPr>
        <w:t>קב ליצמן:</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הוא יכול להאריך את זה בעוד כמה חודשים.</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אבל אז מתחיל חודש הרמדאן. למה שהוא לא יעשה את זה לפני הרמדאן?</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המועד הראשון שיכולות להתקיים בחירות זה 3.12.2000. יכול השר לקבוע את מועד הבחירות לאורך 60 ימים מתום 4 שנים ל</w:t>
      </w:r>
      <w:r>
        <w:rPr>
          <w:rFonts w:cs="Guttman David"/>
          <w:sz w:val="18"/>
          <w:rtl/>
        </w:rPr>
        <w:t>כהונת המועצה. המפקח על הבחירות הביא לידיעת יושב-ראש ועדת הפנים ואיכות הסביבה שבאותו זמן חל צום הרמדאן. תיפנו למפקח על הבחירות לקבוע. זה לא נושא של ועדת הפנים ואיכות הסביבה בכלל.</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 xml:space="preserve">אנחנו יכולים לפנות אבל לא לקבוע תאריך. </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הוועדה מביעה תמ</w:t>
      </w:r>
      <w:r>
        <w:rPr>
          <w:rFonts w:cs="Guttman David"/>
          <w:sz w:val="18"/>
          <w:rtl/>
        </w:rPr>
        <w:t>יהה על כך שהישובים נוף הגליל, מעלה עירון ובאסמת טבעון לא מופיעים ברשימת המנכ"ל לעניין קביעת מועד לבחירות ראשונות ברשויות המקומיות. על כן אנו מבקשים מהשר לקבוע מועד לבחירות ברשויות הנ"ל.</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יעקב ליצמן:</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ותוסיף גם באיזה תאריך. אתה פונה ומבקש לקבוע בחירות באות</w:t>
      </w:r>
      <w:r>
        <w:rPr>
          <w:rFonts w:cs="Guttman David"/>
          <w:sz w:val="18"/>
          <w:rtl/>
        </w:rPr>
        <w:t>ם מקומות במועד החוקי הראשון האפשרי. אתה לא קובע. מותר לך לבקש.</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חבר הכנסת ליצמן, אתה לא יכול.</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הוועדה ממליצה בפני השר שהבחירות באותם ישובים יתקיימו במועד החוקי המוקדם ביותר האפשרי.</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אני חוזר: 1) הוועדה מביעה תמיהה על כך שהי</w:t>
      </w:r>
      <w:r>
        <w:rPr>
          <w:rFonts w:cs="Guttman David"/>
          <w:sz w:val="18"/>
          <w:rtl/>
        </w:rPr>
        <w:t>שובים נוף הגליל, מעלה עירון ובאסמת טבעון לא מופיעים ברשימת המנכ"ל לעניין קביעת מועד לבחירות ראשונות ברשויות המקומיות. על כן אנו מבקשים מהשר לקבוע מועד לבחירות ברשויות הנ"ל וממליצים שהבחירות יתקיימו במועד החוקי הראשון האפשרי.</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2) הוועדה פונה למשרד הפנים לצ</w:t>
      </w:r>
      <w:r>
        <w:rPr>
          <w:rFonts w:cs="Guttman David"/>
          <w:sz w:val="18"/>
          <w:rtl/>
        </w:rPr>
        <w:t>רף תושבים מהפזורה  בדרום לישובים הסמוכים על מנת שיוכלו לנצל את זכותם הדמוקרטית.</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אני מקיים דיון על הרביזיה בעוד 5 דקות.</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חבר הכנסת דוד אזולאי, רק רגע, אתה לא צריך להיות כזה אגרסיבי. האם יש לך איזה עניין בזה? אנחנו ביקשנו להזמין את מנכ"ל משרד ה</w:t>
      </w:r>
      <w:r>
        <w:rPr>
          <w:rFonts w:cs="Guttman David"/>
          <w:sz w:val="18"/>
          <w:rtl/>
        </w:rPr>
        <w:t>פנים. אני אומר לך, יש שינוי אצל מנכ"ל משרד הפנים.</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מרים פרנקל-שור:</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אז למה לא פנו לוועדה? הייתי מצפה לקצת יותר הגינות בנושא הזה של אלעד. הדבר הזה לא צץ היום או אתמול. אני מתייחס למכתב הזה.</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עזוב את המכתב. אין מכתב. אני לא מייצג את כותב המכתב.</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אני מתייחס למכתב שקיבלנו ממנכ"ל משרד הפנים. הדברים האלה לא נולדו היום. היו צריכים לבוא לוועדה. יכולת לפנות אלי ולבקש לא לקיים ישיבה ואז לא הייתי מקיים ישיבה.</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משה גפני: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אני מבקש ממך סליחה על כך שלא היתה התייעצות אתך. אני מבקש ממך טוב</w:t>
      </w:r>
      <w:r>
        <w:rPr>
          <w:rFonts w:cs="Guttman David"/>
          <w:sz w:val="18"/>
          <w:rtl/>
        </w:rPr>
        <w:t>ה, שתזמין את מנכ"ל משרד הפנים. אתה שומע שיש כאלה חילוקי דיעות. לא צריך ללכת "ייקוב הדין את ההר". ככה לעשות, התייעצות סיעתית ורביזיה בבת אחת?</w:t>
      </w:r>
    </w:p>
    <w:p w:rsidR="00000000" w:rsidRDefault="004273A7">
      <w:pPr>
        <w:pStyle w:val="a5"/>
        <w:tabs>
          <w:tab w:val="clear" w:pos="4153"/>
          <w:tab w:val="clear" w:pos="8306"/>
        </w:tabs>
        <w:rPr>
          <w:rFonts w:cs="Guttman David"/>
          <w:sz w:val="18"/>
          <w:rtl/>
        </w:rPr>
      </w:pPr>
    </w:p>
    <w:p w:rsidR="00000000" w:rsidRDefault="004273A7">
      <w:pPr>
        <w:rPr>
          <w:rFonts w:cs="Guttman David"/>
          <w:sz w:val="18"/>
          <w:u w:val="single"/>
          <w:rtl/>
        </w:rPr>
      </w:pPr>
      <w:r>
        <w:rPr>
          <w:rFonts w:cs="Guttman David"/>
          <w:sz w:val="18"/>
          <w:u w:val="single"/>
          <w:rtl/>
        </w:rPr>
        <w:t>היו"ר דוד אזולאי:</w:t>
      </w:r>
    </w:p>
    <w:p w:rsidR="00000000" w:rsidRDefault="004273A7">
      <w:pPr>
        <w:rPr>
          <w:rFonts w:cs="Guttman David"/>
          <w:sz w:val="18"/>
          <w:rtl/>
        </w:rPr>
      </w:pPr>
    </w:p>
    <w:p w:rsidR="00000000" w:rsidRDefault="004273A7">
      <w:pPr>
        <w:pStyle w:val="a5"/>
        <w:tabs>
          <w:tab w:val="clear" w:pos="4153"/>
          <w:tab w:val="clear" w:pos="8306"/>
        </w:tabs>
        <w:rPr>
          <w:rFonts w:cs="Guttman David"/>
          <w:sz w:val="18"/>
          <w:rtl/>
        </w:rPr>
      </w:pPr>
      <w:r>
        <w:rPr>
          <w:rFonts w:cs="Guttman David"/>
          <w:sz w:val="18"/>
          <w:rtl/>
        </w:rPr>
        <w:tab/>
        <w:t>אנחנו נקיים מחר בבוקר דיון על הרביזיה. אני מודה לכם.</w:t>
      </w:r>
    </w:p>
    <w:p w:rsidR="00000000" w:rsidRDefault="004273A7">
      <w:pPr>
        <w:pStyle w:val="a5"/>
        <w:tabs>
          <w:tab w:val="clear" w:pos="4153"/>
          <w:tab w:val="clear" w:pos="8306"/>
        </w:tabs>
        <w:rPr>
          <w:rFonts w:cs="Guttman David"/>
          <w:sz w:val="18"/>
          <w:rtl/>
        </w:rPr>
      </w:pPr>
    </w:p>
    <w:p w:rsidR="00000000" w:rsidRDefault="004273A7">
      <w:pPr>
        <w:pStyle w:val="a5"/>
        <w:tabs>
          <w:tab w:val="clear" w:pos="4153"/>
          <w:tab w:val="clear" w:pos="8306"/>
        </w:tabs>
        <w:rPr>
          <w:rFonts w:cs="Guttman David"/>
          <w:sz w:val="18"/>
          <w:rtl/>
        </w:rPr>
      </w:pPr>
      <w:r>
        <w:rPr>
          <w:rFonts w:cs="Guttman David"/>
          <w:b/>
          <w:bCs/>
          <w:sz w:val="18"/>
          <w:u w:val="single"/>
          <w:rtl/>
        </w:rPr>
        <w:t>הישיבה ננעלה בשעה 15:20</w:t>
      </w:r>
    </w:p>
    <w:p w:rsidR="00000000" w:rsidRDefault="004273A7">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73A7">
      <w:pPr>
        <w:spacing w:line="240" w:lineRule="auto"/>
      </w:pPr>
      <w:r>
        <w:separator/>
      </w:r>
    </w:p>
  </w:endnote>
  <w:endnote w:type="continuationSeparator" w:id="0">
    <w:p w:rsidR="00000000" w:rsidRDefault="004273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3A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73A7">
      <w:pPr>
        <w:spacing w:line="240" w:lineRule="auto"/>
      </w:pPr>
      <w:r>
        <w:separator/>
      </w:r>
    </w:p>
  </w:footnote>
  <w:footnote w:type="continuationSeparator" w:id="0">
    <w:p w:rsidR="00000000" w:rsidRDefault="004273A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3A7">
    <w:pPr>
      <w:pStyle w:val="a5"/>
      <w:jc w:val="center"/>
      <w:rPr>
        <w:rFonts w:cs="Guttman David"/>
        <w:sz w:val="18"/>
        <w:rtl/>
      </w:rPr>
    </w:pPr>
  </w:p>
  <w:p w:rsidR="00000000" w:rsidRDefault="004273A7">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6F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273A7"/>
    <w:rsid w:val="00427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D7E242-726C-4888-8EA1-A4CF6462D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11399</Words>
  <Characters>56997</Characters>
  <Application>Microsoft Office Word</Application>
  <DocSecurity>0</DocSecurity>
  <Lines>474</Lines>
  <Paragraphs>136</Paragraphs>
  <ScaleCrop>false</ScaleCrop>
  <Company/>
  <LinksUpToDate>false</LinksUpToDate>
  <CharactersWithSpaces>68260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הפנים/118</dc:title>
  <dc:subject>ועדת הפנים 21.2.2000 ב</dc:subject>
  <dc:creator>תמר שפנייר</dc:creator>
  <cp:keywords>בחירות, רשויות מקומיות</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