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D092C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פרוטוקולים/עבודה/3517</w:t>
      </w:r>
    </w:p>
    <w:p w:rsidR="00000000" w:rsidRDefault="00ED092C">
      <w:pPr>
        <w:jc w:val="right"/>
        <w:rPr>
          <w:rtl/>
        </w:rPr>
      </w:pPr>
      <w:r>
        <w:rPr>
          <w:rtl/>
        </w:rPr>
        <w:tab/>
        <w:t>ירושלים, י"א באב, תשס"א</w:t>
      </w:r>
    </w:p>
    <w:p w:rsidR="00000000" w:rsidRDefault="00ED092C">
      <w:pPr>
        <w:jc w:val="right"/>
        <w:rPr>
          <w:rtl/>
          <w:lang w:val="es"/>
        </w:rPr>
      </w:pPr>
      <w:r>
        <w:rPr>
          <w:rtl/>
          <w:lang w:val="es"/>
        </w:rPr>
        <w:t>31 ביולי, 2001</w:t>
      </w:r>
    </w:p>
    <w:p w:rsidR="00000000" w:rsidRDefault="00ED092C">
      <w:pPr>
        <w:jc w:val="right"/>
        <w:rPr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b/>
          <w:bCs/>
          <w:rtl/>
        </w:rPr>
        <w:t>הכנסת החמש-עשרה</w:t>
      </w:r>
      <w:r>
        <w:rPr>
          <w:rFonts w:cs="David" w:hint="cs"/>
          <w:rtl/>
        </w:rPr>
        <w:t xml:space="preserve">                                                                                                נוסח לא מתוקן</w:t>
      </w:r>
    </w:p>
    <w:p w:rsidR="00000000" w:rsidRDefault="00ED092C">
      <w:pPr>
        <w:jc w:val="both"/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 xml:space="preserve">       מושב שלישי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center"/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>פרוטוקול מס' 328</w:t>
      </w:r>
    </w:p>
    <w:p w:rsidR="00000000" w:rsidRDefault="00ED092C">
      <w:pPr>
        <w:jc w:val="center"/>
        <w:rPr>
          <w:rFonts w:cs="David" w:hint="cs"/>
          <w:b/>
          <w:bCs/>
          <w:rtl/>
        </w:rPr>
      </w:pPr>
    </w:p>
    <w:p w:rsidR="00000000" w:rsidRDefault="00ED092C">
      <w:pPr>
        <w:jc w:val="center"/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>מישיבת ועדת העבודה, הרווחה וה</w:t>
      </w:r>
      <w:r>
        <w:rPr>
          <w:rFonts w:cs="David" w:hint="cs"/>
          <w:b/>
          <w:bCs/>
          <w:rtl/>
        </w:rPr>
        <w:t>בריאות</w:t>
      </w:r>
    </w:p>
    <w:p w:rsidR="00000000" w:rsidRDefault="00ED092C">
      <w:pPr>
        <w:jc w:val="center"/>
        <w:rPr>
          <w:rFonts w:cs="David" w:hint="cs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יום שלישי, י"ב בתמוז התשס"א (3 ביולי 2001), שעה 12:09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נכחו: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u w:val="single"/>
          <w:rtl/>
        </w:rPr>
        <w:t>חברי הוועדה:</w:t>
      </w:r>
      <w:r>
        <w:rPr>
          <w:rFonts w:cs="David" w:hint="cs"/>
          <w:rtl/>
        </w:rPr>
        <w:tab/>
        <w:t>דוד טל - היו"ר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אפי אושעיה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תמר גוז'נסקי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אילן גילאון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צבי הנדל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נסים זאב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מרדכי משעני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יחיאל לסרי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יאיר פרץ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גנדי ריגר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u w:val="single"/>
          <w:rtl/>
        </w:rPr>
        <w:t>מוזמנים:</w:t>
      </w:r>
      <w:r>
        <w:rPr>
          <w:rFonts w:cs="David" w:hint="cs"/>
          <w:rtl/>
        </w:rPr>
        <w:tab/>
        <w:t>חבר-הכנסת משה גפ</w:t>
      </w:r>
      <w:r>
        <w:rPr>
          <w:rFonts w:cs="David" w:hint="cs"/>
          <w:rtl/>
        </w:rPr>
        <w:t>ני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חבר-הכנסת אבשלום וילן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חברת-הכנסת ענת מאור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דן אורנשטיין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- משרד המשפטים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יגאל שוהם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- משרד המשפטים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מיכאל אטלן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- משרד העבודה והרווחה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תמר מירז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- עו"ד, משרד התקשורת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u w:val="single"/>
          <w:rtl/>
        </w:rPr>
        <w:t>מנהלת הוועדה: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שירלי אברמי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u w:val="single"/>
          <w:rtl/>
        </w:rPr>
        <w:t>יועצת משפטית:</w:t>
      </w:r>
      <w:r>
        <w:rPr>
          <w:rFonts w:cs="David" w:hint="cs"/>
          <w:u w:val="single"/>
          <w:rtl/>
        </w:rPr>
        <w:tab/>
      </w:r>
      <w:r>
        <w:rPr>
          <w:rFonts w:cs="David" w:hint="cs"/>
          <w:rtl/>
        </w:rPr>
        <w:tab/>
        <w:t>ג'ודי וסרמן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u w:val="single"/>
          <w:rtl/>
        </w:rPr>
        <w:t>קצרנית: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חפציב</w:t>
      </w:r>
      <w:r>
        <w:rPr>
          <w:rFonts w:cs="David" w:hint="cs"/>
          <w:rtl/>
        </w:rPr>
        <w:t>ה צנעני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u w:val="single"/>
          <w:rtl/>
        </w:rPr>
        <w:t>סדר-היום: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הצעת חוק שעות עבודה ומנוחה (תיקון - עבודה בימי מנוחה בחנות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של אגודה שיתופית), התשנ"ט-1999   -   מאת חה"כ מ' גפני.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center"/>
        <w:rPr>
          <w:rFonts w:cs="David" w:hint="cs"/>
          <w:b/>
          <w:bCs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 w:hint="cs"/>
          <w:b/>
          <w:bCs/>
          <w:u w:val="single"/>
          <w:rtl/>
        </w:rPr>
        <w:lastRenderedPageBreak/>
        <w:t>הצעת חוק שעות עבודה ומנוחה (תיקון - עבודה בימי מנוחה בחנות</w:t>
      </w:r>
    </w:p>
    <w:p w:rsidR="00000000" w:rsidRDefault="00ED092C">
      <w:pPr>
        <w:jc w:val="center"/>
        <w:rPr>
          <w:rFonts w:cs="David" w:hint="cs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של אגודה שיתופית), התשנ"ט-1999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פו</w:t>
      </w:r>
      <w:r>
        <w:rPr>
          <w:rFonts w:cs="David" w:hint="cs"/>
          <w:rtl/>
        </w:rPr>
        <w:t>תח את הישיבה. לפנינו הצעת חוק שעות עבודה ומנוחה ( תיקון - עבודה בימי מנוחה בחנות של אגודה שיתופית), התשנ"ט-1999, מאת חבר-הכנסת משה גפני. האפשר לקרוא לחבר-הכנסת גפני? אני כבר רוצה להצביע.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אושעיה: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מבקש התייעצות סיעתית.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היה לכם. דיבר</w:t>
      </w:r>
      <w:r>
        <w:rPr>
          <w:rFonts w:cs="David" w:hint="cs"/>
          <w:rtl/>
        </w:rPr>
        <w:t>נו על הכל בשבוע שעבר. היום, יש רק הצבעה.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גילאון: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היושב-ראש דוד טל, לא הייתי.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זה לא משנה.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גילאון: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אבל, אני רוצה לדעת מה קרה ומה היה. זו זכותי. אני חבר בוועדה.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היית יכול לבוא בשבוע שעבר.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גילאון: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הייתי חולה.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דובר: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רביזיה.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דובר: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מחטף- - -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לא, זה לא מחטף. אתן לכם רביזיה, ואתן לכם מה שאתם רוצים. אבל, זה לא מחטף. מי שהיה צריך להיות היה. יש הצעת חוק של חבר-הכנסת גפני, ודיברנו על זה שהוא מדבר על שעות עבודה ומנוחה בסעיף 9א בסעיף קטן (ב) אחרי "במפ</w:t>
      </w:r>
      <w:r>
        <w:rPr>
          <w:rFonts w:cs="David" w:hint="cs"/>
          <w:rtl/>
        </w:rPr>
        <w:t>על תעשיה של האגודה" יבוא "ולא יסחר חבר האגודה או אדם אחר בחנות השייכת לאגודה". זה כל החוק.</w:t>
      </w: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 w:hint="cs"/>
          <w:u w:val="single"/>
          <w:rtl/>
        </w:rPr>
        <w:t>א' גילאון:</w:t>
      </w:r>
    </w:p>
    <w:p w:rsidR="00000000" w:rsidRDefault="00ED092C">
      <w:pPr>
        <w:jc w:val="both"/>
        <w:rPr>
          <w:rFonts w:cs="David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זה לא מקובל עלי. אני מתנגד לזה.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אתה מתנגד לזה.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גילאון: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רוצה לפרט למה.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לא. על סדר-היום אצלי היום יש רק הצבעה.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חברי-הכנסת מי בעד הצעת החוק של חבר-הכנסת משה גפני - ירים ידו? מי נגד?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גילאון: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היושב-ראש דוד טל, זהו מחטף. אל תעשה זאת. יש לך פה רוב, ואתה לא צריך את זה.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center"/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>ה צ ב ע ה</w:t>
      </w:r>
    </w:p>
    <w:p w:rsidR="00000000" w:rsidRDefault="00ED092C">
      <w:pPr>
        <w:jc w:val="center"/>
        <w:rPr>
          <w:rFonts w:cs="David" w:hint="cs"/>
          <w:rtl/>
        </w:rPr>
      </w:pPr>
    </w:p>
    <w:p w:rsidR="00000000" w:rsidRDefault="00ED092C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>בעד - 6</w:t>
      </w:r>
    </w:p>
    <w:p w:rsidR="00000000" w:rsidRDefault="00ED092C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>נגד - 3</w:t>
      </w:r>
    </w:p>
    <w:p w:rsidR="00000000" w:rsidRDefault="00ED092C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>הצעת חוק שעות עבודה ומנוחה (תיקון - עבודה בימי מנוחה בחנות</w:t>
      </w:r>
    </w:p>
    <w:p w:rsidR="00000000" w:rsidRDefault="00ED092C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>של אגוד</w:t>
      </w:r>
      <w:r>
        <w:rPr>
          <w:rFonts w:cs="David" w:hint="cs"/>
          <w:rtl/>
        </w:rPr>
        <w:t>ה שיתופית), התשנ"ט-1999, נתקבלה.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שבעה חברי-כנסת הצביעו בעד. שלושה חברי-כנסת הצביעו נגד.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חברי-הכנסת, הצעת החוק התקבלה.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גילאון: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רוצה רביזיה.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ע' מאור: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רביזיה.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אתם מבקשים רביזיה. הרביזיה תהיה בעוד עשר דקות מעכשיו</w:t>
      </w:r>
      <w:r>
        <w:rPr>
          <w:rFonts w:cs="David" w:hint="cs"/>
          <w:rtl/>
        </w:rPr>
        <w:t>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אושעיה: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לא בעוד עשר דקות. אל תעשה את זה.</w:t>
      </w: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אושעיה, עם כל הכבוד, חבר-הכנסת אופיר פינס-פז עשה לי כך אחרי חמש דקות.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ע' מאור: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זה לא נכון.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אושעיה:</w:t>
      </w:r>
    </w:p>
    <w:p w:rsidR="00000000" w:rsidRDefault="00ED092C">
      <w:pPr>
        <w:jc w:val="both"/>
        <w:rPr>
          <w:rFonts w:cs="David" w:hint="cs"/>
          <w:u w:val="single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יכול להגיד לך משהו?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כן, אתה יכול להגיד לי מה שאתה רוצ</w:t>
      </w:r>
      <w:r>
        <w:rPr>
          <w:rFonts w:cs="David" w:hint="cs"/>
          <w:rtl/>
        </w:rPr>
        <w:t>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רבותי, בעוד עשר דקות תהיה רביזיה.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עכשיו, מי שרוצה לדבר יכול לדבר. כרגע, הישיבה סגורה.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(הישיבה הופסקה בשעה 12:11.)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/>
          <w:rtl/>
        </w:rPr>
        <w:br w:type="page"/>
      </w:r>
      <w:r>
        <w:rPr>
          <w:rFonts w:cs="David" w:hint="cs"/>
          <w:rtl/>
        </w:rPr>
        <w:tab/>
        <w:t>(הישיבה חודשה בשעה 12:21.)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רבותי חברי-הכנסת, אני פותח את הישיבה כשעל סדר-היום: אישור הרביזיה או אי אישור הרביזי</w:t>
      </w:r>
      <w:r>
        <w:rPr>
          <w:rFonts w:cs="David" w:hint="cs"/>
          <w:rtl/>
        </w:rPr>
        <w:t>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גילאון: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אז, אנשים יהיו עבריינים. זה מה שיקרה.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אתה מנסה לחטוף כאן הצבעה, בניגוד לכל הכללים.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רוצה לקרוא את שמות המצביעים: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דוד טל - נגד הרביזיה.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טלב אלסאנע לא נמצא.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מרדכי משעני--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מ' משעני: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--נגד.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</w:t>
      </w:r>
      <w:r>
        <w:rPr>
          <w:rFonts w:cs="David" w:hint="cs"/>
          <w:u w:val="single"/>
          <w:rtl/>
        </w:rPr>
        <w:t>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--נגד. מנהלת הוועדה, רישמי.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גילאון: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בושה וחרפה. מי יפרנס אותך? תגידו לי אתם.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אפי אושעיה?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אושעיה: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בעד.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אפי אושעיה - בעד.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גילאון: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אם לא תתנו לכולם לעבוד, מי יפרנס אתכם?</w:t>
      </w: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 w:hint="cs"/>
          <w:u w:val="single"/>
          <w:rtl/>
        </w:rPr>
        <w:t>היו"</w:t>
      </w:r>
      <w:r>
        <w:rPr>
          <w:rFonts w:cs="David" w:hint="cs"/>
          <w:u w:val="single"/>
          <w:rtl/>
        </w:rPr>
        <w:t>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אברהם הירשזון לא נמצא.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איוב קרא לא נמצא.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יאיר פרץ--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י' פרץ: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--נגד.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--נגד הרביזיה.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יחיאל לסרי--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י' לסרי: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--נגד.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--נגד הרביזיה.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חברת-הכנסת חוסניה ג'בארה לא נמצאת</w:t>
      </w:r>
      <w:r>
        <w:rPr>
          <w:rFonts w:cs="David" w:hint="cs"/>
          <w:rtl/>
        </w:rPr>
        <w:t>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ע' מאור: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בעד הרביזיה. אני במקומה.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האם את במקומה?</w:t>
      </w:r>
    </w:p>
    <w:p w:rsidR="00000000" w:rsidRDefault="00ED092C">
      <w:pPr>
        <w:jc w:val="both"/>
        <w:rPr>
          <w:rFonts w:cs="David" w:hint="cs"/>
          <w:u w:val="single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ע' מאור: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מחליפה אותה. בעד הרביזיה.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בסדר.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אילן גילאון - בעד.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גנדי ריגר לא נמצא.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גילאון: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מאיפה אתה יודע שאני בעד? אתה שואל אותי?</w:t>
      </w: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 w:hint="cs"/>
          <w:u w:val="single"/>
          <w:rtl/>
        </w:rPr>
        <w:t>היו"ר</w:t>
      </w:r>
      <w:r>
        <w:rPr>
          <w:rFonts w:cs="David" w:hint="cs"/>
          <w:u w:val="single"/>
          <w:rtl/>
        </w:rPr>
        <w:t xml:space="preserve">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יעקב ליצמן?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מ' גפני: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נגד.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א' וילן: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האם אתה חבר-הכנסת ליצמן?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חבר-הכנסת צבי הנדל--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צ' הנדל: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--נגד.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--נגד הרביזיה.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חברת-הכנסת גוז'נסקי--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ת' גוז'נסקי: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--בעד.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--בעד הרביזיה.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חבר</w:t>
      </w:r>
      <w:r>
        <w:rPr>
          <w:rFonts w:cs="David" w:hint="cs"/>
          <w:rtl/>
        </w:rPr>
        <w:t>-הכנסת חיים כץ לא נמצא.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גבירתי מנהלת הוועדה, כמה הצביעו בעד הרביזיה וכמה הצביעו נגדה?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ש' אברמי: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ארבעה הצביעו בעד הרביזיה, וששה הצביעו נגד הרביזיה.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ששה הצביעו בעד הרביזיה, וארבעה הצביעו נגדה. אשר על כן, אני קובע שהרביזיה לא מתקבלת.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ע' מ</w:t>
      </w:r>
      <w:r>
        <w:rPr>
          <w:rFonts w:cs="David" w:hint="cs"/>
          <w:u w:val="single"/>
          <w:rtl/>
        </w:rPr>
        <w:t>אור:</w:t>
      </w: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זה מחטף לאור היום.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u w:val="single"/>
          <w:rtl/>
        </w:rPr>
        <w:t>היו"ר ד' טל: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תודה רבה.    אני נועל את הישיבה.</w:t>
      </w:r>
    </w:p>
    <w:p w:rsidR="00000000" w:rsidRDefault="00ED092C">
      <w:pPr>
        <w:jc w:val="both"/>
        <w:rPr>
          <w:rFonts w:cs="David" w:hint="cs"/>
          <w:rtl/>
        </w:rPr>
      </w:pPr>
    </w:p>
    <w:p w:rsidR="00000000" w:rsidRDefault="00ED092C">
      <w:pPr>
        <w:jc w:val="both"/>
        <w:rPr>
          <w:rFonts w:cs="David" w:hint="cs"/>
          <w:u w:val="single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u w:val="single"/>
          <w:rtl/>
        </w:rPr>
        <w:t>הישיבה ננעלה בשעה 12:22.</w:t>
      </w:r>
    </w:p>
    <w:p w:rsidR="00000000" w:rsidRDefault="00ED092C">
      <w:pPr>
        <w:jc w:val="right"/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1418" w:right="1701" w:bottom="1418" w:left="1701" w:header="709" w:footer="709" w:gutter="0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D092C">
      <w:r>
        <w:separator/>
      </w:r>
    </w:p>
  </w:endnote>
  <w:endnote w:type="continuationSeparator" w:id="0">
    <w:p w:rsidR="00000000" w:rsidRDefault="00ED0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D092C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D092C">
    <w:pPr>
      <w:pStyle w:val="a5"/>
      <w:rPr>
        <w:rtl/>
      </w:rPr>
    </w:pPr>
  </w:p>
  <w:p w:rsidR="00000000" w:rsidRDefault="00ED092C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D092C">
    <w:pPr>
      <w:pStyle w:val="a5"/>
      <w:rPr>
        <w:rtl/>
      </w:rPr>
    </w:pPr>
  </w:p>
  <w:p w:rsidR="00000000" w:rsidRDefault="00ED092C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D092C">
      <w:r>
        <w:separator/>
      </w:r>
    </w:p>
  </w:footnote>
  <w:footnote w:type="continuationSeparator" w:id="0">
    <w:p w:rsidR="00000000" w:rsidRDefault="00ED09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D092C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D092C">
    <w:pPr>
      <w:pStyle w:val="a4"/>
      <w:framePr w:wrap="around" w:vAnchor="text" w:hAnchor="margin" w:y="1"/>
      <w:rPr>
        <w:rStyle w:val="a6"/>
        <w:rtl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separate"/>
    </w:r>
    <w:r>
      <w:rPr>
        <w:rStyle w:val="a6"/>
        <w:rtl/>
      </w:rPr>
      <w:t>3</w:t>
    </w:r>
    <w:r>
      <w:rPr>
        <w:rStyle w:val="a6"/>
        <w:rtl/>
      </w:rPr>
      <w:fldChar w:fldCharType="end"/>
    </w:r>
  </w:p>
  <w:p w:rsidR="00000000" w:rsidRDefault="00ED092C">
    <w:pPr>
      <w:pStyle w:val="a4"/>
      <w:ind w:right="360"/>
      <w:rPr>
        <w:rFonts w:cs="David" w:hint="cs"/>
        <w:rtl/>
      </w:rPr>
    </w:pPr>
    <w:r>
      <w:rPr>
        <w:rFonts w:cs="David" w:hint="cs"/>
        <w:rtl/>
      </w:rPr>
      <w:t>ועדת העבודה, הרווחה והבריאות</w:t>
    </w:r>
  </w:p>
  <w:p w:rsidR="00000000" w:rsidRDefault="00ED092C">
    <w:pPr>
      <w:pStyle w:val="a4"/>
      <w:ind w:right="360"/>
      <w:rPr>
        <w:rFonts w:cs="David" w:hint="cs"/>
        <w:rtl/>
      </w:rPr>
    </w:pPr>
    <w:r>
      <w:rPr>
        <w:rFonts w:cs="David" w:hint="cs"/>
        <w:rtl/>
      </w:rPr>
      <w:t>03/07/2001</w:t>
    </w:r>
  </w:p>
  <w:p w:rsidR="00000000" w:rsidRDefault="00ED092C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D092C">
    <w:pPr>
      <w:pStyle w:val="a4"/>
      <w:rPr>
        <w:rtl/>
      </w:rPr>
    </w:pPr>
  </w:p>
  <w:p w:rsidR="00000000" w:rsidRDefault="00ED092C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73BD900005D07CEC2E8DED3118F2D00805F9F08A9000000095B66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ED092C"/>
    <w:rsid w:val="00ED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E78EBA3-F017-412C-B26C-D45B77962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rFonts w:cs="Times New Roman"/>
      <w:sz w:val="24"/>
      <w:szCs w:val="24"/>
      <w:lang w:eastAsia="he-IL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rFonts w:cs="David"/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character" w:styleId="a6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785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4701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פרוטוקולים/עבודה/3517</dc:title>
  <dc:subject>עבודה 3.7.2001ג</dc:subject>
  <dc:creator>חפציבה צנעני</dc:creator>
  <cp:keywords/>
  <cp:lastModifiedBy>רינה דבורה קדרון</cp:lastModifiedBy>
  <cp:revision>2</cp:revision>
  <cp:lastPrinted>1601-01-01T00:00:00Z</cp:lastPrinted>
  <dcterms:created xsi:type="dcterms:W3CDTF">2017-04-24T05:38:00Z</dcterms:created>
  <dcterms:modified xsi:type="dcterms:W3CDTF">2017-04-24T05:38:00Z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