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608" w:rsidRDefault="00884301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הכנסת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החמש</w:t>
      </w:r>
      <w:r>
        <w:rPr>
          <w:rFonts w:ascii="David" w:hAnsi="David" w:cs="David"/>
          <w:b/>
          <w:bCs/>
          <w:rtl/>
          <w:lang w:eastAsia="en-US"/>
        </w:rPr>
        <w:t>-</w:t>
      </w:r>
      <w:r>
        <w:rPr>
          <w:rFonts w:ascii="David" w:hAnsi="David" w:cs="David" w:hint="eastAsia"/>
          <w:b/>
          <w:bCs/>
          <w:rtl/>
          <w:lang w:eastAsia="en-US"/>
        </w:rPr>
        <w:t>עשרה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נוסח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מתוקן</w:t>
      </w:r>
    </w:p>
    <w:p w:rsidR="00D70608" w:rsidRDefault="00884301">
      <w:pPr>
        <w:bidi/>
        <w:jc w:val="both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מושב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שני</w:t>
      </w:r>
    </w:p>
    <w:p w:rsidR="00D70608" w:rsidRDefault="00D70608">
      <w:pPr>
        <w:bidi/>
        <w:jc w:val="both"/>
        <w:rPr>
          <w:rFonts w:ascii="David" w:hAnsi="David" w:cs="David"/>
          <w:b/>
          <w:bCs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b/>
          <w:bCs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b/>
          <w:bCs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b/>
          <w:bCs/>
          <w:rtl/>
          <w:lang w:eastAsia="en-US"/>
        </w:rPr>
      </w:pPr>
    </w:p>
    <w:p w:rsidR="00D70608" w:rsidRDefault="00884301" w:rsidP="004A01D5">
      <w:pPr>
        <w:bidi/>
        <w:jc w:val="center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פרוטוקול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מס</w:t>
      </w:r>
      <w:r>
        <w:rPr>
          <w:rFonts w:ascii="David" w:hAnsi="David" w:cs="David"/>
          <w:b/>
          <w:bCs/>
          <w:rtl/>
          <w:lang w:eastAsia="en-US"/>
        </w:rPr>
        <w:t xml:space="preserve">' </w:t>
      </w:r>
      <w:r w:rsidR="004A01D5">
        <w:rPr>
          <w:rFonts w:ascii="David" w:hAnsi="David" w:cs="David" w:hint="cs"/>
          <w:b/>
          <w:bCs/>
          <w:rtl/>
          <w:lang w:eastAsia="en-US"/>
        </w:rPr>
        <w:t>9</w:t>
      </w:r>
      <w:bookmarkStart w:id="0" w:name="_GoBack"/>
      <w:bookmarkEnd w:id="0"/>
    </w:p>
    <w:p w:rsidR="00D70608" w:rsidRDefault="00884301">
      <w:pPr>
        <w:bidi/>
        <w:jc w:val="center"/>
        <w:rPr>
          <w:rFonts w:ascii="David" w:hAnsi="David" w:cs="David"/>
          <w:b/>
          <w:bCs/>
          <w:rtl/>
          <w:lang w:eastAsia="en-US"/>
        </w:rPr>
      </w:pPr>
      <w:r>
        <w:rPr>
          <w:rFonts w:ascii="David" w:hAnsi="David" w:cs="David" w:hint="eastAsia"/>
          <w:b/>
          <w:bCs/>
          <w:rtl/>
          <w:lang w:eastAsia="en-US"/>
        </w:rPr>
        <w:t>מישיבת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הוועדה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לקידום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מעמד</w:t>
      </w:r>
      <w:r>
        <w:rPr>
          <w:rFonts w:ascii="David" w:hAnsi="David" w:cs="David"/>
          <w:b/>
          <w:bCs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rtl/>
          <w:lang w:eastAsia="en-US"/>
        </w:rPr>
        <w:t>הילד</w:t>
      </w:r>
    </w:p>
    <w:p w:rsidR="00D70608" w:rsidRDefault="00884301">
      <w:pPr>
        <w:bidi/>
        <w:jc w:val="center"/>
        <w:rPr>
          <w:rFonts w:ascii="David" w:hAnsi="David" w:cs="David"/>
          <w:b/>
          <w:bCs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יום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שלישי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,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ט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'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חשוון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התש</w:t>
      </w:r>
      <w:r>
        <w:rPr>
          <w:rFonts w:ascii="David" w:hAnsi="David" w:cs="David"/>
          <w:b/>
          <w:bCs/>
          <w:u w:val="single"/>
          <w:rtl/>
          <w:lang w:eastAsia="en-US"/>
        </w:rPr>
        <w:t>"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ס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(19.10.99)</w:t>
      </w:r>
    </w:p>
    <w:p w:rsidR="00D70608" w:rsidRDefault="00D70608">
      <w:pPr>
        <w:bidi/>
        <w:jc w:val="center"/>
        <w:rPr>
          <w:rFonts w:ascii="David" w:hAnsi="David" w:cs="David"/>
          <w:b/>
          <w:bCs/>
          <w:rtl/>
          <w:lang w:eastAsia="en-US"/>
        </w:rPr>
      </w:pPr>
    </w:p>
    <w:p w:rsidR="00D70608" w:rsidRDefault="00D70608">
      <w:pPr>
        <w:bidi/>
        <w:jc w:val="center"/>
        <w:rPr>
          <w:rFonts w:ascii="David" w:hAnsi="David" w:cs="David"/>
          <w:rtl/>
          <w:lang w:eastAsia="en-US"/>
        </w:rPr>
      </w:pPr>
    </w:p>
    <w:p w:rsidR="00D70608" w:rsidRDefault="00D70608">
      <w:pPr>
        <w:bidi/>
        <w:jc w:val="center"/>
        <w:rPr>
          <w:rFonts w:ascii="David" w:hAnsi="David" w:cs="David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נכחו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D70608" w:rsidRDefault="00884301">
      <w:pPr>
        <w:tabs>
          <w:tab w:val="left" w:pos="1505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חברי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>: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גוז</w:t>
      </w:r>
      <w:r>
        <w:rPr>
          <w:rFonts w:ascii="David" w:hAnsi="David" w:cs="David"/>
          <w:rtl/>
          <w:lang w:eastAsia="en-US"/>
        </w:rPr>
        <w:t>'</w:t>
      </w:r>
      <w:r>
        <w:rPr>
          <w:rFonts w:ascii="David" w:hAnsi="David" w:cs="David" w:hint="eastAsia"/>
          <w:rtl/>
          <w:lang w:eastAsia="en-US"/>
        </w:rPr>
        <w:t>נסקי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ר</w:t>
      </w:r>
    </w:p>
    <w:p w:rsidR="00D70608" w:rsidRDefault="00884301">
      <w:pPr>
        <w:tabs>
          <w:tab w:val="left" w:pos="1505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אופיר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פינס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פז</w:t>
      </w:r>
    </w:p>
    <w:p w:rsidR="00D70608" w:rsidRDefault="00884301">
      <w:pPr>
        <w:tabs>
          <w:tab w:val="left" w:pos="1505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D70608" w:rsidRDefault="00884301">
      <w:pPr>
        <w:tabs>
          <w:tab w:val="left" w:pos="1505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D70608" w:rsidRDefault="00D70608">
      <w:pPr>
        <w:tabs>
          <w:tab w:val="left" w:pos="1505"/>
        </w:tabs>
        <w:bidi/>
        <w:jc w:val="both"/>
        <w:rPr>
          <w:rFonts w:ascii="David" w:hAnsi="David" w:cs="David"/>
          <w:rtl/>
          <w:lang w:eastAsia="en-US"/>
        </w:rPr>
      </w:pPr>
    </w:p>
    <w:p w:rsidR="00D70608" w:rsidRDefault="00D70608">
      <w:pPr>
        <w:tabs>
          <w:tab w:val="left" w:pos="1505"/>
        </w:tabs>
        <w:bidi/>
        <w:jc w:val="both"/>
        <w:rPr>
          <w:rFonts w:ascii="David" w:hAnsi="David" w:cs="David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מוזמנים</w:t>
      </w:r>
      <w:r>
        <w:rPr>
          <w:rFonts w:ascii="David" w:hAnsi="David" w:cs="David"/>
          <w:rtl/>
          <w:lang w:eastAsia="en-US"/>
        </w:rPr>
        <w:t>: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חיים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ab/>
        <w:t xml:space="preserve">- </w:t>
      </w:r>
      <w:r>
        <w:rPr>
          <w:rFonts w:ascii="David" w:hAnsi="David" w:cs="David" w:hint="eastAsia"/>
          <w:rtl/>
          <w:lang w:eastAsia="en-US"/>
        </w:rPr>
        <w:t>מנכ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</w:p>
    <w:p w:rsidR="00D70608" w:rsidRDefault="00884301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קרפל</w:t>
      </w:r>
      <w:r>
        <w:rPr>
          <w:rFonts w:ascii="David" w:hAnsi="David" w:cs="David"/>
          <w:rtl/>
          <w:lang w:eastAsia="en-US"/>
        </w:rPr>
        <w:tab/>
        <w:t xml:space="preserve">- </w:t>
      </w:r>
      <w:r>
        <w:rPr>
          <w:rFonts w:ascii="David" w:hAnsi="David" w:cs="David" w:hint="eastAsia"/>
          <w:rtl/>
          <w:lang w:eastAsia="en-US"/>
        </w:rPr>
        <w:t>סמנכ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</w:p>
    <w:p w:rsidR="00D70608" w:rsidRDefault="00884301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גילה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קלדרון</w:t>
      </w:r>
      <w:r>
        <w:rPr>
          <w:rFonts w:ascii="David" w:hAnsi="David" w:cs="David"/>
          <w:rtl/>
          <w:lang w:eastAsia="en-US"/>
        </w:rPr>
        <w:tab/>
        <w:t xml:space="preserve">- </w:t>
      </w:r>
      <w:r>
        <w:rPr>
          <w:rFonts w:ascii="David" w:hAnsi="David" w:cs="David" w:hint="eastAsia"/>
          <w:rtl/>
          <w:lang w:eastAsia="en-US"/>
        </w:rPr>
        <w:t>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המחלקה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יסודיים</w:t>
      </w:r>
      <w:r>
        <w:rPr>
          <w:rFonts w:ascii="David" w:hAnsi="David" w:cs="David"/>
          <w:rtl/>
          <w:lang w:eastAsia="en-US"/>
        </w:rPr>
        <w:t>,</w:t>
      </w:r>
    </w:p>
    <w:p w:rsidR="00D70608" w:rsidRDefault="00884301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/>
          <w:rtl/>
          <w:lang w:eastAsia="en-US"/>
        </w:rPr>
        <w:tab/>
        <w:t xml:space="preserve">   </w:t>
      </w:r>
      <w:r>
        <w:rPr>
          <w:rFonts w:ascii="David" w:hAnsi="David" w:cs="David" w:hint="eastAsia"/>
          <w:rtl/>
          <w:lang w:eastAsia="en-US"/>
        </w:rPr>
        <w:t>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</w:p>
    <w:p w:rsidR="00D70608" w:rsidRDefault="00884301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פאר</w:t>
      </w:r>
      <w:r>
        <w:rPr>
          <w:rFonts w:ascii="David" w:hAnsi="David" w:cs="David"/>
          <w:rtl/>
          <w:lang w:eastAsia="en-US"/>
        </w:rPr>
        <w:tab/>
        <w:t xml:space="preserve">- </w:t>
      </w:r>
      <w:r>
        <w:rPr>
          <w:rFonts w:ascii="David" w:hAnsi="David" w:cs="David" w:hint="eastAsia"/>
          <w:rtl/>
          <w:lang w:eastAsia="en-US"/>
        </w:rPr>
        <w:t>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</w:p>
    <w:p w:rsidR="00D70608" w:rsidRDefault="00884301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זיוה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לויצקי</w:t>
      </w:r>
      <w:r>
        <w:rPr>
          <w:rFonts w:ascii="David" w:hAnsi="David" w:cs="David"/>
          <w:rtl/>
          <w:lang w:eastAsia="en-US"/>
        </w:rPr>
        <w:tab/>
        <w:t xml:space="preserve">- </w:t>
      </w:r>
      <w:r>
        <w:rPr>
          <w:rFonts w:ascii="David" w:hAnsi="David" w:cs="David" w:hint="eastAsia"/>
          <w:rtl/>
          <w:lang w:eastAsia="en-US"/>
        </w:rPr>
        <w:t>מורה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</w:p>
    <w:p w:rsidR="00D70608" w:rsidRDefault="00884301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יקיר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צביקה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לבנדה</w:t>
      </w:r>
      <w:r>
        <w:rPr>
          <w:rFonts w:ascii="David" w:hAnsi="David" w:cs="David"/>
          <w:rtl/>
          <w:lang w:eastAsia="en-US"/>
        </w:rPr>
        <w:t xml:space="preserve">, </w:t>
      </w:r>
    </w:p>
    <w:p w:rsidR="00D70608" w:rsidRDefault="00884301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עוזי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רגר</w:t>
      </w:r>
      <w:r>
        <w:rPr>
          <w:rFonts w:ascii="David" w:hAnsi="David" w:cs="David"/>
          <w:rtl/>
          <w:lang w:eastAsia="en-US"/>
        </w:rPr>
        <w:tab/>
        <w:t xml:space="preserve">- </w:t>
      </w:r>
      <w:r>
        <w:rPr>
          <w:rFonts w:ascii="David" w:hAnsi="David" w:cs="David" w:hint="eastAsia"/>
          <w:rtl/>
          <w:lang w:eastAsia="en-US"/>
        </w:rPr>
        <w:t>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</w:p>
    <w:p w:rsidR="00D70608" w:rsidRDefault="00D70608">
      <w:pPr>
        <w:tabs>
          <w:tab w:val="left" w:pos="1505"/>
          <w:tab w:val="left" w:pos="3969"/>
        </w:tabs>
        <w:bidi/>
        <w:jc w:val="both"/>
        <w:rPr>
          <w:rFonts w:ascii="David" w:hAnsi="David" w:cs="David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tabs>
          <w:tab w:val="left" w:pos="2835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tabs>
          <w:tab w:val="left" w:pos="2835"/>
        </w:tabs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מ</w:t>
      </w:r>
      <w:r>
        <w:rPr>
          <w:rFonts w:ascii="David" w:hAnsi="David" w:cs="David"/>
          <w:b/>
          <w:bCs/>
          <w:u w:val="single"/>
          <w:rtl/>
          <w:lang w:eastAsia="en-US"/>
        </w:rPr>
        <w:t>"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מ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מנהלת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>: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שבע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פנחסוב</w:t>
      </w:r>
    </w:p>
    <w:p w:rsidR="00D70608" w:rsidRDefault="00D70608">
      <w:pPr>
        <w:bidi/>
        <w:jc w:val="both"/>
        <w:rPr>
          <w:rFonts w:ascii="David" w:hAnsi="David" w:cs="David"/>
          <w:b/>
          <w:bCs/>
          <w:u w:val="single"/>
          <w:rtl/>
          <w:lang w:eastAsia="en-US"/>
        </w:rPr>
      </w:pPr>
    </w:p>
    <w:p w:rsidR="00D70608" w:rsidRDefault="00884301">
      <w:pPr>
        <w:tabs>
          <w:tab w:val="left" w:pos="2835"/>
        </w:tabs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קצרניות</w:t>
      </w:r>
      <w:r>
        <w:rPr>
          <w:rFonts w:ascii="David" w:hAnsi="David" w:cs="David"/>
          <w:rtl/>
          <w:lang w:eastAsia="en-US"/>
        </w:rPr>
        <w:t>:</w:t>
      </w: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שפנייר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שלומית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כהן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b/>
          <w:bCs/>
          <w:u w:val="single"/>
          <w:rtl/>
          <w:lang w:eastAsia="en-US"/>
        </w:rPr>
        <w:t>סדר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היום</w:t>
      </w:r>
      <w:r>
        <w:rPr>
          <w:rFonts w:ascii="David" w:hAnsi="David" w:cs="David"/>
          <w:b/>
          <w:bCs/>
          <w:u w:val="single"/>
          <w:rtl/>
          <w:lang w:eastAsia="en-US"/>
        </w:rPr>
        <w:t>:</w:t>
      </w:r>
      <w:r>
        <w:rPr>
          <w:rFonts w:ascii="David" w:hAnsi="David" w:cs="David"/>
          <w:b/>
          <w:bCs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סגירת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884301">
      <w:pPr>
        <w:bidi/>
        <w:jc w:val="center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br w:type="page"/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lastRenderedPageBreak/>
        <w:t>סגירת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בית</w:t>
      </w:r>
      <w:r>
        <w:rPr>
          <w:rFonts w:ascii="David" w:hAnsi="David" w:cs="David"/>
          <w:b/>
          <w:bCs/>
          <w:u w:val="single"/>
          <w:rtl/>
          <w:lang w:eastAsia="en-US"/>
        </w:rPr>
        <w:t>-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ספר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אורט</w:t>
      </w:r>
      <w:r>
        <w:rPr>
          <w:rFonts w:ascii="David" w:hAnsi="David" w:cs="David"/>
          <w:b/>
          <w:bCs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b/>
          <w:bCs/>
          <w:u w:val="single"/>
          <w:rtl/>
          <w:lang w:eastAsia="en-US"/>
        </w:rPr>
        <w:t>גאולה</w:t>
      </w:r>
    </w:p>
    <w:p w:rsidR="00D70608" w:rsidRDefault="00D70608">
      <w:pPr>
        <w:bidi/>
        <w:jc w:val="center"/>
        <w:rPr>
          <w:rFonts w:ascii="David" w:hAnsi="David" w:cs="David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מתכבדת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לקידום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סגירת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לשולחן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ששלח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שהתריע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ההשלכות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הסגירה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מתוכננת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שהטוב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פשוט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נשמע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מנכ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נשמע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ואחרים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בבקשה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להתחיל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מתנצל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ששניהם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מהטעמים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ממילא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לסגירה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מוטלת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ההנהלה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הדירקטוריון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מטעם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העניין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הגב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לאה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פאר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קרפל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סמנכ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ואנוכי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הסוגיה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תפעול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המדוכה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שלישית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השלישית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לכהונתי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>?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לאה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פאר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פרופ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רובינשטיין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הממשלה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לשעבר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ממתי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>?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20-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לפחות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ויסלחו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משתמש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במילים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לגמרי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פדגוגיות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בבחינת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מדרגה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לתוכנית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המסודרת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במובן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מקיפים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לקהילה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שטח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לאיזור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תלוי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יישובי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מקיף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עיקרון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הנשרה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שירותים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למירב</w:t>
      </w:r>
      <w:r>
        <w:rPr>
          <w:rFonts w:ascii="David" w:hAnsi="David" w:cs="David"/>
          <w:rtl/>
          <w:lang w:eastAsia="en-US"/>
        </w:rPr>
        <w:t xml:space="preserve"> (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למירב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) </w:t>
      </w:r>
      <w:r>
        <w:rPr>
          <w:rFonts w:ascii="David" w:hAnsi="David" w:cs="David" w:hint="eastAsia"/>
          <w:rtl/>
          <w:lang w:eastAsia="en-US"/>
        </w:rPr>
        <w:t>התלמידים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בשעריו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הזדמנות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שנייה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מונח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אחוז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המונחים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הפדגוגיים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עבור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שמטעם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מדביקים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הקצב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והחצרות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הלמידה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הצנטריפוגה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מקומם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שנועדו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לאוכלוסיות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שהישגיהן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איטיים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זקוקות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לסביבה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מצומצמת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שנותן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שירותים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לקהילת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שנושרת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המקיפים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המציאות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מטעמים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ומשונים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בביקוש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הפלטפורמה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מייצרת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ביקוש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ופוחת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לנוכח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הממלכתית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הנשרה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ועיקרון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שכרוך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וסל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הביקוש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מייצרת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תופעה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יורדת</w:t>
      </w:r>
      <w:r>
        <w:rPr>
          <w:rFonts w:ascii="David" w:hAnsi="David" w:cs="David"/>
          <w:rtl/>
          <w:lang w:eastAsia="en-US"/>
        </w:rPr>
        <w:t xml:space="preserve"> - -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lastRenderedPageBreak/>
        <w:tab/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עובדות</w:t>
      </w:r>
      <w:r>
        <w:rPr>
          <w:rFonts w:ascii="David" w:hAnsi="David" w:cs="David"/>
          <w:rtl/>
          <w:lang w:eastAsia="en-US"/>
        </w:rPr>
        <w:t>?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נתונים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מסודרים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לסיבור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האוזן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עקומת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הירידה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שנת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 - 398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; </w:t>
      </w:r>
      <w:r>
        <w:rPr>
          <w:rFonts w:ascii="David" w:hAnsi="David" w:cs="David" w:hint="eastAsia"/>
          <w:rtl/>
          <w:lang w:eastAsia="en-US"/>
        </w:rPr>
        <w:t>תשנ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- 357; </w:t>
      </w:r>
      <w:r>
        <w:rPr>
          <w:rFonts w:ascii="David" w:hAnsi="David" w:cs="David" w:hint="eastAsia"/>
          <w:rtl/>
          <w:lang w:eastAsia="en-US"/>
        </w:rPr>
        <w:t>תשנ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 xml:space="preserve"> - 360; </w:t>
      </w:r>
      <w:r>
        <w:rPr>
          <w:rFonts w:ascii="David" w:hAnsi="David" w:cs="David" w:hint="eastAsia"/>
          <w:rtl/>
          <w:lang w:eastAsia="en-US"/>
        </w:rPr>
        <w:t>תשנ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 - 311; </w:t>
      </w:r>
      <w:r>
        <w:rPr>
          <w:rFonts w:ascii="David" w:hAnsi="David" w:cs="David" w:hint="eastAsia"/>
          <w:rtl/>
          <w:lang w:eastAsia="en-US"/>
        </w:rPr>
        <w:t>תשנ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 - 301;  </w:t>
      </w:r>
      <w:r>
        <w:rPr>
          <w:rFonts w:ascii="David" w:hAnsi="David" w:cs="David" w:hint="eastAsia"/>
          <w:rtl/>
          <w:lang w:eastAsia="en-US"/>
        </w:rPr>
        <w:t>תשנ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ז</w:t>
      </w:r>
      <w:r>
        <w:rPr>
          <w:rFonts w:ascii="David" w:hAnsi="David" w:cs="David"/>
          <w:rtl/>
          <w:lang w:eastAsia="en-US"/>
        </w:rPr>
        <w:t xml:space="preserve"> - 250; </w:t>
      </w:r>
      <w:r>
        <w:rPr>
          <w:rFonts w:ascii="David" w:hAnsi="David" w:cs="David" w:hint="eastAsia"/>
          <w:rtl/>
          <w:lang w:eastAsia="en-US"/>
        </w:rPr>
        <w:t>תשנ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ח</w:t>
      </w:r>
      <w:r>
        <w:rPr>
          <w:rFonts w:ascii="David" w:hAnsi="David" w:cs="David"/>
          <w:rtl/>
          <w:lang w:eastAsia="en-US"/>
        </w:rPr>
        <w:t xml:space="preserve"> - 233; </w:t>
      </w:r>
      <w:r>
        <w:rPr>
          <w:rFonts w:ascii="David" w:hAnsi="David" w:cs="David" w:hint="eastAsia"/>
          <w:rtl/>
          <w:lang w:eastAsia="en-US"/>
        </w:rPr>
        <w:t>תשנ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ט</w:t>
      </w:r>
      <w:r>
        <w:rPr>
          <w:rFonts w:ascii="David" w:hAnsi="David" w:cs="David"/>
          <w:rtl/>
          <w:lang w:eastAsia="en-US"/>
        </w:rPr>
        <w:t xml:space="preserve"> - 248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בירידה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150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ברצף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398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שלפעמים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65%-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35%-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ייחודית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פריפריאלית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בהכרח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לקויי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שמיעה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ההשקעה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והמסירות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מקדיש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לטובת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העשייה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העשייה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פדגוגית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בהסכם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השותפות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רצף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לתשנ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להוסיף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משאבים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כמעט</w:t>
      </w:r>
      <w:r>
        <w:rPr>
          <w:rFonts w:ascii="David" w:hAnsi="David" w:cs="David"/>
          <w:rtl/>
          <w:lang w:eastAsia="en-US"/>
        </w:rPr>
        <w:t xml:space="preserve"> 7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דהיינו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עודף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הוצאות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הכנסות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 xml:space="preserve">7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התקופה</w:t>
      </w:r>
      <w:r>
        <w:rPr>
          <w:rFonts w:ascii="David" w:hAnsi="David" w:cs="David"/>
          <w:rtl/>
          <w:lang w:eastAsia="en-US"/>
        </w:rPr>
        <w:t>?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  <w:t xml:space="preserve">7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לרצף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כולו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השנתי</w:t>
      </w:r>
      <w:r>
        <w:rPr>
          <w:rFonts w:ascii="David" w:hAnsi="David" w:cs="David"/>
          <w:rtl/>
          <w:lang w:eastAsia="en-US"/>
        </w:rPr>
        <w:t>?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שאישרו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שאישרו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שאישרו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מממן</w:t>
      </w:r>
      <w:r>
        <w:rPr>
          <w:rFonts w:ascii="David" w:hAnsi="David" w:cs="David"/>
          <w:rtl/>
          <w:lang w:eastAsia="en-US"/>
        </w:rPr>
        <w:t>?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הגרעון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הלימודים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חסר</w:t>
      </w:r>
      <w:r>
        <w:rPr>
          <w:rFonts w:ascii="David" w:hAnsi="David" w:cs="David"/>
          <w:rtl/>
          <w:lang w:eastAsia="en-US"/>
        </w:rPr>
        <w:t>?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חסרות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חסר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לתחזוקה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המבנה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חסר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- -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חסר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לשנה</w:t>
      </w:r>
      <w:r>
        <w:rPr>
          <w:rFonts w:ascii="David" w:hAnsi="David" w:cs="David"/>
          <w:rtl/>
          <w:lang w:eastAsia="en-US"/>
        </w:rPr>
        <w:t>?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6-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8-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חסרים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בממוצע</w:t>
      </w:r>
      <w:r>
        <w:rPr>
          <w:rFonts w:ascii="David" w:hAnsi="David" w:cs="David"/>
          <w:rtl/>
          <w:lang w:eastAsia="en-US"/>
        </w:rPr>
        <w:t xml:space="preserve"> 800 </w:t>
      </w:r>
      <w:r>
        <w:rPr>
          <w:rFonts w:ascii="David" w:hAnsi="David" w:cs="David" w:hint="eastAsia"/>
          <w:rtl/>
          <w:lang w:eastAsia="en-US"/>
        </w:rPr>
        <w:t>אלף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</w:t>
      </w:r>
      <w:r>
        <w:rPr>
          <w:rFonts w:ascii="David" w:hAnsi="David" w:cs="David"/>
          <w:rtl/>
          <w:lang w:eastAsia="en-US"/>
        </w:rPr>
        <w:t xml:space="preserve">500- </w:t>
      </w:r>
      <w:r>
        <w:rPr>
          <w:rFonts w:ascii="David" w:hAnsi="David" w:cs="David" w:hint="eastAsia"/>
          <w:rtl/>
          <w:lang w:eastAsia="en-US"/>
        </w:rPr>
        <w:t>אלף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גרעון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מתחלקים</w:t>
      </w:r>
      <w:r>
        <w:rPr>
          <w:rFonts w:ascii="David" w:hAnsi="David" w:cs="David"/>
          <w:rtl/>
          <w:lang w:eastAsia="en-US"/>
        </w:rPr>
        <w:t>?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lastRenderedPageBreak/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להתחלק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לכאורה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חצי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חצי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טיעון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לגיטימי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והגיוני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: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אסבסד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איזו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מאנשים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כתושבי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ההוצאות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מחולון</w:t>
      </w:r>
      <w:r>
        <w:rPr>
          <w:rFonts w:ascii="David" w:hAnsi="David" w:cs="David"/>
          <w:rtl/>
          <w:lang w:eastAsia="en-US"/>
        </w:rPr>
        <w:t xml:space="preserve">? 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אופיר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פינס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פז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בחולון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לאה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פאר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בוודאי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התלמיד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חיים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שיפוץ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הבניין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אופיר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פינס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פז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בראשון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ייחודית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תחליף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מידה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כלומר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הטיעון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נשקיע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בעיניי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פיפיות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פיפיות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המשמעות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שיפוץ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רלוונטיים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לעניין</w:t>
      </w:r>
      <w:r>
        <w:rPr>
          <w:rFonts w:ascii="David" w:hAnsi="David" w:cs="David"/>
          <w:rtl/>
          <w:lang w:eastAsia="en-US"/>
        </w:rPr>
        <w:t xml:space="preserve"> - -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תרשה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ידידי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איטי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ובהרחבה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ננסה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לעניין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לסגור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250 </w:t>
      </w:r>
      <w:r>
        <w:rPr>
          <w:rFonts w:ascii="David" w:hAnsi="David" w:cs="David" w:hint="eastAsia"/>
          <w:rtl/>
          <w:lang w:eastAsia="en-US"/>
        </w:rPr>
        <w:t>אלף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>?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לסגור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מעבירים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סוגרים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סוגרים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המבנה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שממוקם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סגור</w:t>
      </w:r>
      <w:r>
        <w:rPr>
          <w:rFonts w:ascii="David" w:hAnsi="David" w:cs="David"/>
          <w:rtl/>
          <w:lang w:eastAsia="en-US"/>
        </w:rPr>
        <w:t>?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האוכלוסייה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בקהילה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בתחומים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כאורט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נקודה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שבחרו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שיבחרו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באלטרנטיבה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ייצג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יוכלו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לבחור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החל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אלטרנטיבה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הזדמנות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שנייה</w:t>
      </w:r>
      <w:r>
        <w:rPr>
          <w:rFonts w:ascii="David" w:hAnsi="David" w:cs="David"/>
          <w:rtl/>
          <w:lang w:eastAsia="en-US"/>
        </w:rPr>
        <w:t>?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שרה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מובנים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הקמפוס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המבנה</w:t>
      </w:r>
      <w:r>
        <w:rPr>
          <w:rFonts w:ascii="David" w:hAnsi="David" w:cs="David"/>
          <w:rtl/>
          <w:lang w:eastAsia="en-US"/>
        </w:rPr>
        <w:t xml:space="preserve">; </w:t>
      </w:r>
      <w:r>
        <w:rPr>
          <w:rFonts w:ascii="David" w:hAnsi="David" w:cs="David" w:hint="eastAsia"/>
          <w:rtl/>
          <w:lang w:eastAsia="en-US"/>
        </w:rPr>
        <w:t>שניים</w:t>
      </w:r>
      <w:r>
        <w:rPr>
          <w:rFonts w:ascii="David" w:hAnsi="David" w:cs="David"/>
          <w:rtl/>
          <w:lang w:eastAsia="en-US"/>
        </w:rPr>
        <w:t xml:space="preserve"> - </w:t>
      </w:r>
      <w:r>
        <w:rPr>
          <w:rFonts w:ascii="David" w:hAnsi="David" w:cs="David" w:hint="eastAsia"/>
          <w:rtl/>
          <w:lang w:eastAsia="en-US"/>
        </w:rPr>
        <w:t>החלק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הזדמנות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שמאיזשהו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המשיכו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עירוני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לבחור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בפיטמן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בעירוני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ההזדמנות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שדיברתי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מופעל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המטרייה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מהלכים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>?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rPr>
          <w:rFonts w:ascii="David" w:hAnsi="David" w:cs="David"/>
          <w:u w:val="single"/>
          <w:rtl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אופיר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פינס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פז</w:t>
      </w:r>
      <w:r>
        <w:rPr>
          <w:rFonts w:ascii="David" w:hAnsi="David" w:cs="David"/>
          <w:u w:val="single"/>
          <w:rtl/>
          <w:lang w:eastAsia="en-US"/>
        </w:rPr>
        <w:t>:</w:t>
      </w:r>
    </w:p>
    <w:p w:rsidR="00D70608" w:rsidRDefault="00D70608">
      <w:pPr>
        <w:bidi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עצום</w:t>
      </w:r>
      <w:r>
        <w:rPr>
          <w:rFonts w:ascii="David" w:hAnsi="David" w:cs="David"/>
          <w:rtl/>
          <w:lang w:eastAsia="en-US"/>
        </w:rPr>
        <w:t>.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884301">
      <w:pPr>
        <w:bidi/>
        <w:jc w:val="both"/>
        <w:rPr>
          <w:rFonts w:ascii="David" w:hAnsi="David" w:cs="David"/>
          <w:rtl/>
          <w:lang w:eastAsia="en-US"/>
        </w:rPr>
      </w:pP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שלומית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כהן</w:t>
      </w: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u w:val="single"/>
          <w:rtl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מעתיקים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הלוגי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הפיסי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הקמפוס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הקמפוס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לקלוט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לקלוט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מצמצמים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ומונעים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קליטה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התלמידים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לאוכלוסיית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שמטעם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מתמודדים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למנוע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מלהיכנס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בוודאי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איזו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שאלה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עירייה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אכפת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התלמיד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sz w:val="24"/>
          <w:szCs w:val="24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משותף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הרשות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המטרייה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הממלכתית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שחייב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לתלמיד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שממומן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לתלמיד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שממומן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הניהול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ניהול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היבטים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האחד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בפריסה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דהיינו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70 </w:t>
      </w:r>
      <w:r>
        <w:rPr>
          <w:rFonts w:ascii="David" w:hAnsi="David" w:cs="David" w:hint="eastAsia"/>
          <w:rtl/>
          <w:lang w:eastAsia="en-US"/>
        </w:rPr>
        <w:t>תלמיד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שקורסים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מנהלים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מאבק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תהליך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התגמול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באיזשהו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פיגור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בהירות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יציבות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המטרייה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נהפוך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אופיר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פינס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פז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מחר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יעברו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העירייה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חלוקה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פנימית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מנהלים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לקחת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הלימוד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העיונית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לתלמידי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מסלול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המיומנויות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שיבחרו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במיומנויות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האסטרטגי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תשס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יעברו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תחסוך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לעצמה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מתכוונת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לחסוך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במקרה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תחסוך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המינהל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בשכירות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לעירייה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אופיר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פינס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פז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אמיתית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וכשאני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הורדתי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ההקצבה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ומאתיים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כשהגעתי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למקסימום</w:t>
      </w:r>
      <w:r>
        <w:rPr>
          <w:rFonts w:ascii="David" w:hAnsi="David" w:cs="David"/>
          <w:rtl/>
          <w:lang w:eastAsia="en-US"/>
        </w:rPr>
        <w:t xml:space="preserve"> 500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-500, 250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העירייה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בחלוקת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העוגה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לתקציבי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שניתנים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למוסדות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שמנוהלים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מיליונים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הצדקה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להשקיע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-200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בגאולה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ובמחיר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לקפח</w:t>
      </w:r>
      <w:r>
        <w:rPr>
          <w:rFonts w:ascii="David" w:hAnsi="David" w:cs="David"/>
          <w:rtl/>
          <w:lang w:eastAsia="en-US"/>
        </w:rPr>
        <w:t xml:space="preserve"> 1,200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שאן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בחצור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הגלילית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מוכרחים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העוגה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מאוזנת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ומסודרת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העומס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התפעולי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ומניפה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לנפח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שמדינת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מקצה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עצמאי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אופיר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פינס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פז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המרחק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הפיסי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מדדתי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בנסיעה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אווירי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5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-7 </w:t>
      </w:r>
      <w:r>
        <w:rPr>
          <w:rFonts w:ascii="David" w:hAnsi="David" w:cs="David" w:hint="eastAsia"/>
          <w:rtl/>
          <w:lang w:eastAsia="en-US"/>
        </w:rPr>
        <w:t>קילומטר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השכונה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מרמת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גיבורים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בבקשה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לאה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פאר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גירעון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10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, 30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עוסקת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כספים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ab/>
        <w:t xml:space="preserve">10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עבדתי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לספרות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תעשייתיים</w:t>
      </w:r>
      <w:r>
        <w:rPr>
          <w:rFonts w:ascii="David" w:hAnsi="David" w:cs="David"/>
          <w:rtl/>
          <w:lang w:eastAsia="en-US"/>
        </w:rPr>
        <w:t xml:space="preserve">, 8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עבדתי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בארגמן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ניהלתי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תעשייתי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10-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בגאולה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מלמדת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, 30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שקוראים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הזדמנות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שנייה</w:t>
      </w:r>
      <w:r>
        <w:rPr>
          <w:rFonts w:ascii="David" w:hAnsi="David" w:cs="David"/>
          <w:rtl/>
          <w:lang w:eastAsia="en-US"/>
        </w:rPr>
        <w:t xml:space="preserve">".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שנשרו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40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ללמוד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מבתים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שההורים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נרקומנים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שהוריהם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הסוהר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שהוריהם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מקסימים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מבתים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נהדרים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ותומכים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למסגרות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החוצה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מפריעים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בסטטיסטיקה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מצליחים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בבחינות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הבגרות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רדופי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כשלונות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מתרגשת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מהמעמד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לקראת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הפנסיה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שלקראת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הפנסיה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הנתונים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עקרון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ההתמדה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עקרון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לכשעצמו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ובעיקר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הדרומיים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וחלקם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וחלקם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למסגרות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לבדוק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מסתובבים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ברחובות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עקרון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ההתמדה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נהדר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כולנו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חמישה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להכניס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להכניס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להכניס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מתאימות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חייבים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שיהלום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היכולת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התגלתה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ממוצע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אצלכם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לאה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פאר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הכוון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13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20-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התקן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20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לאה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פאר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-13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מעל</w:t>
      </w:r>
      <w:r>
        <w:rPr>
          <w:rFonts w:ascii="David" w:hAnsi="David" w:cs="David"/>
          <w:rtl/>
          <w:lang w:eastAsia="en-US"/>
        </w:rPr>
        <w:t xml:space="preserve"> 20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קטנות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15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27, </w:t>
      </w:r>
      <w:r>
        <w:rPr>
          <w:rFonts w:ascii="David" w:hAnsi="David" w:cs="David" w:hint="eastAsia"/>
          <w:rtl/>
          <w:lang w:eastAsia="en-US"/>
        </w:rPr>
        <w:t>והיום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מתמטיקה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לשלוש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30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הפרויקט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דוגמאות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שנכשלו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לחפש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רף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החלטנו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במחשבים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מצליחים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במחשבים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מסיימים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במחשבים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הדוגמה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נכשלו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באומנות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גרפיקה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אופנה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מתמטיקה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במתמטיקה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במתמטיקה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הצליחו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במחשבים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הסוף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לנפנף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שאצלי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מצליחים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שנכנסים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מצליחים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להדביק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שסבלו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רדופי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כשלונות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פיסית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לצמצם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לימודים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להשיג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מצליח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אחוז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, 15 </w:t>
      </w:r>
      <w:r>
        <w:rPr>
          <w:rFonts w:ascii="David" w:hAnsi="David" w:cs="David" w:hint="eastAsia"/>
          <w:rtl/>
          <w:lang w:eastAsia="en-US"/>
        </w:rPr>
        <w:t>יחידות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4% </w:t>
      </w:r>
      <w:r>
        <w:rPr>
          <w:rFonts w:ascii="David" w:hAnsi="David" w:cs="David" w:hint="eastAsia"/>
          <w:rtl/>
          <w:lang w:eastAsia="en-US"/>
        </w:rPr>
        <w:t>מצליחים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חוזרים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הצבא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במודעות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אנפנף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תראו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סיימו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הצבא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אחוזים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מסיימים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הארץ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lastRenderedPageBreak/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  <w:t>34%.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לאה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פאר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50%-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33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לקויי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שמיעה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משולבים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הבייבי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חריגים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משתלבים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במתמטיקה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באנגלית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בגרפיקה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באופנה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מסתובב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ומחייך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מזה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איציק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כהן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הסמנכ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למינהל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הפדגוגי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מחלקת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יסודי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מחייכים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השבתי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מנשקים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מחבקים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250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250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והלוואי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דווקא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</w:t>
      </w:r>
      <w:r>
        <w:rPr>
          <w:rFonts w:ascii="David" w:hAnsi="David" w:cs="David"/>
          <w:rtl/>
          <w:lang w:eastAsia="en-US"/>
        </w:rPr>
        <w:t xml:space="preserve">-250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250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שמסתובבים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שמסתובבת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התגלח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שייכנסו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בבוקר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הנשיקה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החיבוק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מגזימה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חינוכית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לאה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פאר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התעסקתי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התקציב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להתעסק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בתקציבים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בזמנו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כשדיברנו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גבוה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אמרתי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כדאי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התייצבנו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250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פרסום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שיווק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וסגירה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</w:t>
      </w:r>
      <w:r>
        <w:rPr>
          <w:rFonts w:ascii="David" w:hAnsi="David" w:cs="David"/>
          <w:rtl/>
          <w:lang w:eastAsia="en-US"/>
        </w:rPr>
        <w:t xml:space="preserve">',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גירעון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בשביל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אותנו</w:t>
      </w:r>
      <w:r>
        <w:rPr>
          <w:sz w:val="24"/>
          <w:szCs w:val="24"/>
          <w:rtl/>
          <w:lang w:eastAsia="en-US"/>
        </w:rPr>
        <w:t xml:space="preserve">?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נניח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ומשתלבים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חוששת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לאה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פאר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יזיק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לאה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פאר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מצוין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נהדר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שמגיעים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לעניות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תעשייתי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שמגיעים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בשבוע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ונהדר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נפלאות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חנה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לבנדה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lastRenderedPageBreak/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לתלמיד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מנציגות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מתרגשת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בפאניקה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לנוכח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שומעת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שחשבנו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שידענו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ששמעתי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מפחידים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אותי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מנקודת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פשוט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מהותי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חיים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התחתונה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עליון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ולהגיד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רווחי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שווה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תקינה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נאורה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שנותנים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נותנים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לעתיד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אזרח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לתרום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לתרום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למדינה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ולהשוות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לכסף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שהכניסו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לפאניקה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כאמא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מנקודת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הפריע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ללמוד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צוחק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מוציאים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מהכיתה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הוכחות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ברורות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היחידי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מוזמנת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פשוט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הפנתה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לעירוני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הגענו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לפגישה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מצטערת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להתמודד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התנהגותיות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להתמודד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בגרויות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מצוינות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והמילה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מצוינות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חזרתי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והתחלתי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בחדר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שנקרא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".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יסכימו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המנהלת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המילים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לבעלי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בפגישה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". </w:t>
      </w:r>
      <w:r>
        <w:rPr>
          <w:rFonts w:ascii="David" w:hAnsi="David" w:cs="David" w:hint="eastAsia"/>
          <w:rtl/>
          <w:lang w:eastAsia="en-US"/>
        </w:rPr>
        <w:t>כשהיא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המילה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",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הנכון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ההרגשה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יצטרך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להתמודד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במחשבים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קיבלנו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מוגש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לבגרויות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בלשון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באנגלית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במתמטיקה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והצליח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מפריע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ולומד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השיעור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השכבה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למידה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הביחד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המנהלת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הדלת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פתוחה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שהדלת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סגורה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הטלפון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12:00 </w:t>
      </w:r>
      <w:r>
        <w:rPr>
          <w:rFonts w:ascii="David" w:hAnsi="David" w:cs="David" w:hint="eastAsia"/>
          <w:rtl/>
          <w:lang w:eastAsia="en-US"/>
        </w:rPr>
        <w:t>בלילה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בפניו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האמת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והרכזת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והיועצת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להשוואה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להתייעץ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היועצת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דווקא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לאילנה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יסולא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בפז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ההעברה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חנה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לבנדה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ההעברה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תעשייתי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לבחינות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בגרות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לבגרות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חנה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לבנדה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מתנצלת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מקצוע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לגבי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המקצוע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ושלושה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מתאים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נפריד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וירטואלית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שילמדו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נקטין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המזכירות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והשרתים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בשלב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ראשון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חנה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לבנדה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חיים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בשלב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ראשון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משפט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המפתח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הראשונה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יכנס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ולהרוס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ולקלקל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להיפך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יגרום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לנסיגה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אוטומטית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מכניס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ללחצים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החוויה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להחזיר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הצליחו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מהטראומה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ההפסקות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ספרית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הרי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לאינטגרציה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מזכירות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שעובדות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במקביל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להערכתי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ירגיש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מטבע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ימשוך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לכיוון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המחלקה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יסודיים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בתפקיד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כשלושה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שבועות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סלחו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דייקתי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במשהו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לצערי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היחסים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נחתם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הפעלת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בתהליכים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ההסכמה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וההבנה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משלמת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המבנה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הערכה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השכירות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להזדמנות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ההצלחה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מיישמים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והיא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התמדה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משקיעים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העירוניים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מסייע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מתקשים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בבניית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מסייע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מתקשים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מאמינים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ושואפים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שתלמיד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שהתחיל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ההזדמנות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והאפשרות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לתלמיד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מהצפון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מהדרום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לסיים</w:t>
      </w:r>
      <w:r>
        <w:rPr>
          <w:rFonts w:ascii="David" w:hAnsi="David" w:cs="David"/>
          <w:rtl/>
          <w:lang w:eastAsia="en-US"/>
        </w:rPr>
        <w:t xml:space="preserve"> 12 </w:t>
      </w:r>
      <w:r>
        <w:rPr>
          <w:rFonts w:ascii="David" w:hAnsi="David" w:cs="David" w:hint="eastAsia"/>
          <w:rtl/>
          <w:lang w:eastAsia="en-US"/>
        </w:rPr>
        <w:t>שנות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לימוד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ולפעמים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הסטטוס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עירוני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 xml:space="preserve">',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לתלמיד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מהדרום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15 </w:t>
      </w:r>
      <w:r>
        <w:rPr>
          <w:rFonts w:ascii="David" w:hAnsi="David" w:cs="David" w:hint="eastAsia"/>
          <w:rtl/>
          <w:lang w:eastAsia="en-US"/>
        </w:rPr>
        <w:t>יחידות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בגרות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מחמישה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להתפעל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pStyle w:val="a8"/>
        <w:bidi/>
        <w:jc w:val="lef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בית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חרושת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ייצור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תעשייתי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וברור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תלמידים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שקשה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המסגרת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בגלל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שהמסגרת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מערכת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גדולה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להזדמנות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שנייה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אורט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גאולה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שנעשית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מצוינת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היוזמה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לסגירת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בהסכמה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בשיתוף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פעולה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המקצועית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לילדים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pStyle w:val="2"/>
        <w:bidi/>
        <w:jc w:val="lef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לפני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דעתי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המקצועית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אני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אגיד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דבר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נדמה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שאחד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הנושאים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שאנחנו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צריכים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להעלות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לדיון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הוא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האחריות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חינוך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הזמנו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pStyle w:val="3"/>
        <w:bidi/>
        <w:jc w:val="left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החינוך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נמצא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היום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בתהליך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מסיבי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סגירת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בתי</w:t>
      </w:r>
      <w:r>
        <w:rPr>
          <w:rFonts w:ascii="David" w:hAnsi="David" w:cs="David"/>
          <w:sz w:val="24"/>
          <w:szCs w:val="24"/>
          <w:rtl/>
          <w:lang w:eastAsia="en-US"/>
        </w:rPr>
        <w:t>-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ספר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מקצועיים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סוגרים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חלק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מעבירים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העבודה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למשרד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החינוך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מאוד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עצוב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אבל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בבריאות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וגם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בחינוך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נושא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תקציבים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ואין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ברירה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כי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הרבה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פעמים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יש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עניין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של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סדרי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עדיפויות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ולפעמים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זה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מגיע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עד</w:t>
      </w:r>
      <w:r>
        <w:rPr>
          <w:rFonts w:ascii="David" w:hAnsi="David" w:cs="David"/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sz w:val="24"/>
          <w:szCs w:val="24"/>
          <w:rtl/>
          <w:lang w:eastAsia="en-US"/>
        </w:rPr>
        <w:t>תרופות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תקציבים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בפירוש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סוגרים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מצטיין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  <w:t xml:space="preserve">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שהסיבה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תקציבית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שאמרו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שהסיבה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בגירעון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לפניי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הגירעון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לאה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פאר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בוועד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קויפמן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הודיע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במפורש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ביתרה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ואינטימית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נותנת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לתלמידים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עלויות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מהסוג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13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-20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בכיתה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במקומות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מממן</w:t>
      </w:r>
      <w:r>
        <w:rPr>
          <w:rFonts w:ascii="David" w:hAnsi="David" w:cs="David"/>
          <w:rtl/>
          <w:lang w:eastAsia="en-US"/>
        </w:rPr>
        <w:t xml:space="preserve"> 13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בכיתה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המיוחד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העירוניים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הכוון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בדרך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בשכבה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גרועים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הכוון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לבדוק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באמת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ונופל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מצליח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להחזיק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משתתפים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בגירעון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השתתפה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-50% </w:t>
      </w:r>
      <w:r>
        <w:rPr>
          <w:rFonts w:ascii="David" w:hAnsi="David" w:cs="David" w:hint="eastAsia"/>
          <w:rtl/>
          <w:lang w:eastAsia="en-US"/>
        </w:rPr>
        <w:t>מהגירעון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המבנה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ונדמה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שאפילו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המעטתי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עירוניות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טיפוליות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לילדים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  <w:t xml:space="preserve">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ישלמו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דירה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יזמה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  <w:t xml:space="preserve"> </w:t>
      </w:r>
      <w:r>
        <w:rPr>
          <w:rFonts w:ascii="David" w:hAnsi="David" w:cs="David" w:hint="eastAsia"/>
          <w:rtl/>
          <w:lang w:eastAsia="en-US"/>
        </w:rPr>
        <w:t>בואי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קטן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מקדם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להשיג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הישגים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טובים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שסיפרו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והאמא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משכנע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ארגון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מסכימה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מנהלים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לרה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ארגון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ותפיסה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חדשה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העניין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1,500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600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בשכבת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600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חטיבת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בעירוני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בחטיבת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500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בכלל</w:t>
      </w:r>
      <w:r>
        <w:rPr>
          <w:rFonts w:ascii="David" w:hAnsi="David" w:cs="David"/>
          <w:rtl/>
          <w:lang w:eastAsia="en-US"/>
        </w:rPr>
        <w:t xml:space="preserve">, 600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משתתפים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בגירעון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דירה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ארגון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800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ענק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בקנה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ארצי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  <w:t xml:space="preserve"> </w:t>
      </w:r>
      <w:r>
        <w:rPr>
          <w:rFonts w:ascii="David" w:hAnsi="David" w:cs="David" w:hint="eastAsia"/>
          <w:rtl/>
          <w:lang w:eastAsia="en-US"/>
        </w:rPr>
        <w:t>הבנו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שפורחים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ותכניסי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800,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ירגישו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800,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הטעיה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מייצרים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קווים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מקבילים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רלוונטיים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ארגון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ארגון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פדגוגי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ודאגה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לילד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שעומד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במרכז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למזער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-100%,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משמעותי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להיערך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להבהיר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לארגן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השתמע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וירטואלית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לפחות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בעתיד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תעשייתי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ואותם</w:t>
      </w:r>
      <w:r>
        <w:rPr>
          <w:rFonts w:ascii="David" w:hAnsi="David" w:cs="David"/>
          <w:rtl/>
          <w:lang w:eastAsia="en-US"/>
        </w:rPr>
        <w:t xml:space="preserve"> 600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בסיסמאות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מיותרות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מבלבלים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גוז</w:t>
      </w:r>
      <w:r>
        <w:rPr>
          <w:rFonts w:ascii="David" w:hAnsi="David" w:cs="David"/>
          <w:rtl/>
          <w:lang w:eastAsia="en-US"/>
        </w:rPr>
        <w:t>'</w:t>
      </w:r>
      <w:r>
        <w:rPr>
          <w:rFonts w:ascii="David" w:hAnsi="David" w:cs="David" w:hint="eastAsia"/>
          <w:rtl/>
          <w:lang w:eastAsia="en-US"/>
        </w:rPr>
        <w:t>נסקי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גילה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מוחלת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סליחה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שאמרת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תעשייתי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המציאות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600 </w:t>
      </w:r>
      <w:r>
        <w:rPr>
          <w:rFonts w:ascii="David" w:hAnsi="David" w:cs="David" w:hint="eastAsia"/>
          <w:rtl/>
          <w:lang w:eastAsia="en-US"/>
        </w:rPr>
        <w:t>התלמידים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בו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זמנית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הקטע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ההפסקות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והאינטראקציה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ארגון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שנשרו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העיוניים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התאימו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העיונית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התאימו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ענקית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וגדולה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40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38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בכיתה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נהדרת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טיפול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שעוברים</w:t>
      </w:r>
      <w:r>
        <w:rPr>
          <w:rFonts w:ascii="David" w:hAnsi="David" w:cs="David"/>
          <w:rtl/>
          <w:lang w:eastAsia="en-US"/>
        </w:rPr>
        <w:t xml:space="preserve"> 16 </w:t>
      </w:r>
      <w:r>
        <w:rPr>
          <w:rFonts w:ascii="David" w:hAnsi="David" w:cs="David" w:hint="eastAsia"/>
          <w:rtl/>
          <w:lang w:eastAsia="en-US"/>
        </w:rPr>
        <w:t>יחידות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אפילו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המשך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לימודים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לכיתות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נפלאים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שנעשים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לאה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פאר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גאולה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קלדרון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u w:val="single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ארגון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יוכלו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לפגוע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בילדים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  <w:t xml:space="preserve"> </w:t>
      </w:r>
      <w:r>
        <w:rPr>
          <w:rFonts w:ascii="David" w:hAnsi="David" w:cs="David" w:hint="eastAsia"/>
          <w:rtl/>
          <w:lang w:eastAsia="en-US"/>
        </w:rPr>
        <w:t>העניין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שמגמת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המצוינות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המפורסמת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משאירה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מאחור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להשתלב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מופלאה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נגד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מצוינות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ויכוח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שמגיל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אנגלית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יצליחו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בבגרות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הטירוף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שמטריפים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ויכוח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עכשיו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המגמה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שקוראים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מצוינות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מצוינות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מגמה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להצטיין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ואינדבידואליות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החשיבה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החברתית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בארצנו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אצלנו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השינויים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החברתיים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שנושרים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ונדחקים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לשוליים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טיפלתי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בירושלים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יוזמה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שאוספת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שמתגלגלים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ומלמדת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ללמוד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חמישה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בכיתה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תועפות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להחזיק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העיריות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לנסות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ההולמות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לילדים</w:t>
      </w:r>
      <w:r>
        <w:rPr>
          <w:rFonts w:ascii="David" w:hAnsi="David" w:cs="David"/>
          <w:rtl/>
          <w:lang w:eastAsia="en-US"/>
        </w:rPr>
        <w:t xml:space="preserve">.  </w:t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שנאמר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מייצרים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בשטאנצים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האישיות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המרכזית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שהשיקול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שתוכל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התשובה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להבהיר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שתפנו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שתשלמו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שהגירעון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וחזקה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ומוציאה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ליקויי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השמיעה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השיקול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לחסוך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בהוצאות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מינהלה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כמה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תחסכו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בהוצאות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מינהלה</w:t>
      </w:r>
      <w:r>
        <w:rPr>
          <w:sz w:val="24"/>
          <w:szCs w:val="24"/>
          <w:rtl/>
          <w:lang w:eastAsia="en-US"/>
        </w:rPr>
        <w:t xml:space="preserve">?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שתשמרו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העצמאית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שהשמירה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זמנית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תעשייתיים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התיאור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קלדרון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ציונים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כשרונות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מבוטלים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בשבוע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לעבודה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נותנים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הזדמנות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ואומרים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שיבואו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הייתי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וראיתי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לספרות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בגיל</w:t>
      </w:r>
      <w:r>
        <w:rPr>
          <w:rFonts w:ascii="David" w:hAnsi="David" w:cs="David"/>
          <w:rtl/>
          <w:lang w:eastAsia="en-US"/>
        </w:rPr>
        <w:t xml:space="preserve"> 16 </w:t>
      </w:r>
      <w:r>
        <w:rPr>
          <w:rFonts w:ascii="David" w:hAnsi="David" w:cs="David" w:hint="eastAsia"/>
          <w:rtl/>
          <w:lang w:eastAsia="en-US"/>
        </w:rPr>
        <w:t>יוצא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ומרוויח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מתלמד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במספרה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מהנדסים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ואסור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גננים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וספרים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התעשייתיים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אסרטיביים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חזקים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ולפעמים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במעין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נגד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ההורה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מהנדס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דוקטור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ודווקא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חזקים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פיסית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שיושבים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בשיעור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שתסביר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נוספת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הולכים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לחסוך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לחסוך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תסביר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לשמור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הפנינה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שקוראים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הנקודה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המרכזית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עיריות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מלחמות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חוסכים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לעצמנו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המיוחד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שנולדו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פיגור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המיוחד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התנהגות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פיגור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מיוחד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ושולחים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מיוחד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לעצמם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דפוסי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התנהגות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פיגור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מפגרים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מפגרים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פשוט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התנהגות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התנהגות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</w:t>
      </w:r>
      <w:r>
        <w:rPr>
          <w:rFonts w:ascii="David" w:hAnsi="David" w:cs="David"/>
          <w:rtl/>
          <w:lang w:eastAsia="en-US"/>
        </w:rPr>
        <w:t xml:space="preserve">', </w:t>
      </w:r>
      <w:r>
        <w:rPr>
          <w:rFonts w:ascii="David" w:hAnsi="David" w:cs="David" w:hint="eastAsia"/>
          <w:rtl/>
          <w:lang w:eastAsia="en-US"/>
        </w:rPr>
        <w:t>ששום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טיפש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אידיוט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מפגר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ושולחים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גדל</w:t>
      </w:r>
      <w:r>
        <w:rPr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וברור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שאחר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הדוגמה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ולהוריד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למטה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לחנוך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לנער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דרכו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40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נופלים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מהכיסא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מתמוטטים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ייצאו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לטיול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פחד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מנסה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השולחן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המטרה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להציב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במרכז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מתעלמת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משיקולים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כלכליים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מגבלות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להעמיד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במרכז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שרה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 xml:space="preserve"> 17, </w:t>
      </w:r>
      <w:r>
        <w:rPr>
          <w:rFonts w:ascii="David" w:hAnsi="David" w:cs="David" w:hint="eastAsia"/>
          <w:rtl/>
          <w:lang w:eastAsia="en-US"/>
        </w:rPr>
        <w:t>אבירם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לקוי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שמיעה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 xml:space="preserve">'.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השנייה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חרשים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ניב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בתל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שלמעשה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בשבילו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הזדמנות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ההזדמנות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היחידה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שלתיכון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ביהוד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להגיע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למידה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לדבר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האופציה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בכפר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שאמור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פנימייה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הבן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לפנימייה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האופציה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היחידה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שנשארה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הגענו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/>
          <w:rtl/>
          <w:lang w:eastAsia="en-US"/>
        </w:rPr>
        <w:lastRenderedPageBreak/>
        <w:t>"</w:t>
      </w:r>
      <w:r>
        <w:rPr>
          <w:rFonts w:ascii="David" w:hAnsi="David" w:cs="David" w:hint="eastAsia"/>
          <w:rtl/>
          <w:lang w:eastAsia="en-US"/>
        </w:rPr>
        <w:t>ניב</w:t>
      </w:r>
      <w:r>
        <w:rPr>
          <w:rFonts w:ascii="David" w:hAnsi="David" w:cs="David"/>
          <w:rtl/>
          <w:lang w:eastAsia="en-US"/>
        </w:rPr>
        <w:t xml:space="preserve">"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השיעורים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טייל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בחוץ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העסיקו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פעילויות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השיעורים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לאבירם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סייעת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הלאומי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ומסבירה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השיעור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לאבירם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שומעים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לנסוע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באוטובוס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בכסף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 xml:space="preserve"> 17.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מפסיד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לימודים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ישרוד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המלטפת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החמימות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שלוקחים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ואומרים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נשאיר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שתקחו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לתשומת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לבכם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זיוה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לויצקי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כספים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שכירות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אחזור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היתרונות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צורם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ששומעים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בחדשות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מכללת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קלישמן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משכורות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שולמו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להשקיע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מיליונים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בילדים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במבוגרים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בקלישר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יגיעו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לשלוחה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אוניברסיטה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יעברו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בעצמו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שיילכו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מונה</w:t>
      </w:r>
      <w:r>
        <w:rPr>
          <w:rFonts w:ascii="David" w:hAnsi="David" w:cs="David"/>
          <w:rtl/>
          <w:lang w:eastAsia="en-US"/>
        </w:rPr>
        <w:t xml:space="preserve"> 200,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500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800 </w:t>
      </w:r>
      <w:r>
        <w:rPr>
          <w:rFonts w:ascii="David" w:hAnsi="David" w:cs="David" w:hint="eastAsia"/>
          <w:rtl/>
          <w:lang w:eastAsia="en-US"/>
        </w:rPr>
        <w:t>והוא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400. </w:t>
      </w:r>
      <w:r>
        <w:rPr>
          <w:rFonts w:ascii="David" w:hAnsi="David" w:cs="David" w:hint="eastAsia"/>
          <w:rtl/>
          <w:lang w:eastAsia="en-US"/>
        </w:rPr>
        <w:t>איפה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</w:t>
      </w:r>
      <w:r>
        <w:rPr>
          <w:rFonts w:ascii="David" w:hAnsi="David" w:cs="David"/>
          <w:rtl/>
          <w:lang w:eastAsia="en-US"/>
        </w:rPr>
        <w:t xml:space="preserve">-400 </w:t>
      </w:r>
      <w:r>
        <w:rPr>
          <w:rFonts w:ascii="David" w:hAnsi="David" w:cs="David" w:hint="eastAsia"/>
          <w:rtl/>
          <w:lang w:eastAsia="en-US"/>
        </w:rPr>
        <w:t>שהיו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שיישארו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ברמלה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בלוד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בפיטמן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פיזרנו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במחי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שעסקתי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ליומיים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בשבוע</w:t>
      </w:r>
      <w:r>
        <w:rPr>
          <w:rFonts w:ascii="David" w:hAnsi="David" w:cs="David"/>
          <w:rtl/>
          <w:lang w:eastAsia="en-US"/>
        </w:rPr>
        <w:t xml:space="preserve">, 50% </w:t>
      </w:r>
      <w:r>
        <w:rPr>
          <w:rFonts w:ascii="David" w:hAnsi="David" w:cs="David" w:hint="eastAsia"/>
          <w:rtl/>
          <w:lang w:eastAsia="en-US"/>
        </w:rPr>
        <w:t>משרה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צמצום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כלום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קיבלתי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המציאות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סיפוק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לעבוד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ולהביא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לשלוש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במתמטיקה</w:t>
      </w:r>
      <w:r>
        <w:rPr>
          <w:sz w:val="24"/>
          <w:szCs w:val="24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ולשמוע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"</w:t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המורה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לכולנו</w:t>
      </w:r>
      <w:r>
        <w:rPr>
          <w:rFonts w:ascii="David" w:hAnsi="David" w:cs="David"/>
          <w:rtl/>
          <w:lang w:eastAsia="en-US"/>
        </w:rPr>
        <w:t xml:space="preserve">". </w:t>
      </w:r>
      <w:r>
        <w:rPr>
          <w:rFonts w:ascii="David" w:hAnsi="David" w:cs="David" w:hint="eastAsia"/>
          <w:rtl/>
          <w:lang w:eastAsia="en-US"/>
        </w:rPr>
        <w:t>וחוץ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המסגרת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שמורה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יסתובב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ויכיר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בשמם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לימדתי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בחצר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400 </w:t>
      </w:r>
      <w:r>
        <w:rPr>
          <w:rFonts w:ascii="David" w:hAnsi="David" w:cs="David" w:hint="eastAsia"/>
          <w:rtl/>
          <w:lang w:eastAsia="en-US"/>
        </w:rPr>
        <w:t>ושל</w:t>
      </w:r>
      <w:r>
        <w:rPr>
          <w:rFonts w:ascii="David" w:hAnsi="David" w:cs="David"/>
          <w:rtl/>
          <w:lang w:eastAsia="en-US"/>
        </w:rPr>
        <w:t xml:space="preserve"> 500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קשר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שהקמפוס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נהדר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נהדרת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לרוץ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מקומה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רביעית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לשנייה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ולשלישית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זכותנו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המורה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הדוגמה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האחרונה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שממשרה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ארבעה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וחמישה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ליומיים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אדון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שמתפרסם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בעתונים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שזיווה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בקשר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למיליונים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התפרסם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בעתון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רלוונטי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לתקן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שאמרה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ולסגור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הסוגיה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חיסכון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כספי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בסוגיה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חסכון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כספי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נקודה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הגברת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טעתה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גירעון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שאישרו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עשית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אוברדראפט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לתגמול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מיליון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שעברה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באופן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אקראי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החזר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קודמות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סגר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התאזן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הוצאות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איננו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גירעון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עודף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הוצאות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הכנסות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איכותי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במבנה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ind w:firstLine="720"/>
        <w:jc w:val="both"/>
        <w:rPr>
          <w:sz w:val="24"/>
          <w:szCs w:val="24"/>
          <w:lang w:eastAsia="en-US"/>
        </w:rPr>
      </w:pP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שלישי</w:t>
      </w:r>
      <w:r>
        <w:rPr>
          <w:sz w:val="24"/>
          <w:szCs w:val="24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בתשנ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400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דיברתם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הפנינה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הגדולה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200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זיוה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לויצקי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לתקן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שקשורים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לרושם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שנוצר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558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חלקם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אגב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מגיעים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ופתאום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להסתדר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558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558 </w:t>
      </w:r>
      <w:r>
        <w:rPr>
          <w:rFonts w:ascii="David" w:hAnsi="David" w:cs="David" w:hint="eastAsia"/>
          <w:rtl/>
          <w:lang w:eastAsia="en-US"/>
        </w:rPr>
        <w:t>התלמידים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בשטח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לומדים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ושלושה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מספיק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תעשייתי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השוואתיים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בהשוואה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בחינות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בגרות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למשל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ההוראה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התעשייתיים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שיובילו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-16 </w:t>
      </w:r>
      <w:r>
        <w:rPr>
          <w:rFonts w:ascii="David" w:hAnsi="David" w:cs="David" w:hint="eastAsia"/>
          <w:rtl/>
          <w:lang w:eastAsia="en-US"/>
        </w:rPr>
        <w:t>יחידות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בגרות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אגב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שמקבלים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אצל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אמרתי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נוביל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החלק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בחיבור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עברי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נבחנו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88% </w:t>
      </w:r>
      <w:r>
        <w:rPr>
          <w:rFonts w:ascii="David" w:hAnsi="David" w:cs="David" w:hint="eastAsia"/>
          <w:rtl/>
          <w:lang w:eastAsia="en-US"/>
        </w:rPr>
        <w:t>בגאולה</w:t>
      </w:r>
      <w:r>
        <w:rPr>
          <w:rFonts w:ascii="David" w:hAnsi="David" w:cs="David"/>
          <w:rtl/>
          <w:lang w:eastAsia="en-US"/>
        </w:rPr>
        <w:t xml:space="preserve"> 100%. </w:t>
      </w:r>
      <w:r>
        <w:rPr>
          <w:rFonts w:ascii="David" w:hAnsi="David" w:cs="David" w:hint="eastAsia"/>
          <w:rtl/>
          <w:lang w:eastAsia="en-US"/>
        </w:rPr>
        <w:t>באנגלית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נבחנו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70% </w:t>
      </w:r>
      <w:r>
        <w:rPr>
          <w:rFonts w:ascii="David" w:hAnsi="David" w:cs="David" w:hint="eastAsia"/>
          <w:rtl/>
          <w:lang w:eastAsia="en-US"/>
        </w:rPr>
        <w:t>בגאולה</w:t>
      </w:r>
      <w:r>
        <w:rPr>
          <w:rFonts w:ascii="David" w:hAnsi="David" w:cs="David"/>
          <w:rtl/>
          <w:lang w:eastAsia="en-US"/>
        </w:rPr>
        <w:t xml:space="preserve"> 80%. </w:t>
      </w:r>
      <w:r>
        <w:rPr>
          <w:rFonts w:ascii="David" w:hAnsi="David" w:cs="David" w:hint="eastAsia"/>
          <w:rtl/>
          <w:lang w:eastAsia="en-US"/>
        </w:rPr>
        <w:t>אנגלית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יחידות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לימוד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נבחנו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100% </w:t>
      </w:r>
      <w:r>
        <w:rPr>
          <w:rFonts w:ascii="David" w:hAnsi="David" w:cs="David" w:hint="eastAsia"/>
          <w:rtl/>
          <w:lang w:eastAsia="en-US"/>
        </w:rPr>
        <w:t>בגאולה</w:t>
      </w:r>
      <w:r>
        <w:rPr>
          <w:rFonts w:ascii="David" w:hAnsi="David" w:cs="David"/>
          <w:rtl/>
          <w:lang w:eastAsia="en-US"/>
        </w:rPr>
        <w:t xml:space="preserve"> 100%. </w:t>
      </w:r>
      <w:r>
        <w:rPr>
          <w:rFonts w:ascii="David" w:hAnsi="David" w:cs="David" w:hint="eastAsia"/>
          <w:rtl/>
          <w:lang w:eastAsia="en-US"/>
        </w:rPr>
        <w:t>מתמטיקה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לימוד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89% </w:t>
      </w:r>
      <w:r>
        <w:rPr>
          <w:rFonts w:ascii="David" w:hAnsi="David" w:cs="David" w:hint="eastAsia"/>
          <w:rtl/>
          <w:lang w:eastAsia="en-US"/>
        </w:rPr>
        <w:t>ובגאולה</w:t>
      </w:r>
      <w:r>
        <w:rPr>
          <w:rFonts w:ascii="David" w:hAnsi="David" w:cs="David"/>
          <w:rtl/>
          <w:lang w:eastAsia="en-US"/>
        </w:rPr>
        <w:t xml:space="preserve"> 70</w:t>
      </w:r>
      <w:r>
        <w:rPr>
          <w:sz w:val="24"/>
          <w:szCs w:val="24"/>
          <w:rtl/>
          <w:lang w:eastAsia="en-US"/>
        </w:rPr>
        <w:t xml:space="preserve">%.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צביקה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לבנדה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המשחק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הוגן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 </w:t>
      </w:r>
      <w:r>
        <w:rPr>
          <w:rFonts w:ascii="David" w:hAnsi="David" w:cs="David" w:hint="eastAsia"/>
          <w:rtl/>
          <w:lang w:eastAsia="en-US"/>
        </w:rPr>
        <w:t>מספרים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לשמור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ישויות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תגיד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לשמור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ישויות</w:t>
      </w:r>
      <w:r>
        <w:rPr>
          <w:rFonts w:ascii="David" w:hAnsi="David" w:cs="David"/>
          <w:rtl/>
          <w:lang w:eastAsia="en-US"/>
        </w:rPr>
        <w:t xml:space="preserve">? </w:t>
      </w:r>
      <w:r>
        <w:rPr>
          <w:rFonts w:ascii="David" w:hAnsi="David" w:cs="David" w:hint="eastAsia"/>
          <w:rtl/>
          <w:lang w:eastAsia="en-US"/>
        </w:rPr>
        <w:t>ואם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מתכוון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לאחד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להשאיר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במבנים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נפרדים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יועצים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לענייני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כלכלה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ולקופה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מחברת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גוז</w:t>
      </w:r>
      <w:r>
        <w:rPr>
          <w:rFonts w:ascii="David" w:hAnsi="David" w:cs="David"/>
          <w:rtl/>
          <w:lang w:eastAsia="en-US"/>
        </w:rPr>
        <w:t>'</w:t>
      </w:r>
      <w:r>
        <w:rPr>
          <w:rFonts w:ascii="David" w:hAnsi="David" w:cs="David" w:hint="eastAsia"/>
          <w:rtl/>
          <w:lang w:eastAsia="en-US"/>
        </w:rPr>
        <w:t>נסקי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הסוגיה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להורים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והילד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שלו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צביקה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לבנדה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ומלואו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נשמות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כסף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מתחילת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מספרים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בוועדה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נפגשות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הנשמות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הכספים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לאורט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לצורך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העניין</w:t>
      </w:r>
      <w:r>
        <w:rPr>
          <w:rFonts w:ascii="David" w:hAnsi="David" w:cs="David"/>
          <w:rtl/>
          <w:lang w:eastAsia="en-US"/>
        </w:rPr>
        <w:t xml:space="preserve"> 80,000 </w:t>
      </w:r>
      <w:r>
        <w:rPr>
          <w:rFonts w:ascii="David" w:hAnsi="David" w:cs="David" w:hint="eastAsia"/>
          <w:rtl/>
          <w:lang w:eastAsia="en-US"/>
        </w:rPr>
        <w:t>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לדאוג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ומלואו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אדוני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ישראל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מפעיל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במרכזי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בבתי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תעשייתיים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תעשייתיים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התוכנית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בתשס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כישות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הקמפוס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המורים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נשלים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החבירה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המסלול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העיוני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ויאפשר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בחירה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יקרה</w:t>
      </w:r>
      <w:r>
        <w:rPr>
          <w:sz w:val="24"/>
          <w:szCs w:val="24"/>
          <w:rtl/>
          <w:lang w:eastAsia="en-US"/>
        </w:rPr>
        <w:t>?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בהדרגה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גמרנו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להכשיר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הלימודים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לתוכנית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הלימודים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גמרנו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העבודה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נמצא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שולחנו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לאישור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יוכלו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כנראה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תשס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תשס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ג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למצב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שממילא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יקטן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הכשרה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בחיתוך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בחולון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ומתחילה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בבת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ממילא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יקרה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ניצור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בסדר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גודל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400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שאולי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חלקם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יבחרו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נתיב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מיומנויות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lastRenderedPageBreak/>
        <w:t>חלקם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בשבוע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ייעדרו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ידעה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</w:t>
      </w:r>
      <w:r>
        <w:rPr>
          <w:rFonts w:ascii="David" w:hAnsi="David" w:cs="David"/>
          <w:rtl/>
          <w:lang w:eastAsia="en-US"/>
        </w:rPr>
        <w:t xml:space="preserve">400-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פנינה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אמיתית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משותפת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הכוחות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שישנם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צר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שפגעו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במורים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שרה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כהן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מסלף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פוגעים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נותנים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איכות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פדגוגית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ונותנים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נהדר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ולעניות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מסוגלים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לפחות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ברמה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האיכותית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שניתן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מנסים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להוביל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תוכנית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אסטרטגית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שעכשיו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מתחילה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להתגבש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והמהלך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תשס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שיגרום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לאיחוד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ההוראה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נקיים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ישיבות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להוביל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בסיס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אישורים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מסודרים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כפי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מהדברים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יוצאים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דעות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בן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עמי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מההנמקות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שהועלו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הבקשה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הבאה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שהנהלת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מתבקשת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תזמינו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מורים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השינוי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תבצעו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שנתיים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שלוש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בהורים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נלחמים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תפיסה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אגואיסטים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וחושבים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שהילד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ממילא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יסיים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הלימודים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sz w:val="24"/>
          <w:szCs w:val="24"/>
          <w:rtl/>
          <w:lang w:eastAsia="en-US"/>
        </w:rPr>
        <w:t xml:space="preserve">. </w:t>
      </w:r>
      <w:r>
        <w:rPr>
          <w:sz w:val="24"/>
          <w:szCs w:val="24"/>
          <w:rtl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עדינה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לקויי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השמיעה</w:t>
      </w:r>
      <w:r>
        <w:rPr>
          <w:sz w:val="24"/>
          <w:szCs w:val="24"/>
          <w:rtl/>
          <w:lang w:eastAsia="en-US"/>
        </w:rPr>
        <w:t xml:space="preserve">. 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המפקחת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השמיעה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הפתרונות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איכותיים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שומעים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שכולם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מביאים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הדעות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הצרכים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כולם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תרגישו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כמחויבים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כעושים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גדול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לקהילה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מחזיקים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בית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מיוחד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מגיעים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ממרחקים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סימן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בגיל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איזורי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רישום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בחירה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ובכל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אליכם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צריכים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לילדים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נכנסת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קטנה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בדיוק</w:t>
      </w:r>
      <w:r>
        <w:rPr>
          <w:rFonts w:ascii="David" w:hAnsi="David" w:cs="David"/>
          <w:rtl/>
          <w:lang w:eastAsia="en-US"/>
        </w:rPr>
        <w:t xml:space="preserve"> 200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בדיוק</w:t>
      </w:r>
      <w:r>
        <w:rPr>
          <w:rFonts w:ascii="David" w:hAnsi="David" w:cs="David"/>
          <w:rtl/>
          <w:lang w:eastAsia="en-US"/>
        </w:rPr>
        <w:t xml:space="preserve"> 300,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הוויכוח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כרגע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ייחודית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צורות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הטיפול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מבחינת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ההרכב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האוכלוסייה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בטוחה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שלקחתם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הסוף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בחשבון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החיבור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האוכלוסיות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פוגעת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נותנת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ציונים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יותר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אווירה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תנאים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שונים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מאחר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זמן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קורה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באוקטובר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הקרוב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שהשנה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רשמתם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לכיתה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</w:t>
      </w:r>
      <w:r>
        <w:rPr>
          <w:rFonts w:ascii="David" w:hAnsi="David" w:cs="David"/>
          <w:rtl/>
          <w:lang w:eastAsia="en-US"/>
        </w:rPr>
        <w:t xml:space="preserve">' </w:t>
      </w:r>
      <w:r>
        <w:rPr>
          <w:rFonts w:ascii="David" w:hAnsi="David" w:cs="David" w:hint="eastAsia"/>
          <w:rtl/>
          <w:lang w:eastAsia="en-US"/>
        </w:rPr>
        <w:t>ובעצם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קבעתם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מסוימת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שנשלח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פרוטוקול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תקראו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אותו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ותנסו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לבדוק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שלכם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כנושאת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דגל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לקראת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מיעוט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ורוב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תלמידים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מעולים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לצערי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ציבוריות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מאמצות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לעצמן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גישות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חברות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פרטיות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ומתחילות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לחפש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העסקים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שונה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הכרתי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עובדים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בכירים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מאוד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מעריכה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הרשת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ההיסטוריה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לקראת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ולמצוא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הדרך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בטח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באווירה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מתח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שתקדישו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ותראו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שהטיעונים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ההורים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יחלחלו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פדגוגית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אחרת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תשכנעו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ללכת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למהלך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בעימות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הצוות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החינוכי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ההורים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לשלוח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ביקורת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חמורה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אשלח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טרח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להגיע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קיבלו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הודעה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בזמן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יודעת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הגיעו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היום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לציין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אומרת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ירצו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להמשיך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לעבוד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במבנה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יעשו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מלחמת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עולם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מדויק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במכתב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כתבו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בתש</w:t>
      </w:r>
      <w:r>
        <w:rPr>
          <w:rFonts w:ascii="David" w:hAnsi="David" w:cs="David"/>
          <w:rtl/>
          <w:lang w:eastAsia="en-US"/>
        </w:rPr>
        <w:t>"</w:t>
      </w:r>
      <w:r>
        <w:rPr>
          <w:rFonts w:ascii="David" w:hAnsi="David" w:cs="David" w:hint="eastAsia"/>
          <w:rtl/>
          <w:lang w:eastAsia="en-US"/>
        </w:rPr>
        <w:t>ס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צריך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הבניין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נציגת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העירייה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אמרה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כאן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כתוב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בפרוטוקול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שהם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תפנו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הבניין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יקרה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אסון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מוכנים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לשקול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הנושא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הבינו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יוזמה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שלכם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לכן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לחץ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אטומי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למרות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מניחה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שלעיריית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תל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אביב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תוכניות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דברים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אנחנו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sz w:val="24"/>
          <w:szCs w:val="24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יכולים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לתת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הוראה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ואני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נכון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אבל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שנקבע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שאחרי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שתקיימו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דיונים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ניפגש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ארבעה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ותאמרו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הגעתם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שבחודש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וחצי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הקרוב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תקבעי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ביקור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שפירא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במרכז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כפר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סבא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גאולה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שיהיה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מצע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המצב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הרי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עמדה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כללי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מציעה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תראו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ההחלטה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כסופית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שתקיימו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דיונים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שהדיון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חשף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הבעייתיות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ניפגש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בעוד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ארבעה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חודשים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ותגידו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התקרבתם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לעמדות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פונה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בשם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הוועדה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לעשות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כדי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שלילדים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יישאר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המקום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המתאים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הלקויות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ועם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הבעייתיות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שלהם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חושבת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שכאשר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תעשה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היא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תתברך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מישהו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יגיד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לכם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שחסר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קצת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תקציב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בסופו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כמדינה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משלמת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ביוקר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בגלל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זה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שלא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קיימות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מסגרות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כאלה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חיים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בן</w:t>
      </w:r>
      <w:r>
        <w:rPr>
          <w:rFonts w:ascii="David" w:hAnsi="David" w:cs="David"/>
          <w:u w:val="single"/>
          <w:rtl/>
          <w:lang w:eastAsia="en-US"/>
        </w:rPr>
        <w:t>-</w:t>
      </w:r>
      <w:r>
        <w:rPr>
          <w:rFonts w:ascii="David" w:hAnsi="David" w:cs="David" w:hint="eastAsia"/>
          <w:u w:val="single"/>
          <w:rtl/>
          <w:lang w:eastAsia="en-US"/>
        </w:rPr>
        <w:t>עמי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המליץ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למשרד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לאפשר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לנהל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מרכזי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חינוך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אזוריים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רוצה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לקחת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על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עצמו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חנה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לבנדה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אני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מבקשת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להבהיר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שאין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לנו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דבר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נגד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זאת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מצוינת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גבעתיים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לדוגמה</w:t>
      </w:r>
      <w:r>
        <w:rPr>
          <w:rFonts w:ascii="David" w:hAnsi="David" w:cs="David"/>
          <w:rtl/>
          <w:lang w:eastAsia="en-US"/>
        </w:rPr>
        <w:t xml:space="preserve">, </w:t>
      </w:r>
      <w:r>
        <w:rPr>
          <w:rFonts w:ascii="David" w:hAnsi="David" w:cs="David" w:hint="eastAsia"/>
          <w:rtl/>
          <w:lang w:eastAsia="en-US"/>
        </w:rPr>
        <w:t>הוא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אחד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מבתי</w:t>
      </w:r>
      <w:r>
        <w:rPr>
          <w:rFonts w:ascii="David" w:hAnsi="David" w:cs="David"/>
          <w:rtl/>
          <w:lang w:eastAsia="en-US"/>
        </w:rPr>
        <w:t>-</w:t>
      </w:r>
      <w:r>
        <w:rPr>
          <w:rFonts w:ascii="David" w:hAnsi="David" w:cs="David" w:hint="eastAsia"/>
          <w:rtl/>
          <w:lang w:eastAsia="en-US"/>
        </w:rPr>
        <w:t>הספר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הטובים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ביותר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מיטב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האלקטרונאים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בארץ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יצאו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מרשת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אורט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גבעתיים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היו</w:t>
      </w:r>
      <w:r>
        <w:rPr>
          <w:rFonts w:ascii="David" w:hAnsi="David" w:cs="David"/>
          <w:u w:val="single"/>
          <w:rtl/>
          <w:lang w:eastAsia="en-US"/>
        </w:rPr>
        <w:t>"</w:t>
      </w:r>
      <w:r>
        <w:rPr>
          <w:rFonts w:ascii="David" w:hAnsi="David" w:cs="David" w:hint="eastAsia"/>
          <w:u w:val="single"/>
          <w:rtl/>
          <w:lang w:eastAsia="en-US"/>
        </w:rPr>
        <w:t>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תמר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גוז</w:t>
      </w:r>
      <w:r>
        <w:rPr>
          <w:rFonts w:ascii="David" w:hAnsi="David" w:cs="David"/>
          <w:u w:val="single"/>
          <w:rtl/>
          <w:lang w:eastAsia="en-US"/>
        </w:rPr>
        <w:t>'</w:t>
      </w:r>
      <w:r>
        <w:rPr>
          <w:rFonts w:ascii="David" w:hAnsi="David" w:cs="David" w:hint="eastAsia"/>
          <w:u w:val="single"/>
          <w:rtl/>
          <w:lang w:eastAsia="en-US"/>
        </w:rPr>
        <w:t>נסקי</w:t>
      </w:r>
      <w:r>
        <w:rPr>
          <w:sz w:val="24"/>
          <w:szCs w:val="24"/>
          <w:u w:val="single"/>
          <w:rtl/>
          <w:lang w:eastAsia="en-US"/>
        </w:rPr>
        <w:t>: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תנסו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לפתור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את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הבעיה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ותדווחו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לי</w:t>
      </w:r>
      <w:r>
        <w:rPr>
          <w:sz w:val="24"/>
          <w:szCs w:val="24"/>
          <w:rtl/>
          <w:lang w:eastAsia="en-US"/>
        </w:rPr>
        <w:t xml:space="preserve">. 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ab/>
      </w:r>
      <w:r>
        <w:rPr>
          <w:rFonts w:ascii="David" w:hAnsi="David" w:cs="David" w:hint="eastAsia"/>
          <w:rtl/>
          <w:lang w:eastAsia="en-US"/>
        </w:rPr>
        <w:t>תודה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רבה</w:t>
      </w:r>
      <w:r>
        <w:rPr>
          <w:rFonts w:ascii="David" w:hAnsi="David" w:cs="David"/>
          <w:rtl/>
          <w:lang w:eastAsia="en-US"/>
        </w:rPr>
        <w:t xml:space="preserve">. </w:t>
      </w:r>
      <w:r>
        <w:rPr>
          <w:rFonts w:ascii="David" w:hAnsi="David" w:cs="David" w:hint="eastAsia"/>
          <w:rtl/>
          <w:lang w:eastAsia="en-US"/>
        </w:rPr>
        <w:t>הישיבה</w:t>
      </w:r>
      <w:r>
        <w:rPr>
          <w:rFonts w:ascii="David" w:hAnsi="David" w:cs="David"/>
          <w:rtl/>
          <w:lang w:eastAsia="en-US"/>
        </w:rPr>
        <w:t xml:space="preserve"> </w:t>
      </w:r>
      <w:r>
        <w:rPr>
          <w:rFonts w:ascii="David" w:hAnsi="David" w:cs="David" w:hint="eastAsia"/>
          <w:rtl/>
          <w:lang w:eastAsia="en-US"/>
        </w:rPr>
        <w:t>נעולה</w:t>
      </w:r>
      <w:r>
        <w:rPr>
          <w:sz w:val="24"/>
          <w:szCs w:val="24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884301">
      <w:pPr>
        <w:bidi/>
        <w:jc w:val="both"/>
        <w:rPr>
          <w:sz w:val="24"/>
          <w:szCs w:val="24"/>
          <w:u w:val="single"/>
          <w:lang w:eastAsia="en-US"/>
        </w:rPr>
      </w:pPr>
      <w:r>
        <w:rPr>
          <w:rFonts w:ascii="David" w:hAnsi="David" w:cs="David" w:hint="eastAsia"/>
          <w:u w:val="single"/>
          <w:rtl/>
          <w:lang w:eastAsia="en-US"/>
        </w:rPr>
        <w:t>הישיבה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ננעלה</w:t>
      </w:r>
      <w:r>
        <w:rPr>
          <w:rFonts w:ascii="David" w:hAnsi="David" w:cs="David"/>
          <w:u w:val="single"/>
          <w:rtl/>
          <w:lang w:eastAsia="en-US"/>
        </w:rPr>
        <w:t xml:space="preserve"> </w:t>
      </w:r>
      <w:r>
        <w:rPr>
          <w:rFonts w:ascii="David" w:hAnsi="David" w:cs="David" w:hint="eastAsia"/>
          <w:u w:val="single"/>
          <w:rtl/>
          <w:lang w:eastAsia="en-US"/>
        </w:rPr>
        <w:t>בשעה</w:t>
      </w:r>
      <w:r>
        <w:rPr>
          <w:rFonts w:ascii="David" w:hAnsi="David" w:cs="David"/>
          <w:u w:val="single"/>
          <w:rtl/>
          <w:lang w:eastAsia="en-US"/>
        </w:rPr>
        <w:t xml:space="preserve"> 13:30</w:t>
      </w:r>
      <w:r>
        <w:rPr>
          <w:sz w:val="24"/>
          <w:szCs w:val="24"/>
          <w:u w:val="single"/>
          <w:rtl/>
          <w:lang w:eastAsia="en-US"/>
        </w:rPr>
        <w:t>.</w:t>
      </w:r>
    </w:p>
    <w:p w:rsidR="00D70608" w:rsidRDefault="00D70608">
      <w:pPr>
        <w:bidi/>
        <w:jc w:val="both"/>
        <w:rPr>
          <w:sz w:val="24"/>
          <w:szCs w:val="24"/>
          <w:lang w:eastAsia="en-US"/>
        </w:rPr>
      </w:pPr>
    </w:p>
    <w:p w:rsidR="00D70608" w:rsidRDefault="00D70608">
      <w:pPr>
        <w:bidi/>
        <w:jc w:val="both"/>
        <w:rPr>
          <w:rFonts w:ascii="David" w:hAnsi="David" w:cs="David"/>
          <w:rtl/>
          <w:lang w:eastAsia="en-US"/>
        </w:rPr>
      </w:pPr>
    </w:p>
    <w:sectPr w:rsidR="00D70608">
      <w:headerReference w:type="default" r:id="rId6"/>
      <w:pgSz w:w="11909" w:h="16834"/>
      <w:pgMar w:top="1440" w:right="1800" w:bottom="1440" w:left="1800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70608" w:rsidRDefault="00884301">
      <w:r>
        <w:separator/>
      </w:r>
    </w:p>
  </w:endnote>
  <w:endnote w:type="continuationSeparator" w:id="0">
    <w:p w:rsidR="00D70608" w:rsidRDefault="00884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70608" w:rsidRDefault="00884301">
      <w:r>
        <w:separator/>
      </w:r>
    </w:p>
  </w:footnote>
  <w:footnote w:type="continuationSeparator" w:id="0">
    <w:p w:rsidR="00D70608" w:rsidRDefault="00884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608" w:rsidRDefault="00884301">
    <w:pPr>
      <w:pStyle w:val="a3"/>
      <w:framePr w:wrap="auto" w:vAnchor="text" w:hAnchor="margin" w:y="1"/>
      <w:rPr>
        <w:rStyle w:val="a7"/>
        <w:rFonts w:ascii="David" w:hAnsi="David" w:cs="David"/>
        <w:rtl/>
        <w:lang w:eastAsia="en-US"/>
      </w:rPr>
    </w:pPr>
    <w:r>
      <w:rPr>
        <w:rStyle w:val="a7"/>
        <w:lang w:eastAsia="en-US"/>
      </w:rPr>
      <w:fldChar w:fldCharType="begin"/>
    </w:r>
    <w:r>
      <w:rPr>
        <w:rStyle w:val="a7"/>
        <w:lang w:eastAsia="en-US"/>
      </w:rPr>
      <w:instrText xml:space="preserve">PAGE  </w:instrText>
    </w:r>
    <w:r>
      <w:rPr>
        <w:rStyle w:val="a7"/>
        <w:lang w:eastAsia="en-US"/>
      </w:rPr>
      <w:fldChar w:fldCharType="separate"/>
    </w:r>
    <w:r w:rsidR="004A01D5">
      <w:rPr>
        <w:rStyle w:val="a7"/>
        <w:noProof/>
        <w:lang w:eastAsia="en-US"/>
      </w:rPr>
      <w:t>2</w:t>
    </w:r>
    <w:r>
      <w:rPr>
        <w:rStyle w:val="a7"/>
        <w:lang w:eastAsia="en-US"/>
      </w:rPr>
      <w:fldChar w:fldCharType="end"/>
    </w:r>
  </w:p>
  <w:p w:rsidR="00D70608" w:rsidRDefault="00884301">
    <w:pPr>
      <w:pStyle w:val="a3"/>
      <w:ind w:right="360"/>
      <w:rPr>
        <w:rStyle w:val="a7"/>
        <w:rFonts w:ascii="David" w:hAnsi="David" w:cs="David"/>
        <w:rtl/>
        <w:lang w:eastAsia="en-US"/>
      </w:rPr>
    </w:pPr>
    <w:r>
      <w:rPr>
        <w:rStyle w:val="a7"/>
        <w:rFonts w:ascii="David" w:hAnsi="David" w:cs="David" w:hint="eastAsia"/>
        <w:rtl/>
        <w:lang w:eastAsia="en-US"/>
      </w:rPr>
      <w:t>הוועדה</w:t>
    </w:r>
    <w:r>
      <w:rPr>
        <w:rStyle w:val="a7"/>
        <w:rFonts w:ascii="David" w:hAnsi="David" w:cs="David"/>
        <w:rtl/>
        <w:lang w:eastAsia="en-US"/>
      </w:rPr>
      <w:t xml:space="preserve"> </w:t>
    </w:r>
    <w:r>
      <w:rPr>
        <w:rStyle w:val="a7"/>
        <w:rFonts w:ascii="David" w:hAnsi="David" w:cs="David" w:hint="eastAsia"/>
        <w:rtl/>
        <w:lang w:eastAsia="en-US"/>
      </w:rPr>
      <w:t>לקידום</w:t>
    </w:r>
    <w:r>
      <w:rPr>
        <w:rStyle w:val="a7"/>
        <w:rFonts w:ascii="David" w:hAnsi="David" w:cs="David"/>
        <w:rtl/>
        <w:lang w:eastAsia="en-US"/>
      </w:rPr>
      <w:t xml:space="preserve"> </w:t>
    </w:r>
    <w:r>
      <w:rPr>
        <w:rStyle w:val="a7"/>
        <w:rFonts w:ascii="David" w:hAnsi="David" w:cs="David" w:hint="eastAsia"/>
        <w:rtl/>
        <w:lang w:eastAsia="en-US"/>
      </w:rPr>
      <w:t>מעמד</w:t>
    </w:r>
    <w:r>
      <w:rPr>
        <w:rStyle w:val="a7"/>
        <w:rFonts w:ascii="David" w:hAnsi="David" w:cs="David"/>
        <w:rtl/>
        <w:lang w:eastAsia="en-US"/>
      </w:rPr>
      <w:t xml:space="preserve"> </w:t>
    </w:r>
    <w:r>
      <w:rPr>
        <w:rStyle w:val="a7"/>
        <w:rFonts w:ascii="David" w:hAnsi="David" w:cs="David" w:hint="eastAsia"/>
        <w:rtl/>
        <w:lang w:eastAsia="en-US"/>
      </w:rPr>
      <w:t>הילד</w:t>
    </w:r>
  </w:p>
  <w:p w:rsidR="00D70608" w:rsidRDefault="00884301">
    <w:pPr>
      <w:pStyle w:val="a3"/>
      <w:ind w:right="360"/>
      <w:rPr>
        <w:rStyle w:val="a7"/>
        <w:rFonts w:ascii="David" w:hAnsi="David" w:cs="David"/>
        <w:rtl/>
        <w:lang w:eastAsia="en-US"/>
      </w:rPr>
    </w:pPr>
    <w:r>
      <w:rPr>
        <w:rStyle w:val="a7"/>
        <w:rFonts w:ascii="David" w:hAnsi="David" w:cs="David"/>
        <w:rtl/>
        <w:lang w:eastAsia="en-US"/>
      </w:rPr>
      <w:t>19.10.99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567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4301"/>
    <w:rsid w:val="004A01D5"/>
    <w:rsid w:val="00884301"/>
    <w:rsid w:val="00D70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A7AE6948-8D9F-42CE-8FA5-B65EDD74A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uiPriority w:val="99"/>
    <w:semiHidden/>
    <w:rPr>
      <w:rFonts w:ascii="Times New Roman" w:hAnsi="Times New Roman" w:cs="Times New Roman"/>
      <w:lang w:eastAsia="he-IL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תחתונה תו"/>
    <w:basedOn w:val="a0"/>
    <w:link w:val="a5"/>
    <w:uiPriority w:val="99"/>
    <w:semiHidden/>
    <w:rPr>
      <w:rFonts w:ascii="Times New Roman" w:hAnsi="Times New Roman" w:cs="Times New Roman"/>
      <w:lang w:eastAsia="he-IL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ody Text"/>
    <w:basedOn w:val="a"/>
    <w:link w:val="a9"/>
    <w:uiPriority w:val="99"/>
    <w:pPr>
      <w:jc w:val="both"/>
    </w:pPr>
  </w:style>
  <w:style w:type="character" w:customStyle="1" w:styleId="a9">
    <w:name w:val="גוף טקסט תו"/>
    <w:basedOn w:val="a0"/>
    <w:link w:val="a8"/>
    <w:uiPriority w:val="99"/>
    <w:semiHidden/>
    <w:rPr>
      <w:rFonts w:ascii="Times New Roman" w:hAnsi="Times New Roman" w:cs="Times New Roman"/>
      <w:lang w:eastAsia="he-IL"/>
    </w:rPr>
  </w:style>
  <w:style w:type="paragraph" w:styleId="2">
    <w:name w:val="Body Text 2"/>
    <w:basedOn w:val="a"/>
    <w:link w:val="20"/>
    <w:uiPriority w:val="99"/>
    <w:pPr>
      <w:jc w:val="both"/>
    </w:pPr>
  </w:style>
  <w:style w:type="character" w:customStyle="1" w:styleId="20">
    <w:name w:val="גוף טקסט 2 תו"/>
    <w:basedOn w:val="a0"/>
    <w:link w:val="2"/>
    <w:uiPriority w:val="99"/>
    <w:semiHidden/>
    <w:rPr>
      <w:rFonts w:ascii="Times New Roman" w:hAnsi="Times New Roman" w:cs="Times New Roman"/>
      <w:lang w:eastAsia="he-IL"/>
    </w:rPr>
  </w:style>
  <w:style w:type="paragraph" w:styleId="3">
    <w:name w:val="Body Text 3"/>
    <w:basedOn w:val="a"/>
    <w:link w:val="30"/>
    <w:uiPriority w:val="99"/>
    <w:pPr>
      <w:jc w:val="both"/>
    </w:pPr>
  </w:style>
  <w:style w:type="character" w:customStyle="1" w:styleId="30">
    <w:name w:val="גוף טקסט 3 תו"/>
    <w:basedOn w:val="a0"/>
    <w:link w:val="3"/>
    <w:uiPriority w:val="99"/>
    <w:semiHidden/>
    <w:rPr>
      <w:rFonts w:ascii="Times New Roman" w:hAnsi="Times New Roman" w:cs="Times New Roman"/>
      <w:sz w:val="16"/>
      <w:szCs w:val="16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%3f%3f%3f%3f%3f%20%3f%3f%3f%3f%3f\%3f%3f%3f%3f%3f&#247;%3f%3f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?????÷??.dot</Template>
  <TotalTime>0</TotalTime>
  <Pages>20</Pages>
  <Words>6076</Words>
  <Characters>34638</Characters>
  <Application>Microsoft Office Word</Application>
  <DocSecurity>0</DocSecurity>
  <Lines>288</Lines>
  <Paragraphs>81</Paragraphs>
  <ScaleCrop>false</ScaleCrop>
  <Company>כנסת</Company>
  <LinksUpToDate>false</LinksUpToDate>
  <CharactersWithSpaces>40633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מעמד הילד 191099ב</dc:title>
  <dc:subject/>
  <dc:creator>knesset</dc:creator>
  <cp:keywords/>
  <dc:description/>
  <cp:lastModifiedBy>אינדה נובומינסקי</cp:lastModifiedBy>
  <cp:revision>3</cp:revision>
  <cp:lastPrinted>1999-10-24T12:19:00Z</cp:lastPrinted>
  <dcterms:created xsi:type="dcterms:W3CDTF">2017-04-24T06:11:00Z</dcterms:created>
  <dcterms:modified xsi:type="dcterms:W3CDTF">2017-06-27T11:21:00Z</dcterms:modified>
</cp:coreProperties>
</file>