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B441D">
      <w:pPr>
        <w:bidi/>
        <w:jc w:val="right"/>
        <w:rPr>
          <w:rFonts w:cs="David"/>
          <w:sz w:val="24"/>
          <w:szCs w:val="24"/>
          <w:rtl/>
        </w:rPr>
      </w:pPr>
      <w:bookmarkStart w:id="0" w:name="_GoBack"/>
      <w:bookmarkEnd w:id="0"/>
      <w:r>
        <w:rPr>
          <w:rFonts w:cs="David"/>
          <w:sz w:val="24"/>
          <w:szCs w:val="24"/>
          <w:rtl/>
        </w:rPr>
        <w:t>פרוטוקולים/ועדת חוקה/528</w:t>
      </w:r>
    </w:p>
    <w:p w:rsidR="00000000" w:rsidRDefault="008B441D">
      <w:pPr>
        <w:bidi/>
        <w:jc w:val="right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ירושלים</w:t>
      </w:r>
      <w:r>
        <w:rPr>
          <w:rFonts w:cs="David"/>
          <w:sz w:val="24"/>
          <w:szCs w:val="24"/>
          <w:rtl/>
        </w:rPr>
        <w:t>, כ"ה באייר, תש"ס</w:t>
      </w:r>
    </w:p>
    <w:p w:rsidR="00000000" w:rsidRDefault="008B441D">
      <w:pPr>
        <w:bidi/>
        <w:jc w:val="right"/>
        <w:rPr>
          <w:rFonts w:cs="David"/>
          <w:sz w:val="24"/>
          <w:szCs w:val="24"/>
          <w:rtl/>
          <w:lang w:val="es"/>
        </w:rPr>
      </w:pPr>
      <w:r>
        <w:rPr>
          <w:rFonts w:cs="David"/>
          <w:sz w:val="24"/>
          <w:szCs w:val="24"/>
          <w:rtl/>
          <w:lang w:val="es"/>
        </w:rPr>
        <w:t>30 במאי, 2000</w:t>
      </w:r>
    </w:p>
    <w:p w:rsidR="00000000" w:rsidRDefault="008B441D">
      <w:pPr>
        <w:bidi/>
        <w:jc w:val="right"/>
        <w:rPr>
          <w:rFonts w:cs="David"/>
          <w:sz w:val="24"/>
          <w:szCs w:val="24"/>
          <w:rtl/>
        </w:rPr>
      </w:pPr>
    </w:p>
    <w:p w:rsidR="00000000" w:rsidRDefault="008B441D">
      <w:pPr>
        <w:pStyle w:val="2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הכנסת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החמש</w:t>
      </w:r>
      <w:r>
        <w:rPr>
          <w:rFonts w:cs="David"/>
          <w:rtl/>
          <w:lang w:eastAsia="en-US"/>
        </w:rPr>
        <w:t>-</w:t>
      </w:r>
      <w:r>
        <w:rPr>
          <w:rFonts w:cs="David" w:hint="eastAsia"/>
          <w:rtl/>
          <w:lang w:eastAsia="en-US"/>
        </w:rPr>
        <w:t>עשרה</w:t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/>
          <w:rtl/>
          <w:lang w:eastAsia="en-US"/>
        </w:rPr>
        <w:tab/>
      </w:r>
      <w:r>
        <w:rPr>
          <w:rFonts w:cs="David" w:hint="eastAsia"/>
          <w:rtl/>
          <w:lang w:eastAsia="en-US"/>
        </w:rPr>
        <w:t>נוסח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לא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מתוקן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ראשון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pStyle w:val="a5"/>
        <w:tabs>
          <w:tab w:val="clear" w:pos="4153"/>
          <w:tab w:val="clear" w:pos="8306"/>
        </w:tabs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פרוטוקול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>'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ומשפט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באב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התשנ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(26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ליולי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1999),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09:00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4"/>
        <w:rPr>
          <w:rFonts w:cs="David"/>
          <w:rtl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לנגנטל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ריגר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שטיניץ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              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וקנין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רענן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ליצמן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נהרי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פז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מוזמנים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יהושע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שופמן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ליועמ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קוגוט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זילברשץ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מנהלת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ואג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קצרניות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שפרכר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גורדון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1.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בהשתתפ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אקדמיה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pStyle w:val="1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השרים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בתקופת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כהונתה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של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הכנסת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החמש</w:t>
      </w:r>
      <w:r>
        <w:rPr>
          <w:rFonts w:cs="David"/>
          <w:rtl/>
          <w:lang w:eastAsia="en-US"/>
        </w:rPr>
        <w:t>-</w:t>
      </w:r>
      <w:r>
        <w:rPr>
          <w:rFonts w:cs="David" w:hint="eastAsia"/>
          <w:rtl/>
          <w:lang w:eastAsia="en-US"/>
        </w:rPr>
        <w:t>עשרה</w:t>
      </w:r>
      <w:r>
        <w:rPr>
          <w:rFonts w:cs="David"/>
          <w:rtl/>
          <w:lang w:eastAsia="en-US"/>
        </w:rPr>
        <w:t xml:space="preserve">) - </w:t>
      </w:r>
      <w:r>
        <w:rPr>
          <w:rFonts w:cs="David" w:hint="eastAsia"/>
          <w:rtl/>
          <w:lang w:eastAsia="en-US"/>
        </w:rPr>
        <w:t>בהשתתפות</w:t>
      </w:r>
      <w:r>
        <w:rPr>
          <w:rFonts w:cs="David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.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שטיניץ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להזמין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להזמין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מאמין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איוב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מתפלא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בסביבות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11-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בזבזני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רשלנית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שאיכפת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הסוגייה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והעדיף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שציינתי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במכתבי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...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במתחם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,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שנדונים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במתחם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במתחם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שעוסקת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פרלמנטרים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ממליצה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נימוק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ידרו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ויתבע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שהועברו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הוצגו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ונישנות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דרישתי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מתפשרת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הונחו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והטעה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דורסת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שטיניץ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הובטח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מוסמכת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והטיעון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במחלוקת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פרלמנטרית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פירושו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במחלוקת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120-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מתכוון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מאמץ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ואדווח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מתכוון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נתבקשנו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נתחוור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גיבשנו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הערכתינו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תייחסות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עקיפה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מסתכמת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יופעל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ומוצבות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הלשכה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גיבשנו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ביילין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ועמיטל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שכיהנו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נתבקשנו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ידרוש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ידרוש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התייחסת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וספורט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לנגנטל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מחשיב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והבהרנו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בהגדרת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וסמכויות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ביצועיות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ניכרות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מנגנונים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ופעילויות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ותאושרנה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פעילויות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שכאלו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דרישות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הכלכלה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1995,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סגירתו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להבדיל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העקיפות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הפעילות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מסיפוח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תפוקות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להרחיב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המקצו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להדרש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בהיקף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מהסוג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הכלכלה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תוטלנה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שתרחבנה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המטלות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תגדלנה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לנחש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השיבוצים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והתפקידים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התייחסנו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שהתבקשנו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lastRenderedPageBreak/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מורכבת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1.3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7.8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1.05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1.1,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האומדן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6-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9.9-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10.6-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שראיתי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6-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התייחסנו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שהתבקשנו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לעובדי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הלשכה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5,6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ללשכה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האומדנים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עמיטל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ביילין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ועמור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במונחים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יופעל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להבהיר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בהירויות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מחוייבת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ובצדק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גמורה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פועלים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הפחתה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ותצטרך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בטופס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הכחול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ילקחו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להדגיש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ולהגי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שממילא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פקיד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בכספי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בכספי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בכספי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מתקציבי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ההערה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למכתבו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בתאריך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11-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3-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וכותב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נובעת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מאבק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נכתבו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ההבדלים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מדוייקים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שאמור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בתפוצות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מלכיאור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ירושלים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פירוט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שידוע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מנגנונים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כותבים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יסתבר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האומדנים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ובהעברת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שטיניץ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והלוואי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טכנית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יזרימו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למימונם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דה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פקטו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הכוללת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במפורש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הקטנה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המוגשות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הספציפיים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התחתונה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התחתונה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מועמדים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שגרוש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בכפייה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שקיווינו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למאבק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באלימות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להתמודד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למסקנות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קטנטן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שפרוסים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נרצחות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נשרפים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להפסיק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זעזוע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מזועזעים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סידרי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העדיפויות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מגוחך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להרחיב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מובטלים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אבטלה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יעבדו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יקיימו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אבטלה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דחופים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לזכותם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פקידי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סובב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בכחש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סותרים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נחשפה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שציינה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שידעו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חפצה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בחקיקת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התגלו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שנמסר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וביקשו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לעיתים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פקידי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ובצדק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תצביעו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להוציא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האזרח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בשירותי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יצטרך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נחטא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כמחוקקים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נוציא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הטכני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שטכנית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ממליץ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דחוף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ותחליטו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משולם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נהרי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פיצול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שיוחלפו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החקלאות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ותיירות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הריכוז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שמתבזבז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תכנון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מרוכזים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ניגוד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אנטרסים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מקרקעי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שפוגע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באזרח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בוגרי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ביצוע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הופכין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פקידי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מלאכתם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פשוט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בהיסח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להגדיל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ההשפעה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לכנסת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תאורטית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שנותנת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יכעסו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תשיגו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ניהול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האמיתית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ולידיעת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אלמנות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ויתומים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לתעשייה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להתנחלויות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לקיבוצים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המאזן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שתובילו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להשתמש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כאמצעי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המציאות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הנוכחית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ותפיסה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ניהול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ביצועי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הפונקציה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המנגנון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ולוודא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שהחלטות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מתקיימות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היעילות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מסתכלים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לסוגייה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הרלוונטית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ממדינות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ארה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גרמניה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שבמסגרתן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מצומצם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פונקציונאלים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ונרחיב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ההיקפים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המלצתכם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הרלוונטי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כהשקפת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ופיצוי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למשק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להתבונן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ממילא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כשהוצע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פונקציונאלי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מחשבה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שמבטלת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וקובעים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פירושו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מחשבה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בסיכום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מנגנונים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מתקצוב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הפעילות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שרלטנ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שמדברות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התשתיות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התשתיות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בתפוצות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100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הפונקציות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הפונ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פירושו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נתבקשו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שהאיש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הפונקציות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הזדמנות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מזהיר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מוגזמות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שחורגות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מסתייג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ביודעין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שיעור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מינימאליסטי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להתריע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האנטרס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לחלוטין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הוסתר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הדרישות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נתבקשנו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אזהרה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בהמשך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הובהר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להטיל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פונקציות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3-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התייחסנו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שמסתכמת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בהגדרת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ויוקמו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מיניסטריונ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יוטלו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אזהרה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התרעה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היכולת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להרחיב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ולהפעיל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יוגדר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בהעלותינו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וכתבנו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והתרענו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התרעה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שמצאנו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להתריע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בתולדות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שתתעורר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למזער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הנזקים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בסמכות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הקונסטיטוציוני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בהגדלת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שלטוני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שהאדון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ליפקין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שגנרל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מנורווגיה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המפלגות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ויושבות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לתביעות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ההגיון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השלטוני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הכוחני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המוסקולרי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תעלומה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משוכנעת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לאזרחי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מאלצים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אגוצנטריים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טרגדיה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התמיהה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הסימפטיה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להזמין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דורסני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תמיהתי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בגודל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שבשוויץ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מצליחים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לחלוטין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cs="David"/>
          <w:sz w:val="24"/>
          <w:szCs w:val="24"/>
          <w:lang w:eastAsia="en-US"/>
        </w:rPr>
        <w:t>X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cs="David"/>
          <w:sz w:val="24"/>
          <w:szCs w:val="24"/>
          <w:lang w:eastAsia="en-US"/>
        </w:rPr>
        <w:t>X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מאויישים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ממלכתית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שניהלנו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קהות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9-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הקדנציה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40-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40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למוע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שמורידים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ההקצבה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סוציאלי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40-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להתווכח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תמיהתי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המכתבים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9.9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9-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ההבדל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שבפיסקה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וטר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להוציא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אנטרסים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תעמולתייים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האורגינאלי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ההתחלתי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לסמוך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ימצאו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שיצריכו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השקלים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שבקלות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משוועת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מהורדת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מוציאים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זילזול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זילזול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בתבונה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זילזול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נעצור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מהרזרבה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פורמאלית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פיליבסטר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מעיקרו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ושלישית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הנוכחי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שהניחה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בניגוד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מילגרום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חובתינו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שכשנגיע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ושלישית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יכלול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מתדיינים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יהפכו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ובמקומם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המשתוות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מגדילים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בגירסתו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בצנרת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הנורווגי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לתוקפו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יגדיל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6-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משכורת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המשכורת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הגרועה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מהסיעות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15-,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שיימחקו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השלישית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...,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עוסקים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שהציעו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זילברשץ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33(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שאומר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8-".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1992-.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1992-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שנחקק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באפריל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1968-.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באקראי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לזכור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1992-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שהמקסימום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במינימום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לתפקד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ומבקשים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מסתכלת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נפרדות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וקשורות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הפרמטרים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הספציפית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פרמטרים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מחשבה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העקרונות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ועמדנו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בפרוצדורה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הנדרשת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שתיארנו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הפרוצדוראלי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טוטאלית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שטיניץ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עוסקת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שנותיה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מעמדם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הנורמטיבי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שהתגלגל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בעקבות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הכפפה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המפורסמת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בשלבים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התגלגלו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באקדמיה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הנדבך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בחקיקת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מונומנטלי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מזרחי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שופטים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נורמטיבית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הכרזתו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פירוש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היבטים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התשתית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הפרטנית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הפרט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וידונו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מתמודדים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בסיסית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ורחבה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שותק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שיוויון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ספציפיים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הוסדרה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יחסית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לחקיקת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מפותחת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יחסית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מפותח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הסגנון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הסגנון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מתרחש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הישראלי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מזרחי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ניבטת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בלשונו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נדבך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מהפסיקה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והנדבך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טבעי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הכשיר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מזרחי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סמנטיקה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הדמוקרטית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נשענת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12, 18,24,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מזרחי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ופרקטי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ובחוסר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הדרישה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לגיטימי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לגיטימי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שנוכחים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דמוקרטית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שמנגנוני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הפרוצדורה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ומנגנוני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הפרוצדורה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מנגנון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המשמעות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פורמאלית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משמעותה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פשוט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שיוויונית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השיוויון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ההכרזה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לבג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לגיטימיים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דמוקרטית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מהדוגמה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מתמודדים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מובילה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עיקרון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הדמוקרטיה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עיקרון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הדמוקרטי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בפסיקתו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דמוקרטית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פרוצדוראלית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אקדמית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שתצדיק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המהותית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הדמוקרטיה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שישבתם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עסקו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המקסימום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משמעותי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קלוד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מצטרף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בבג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פורמאלי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ומאידך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זילברשץ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קלוד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קלוד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הקונסטיטו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ובהסטוריה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הקונסטיטוציונית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העולמית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רפובליקת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ויימר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התפתחה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דרוגציה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ויימר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העיקרית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השיוויון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היטלר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הסמכויות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במרס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1933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מנומקת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במרס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1938,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הריכסטג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43-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ויימר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1919-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התפתחו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סכנה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להתרגל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לטכניקה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מינימאלי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נמחקות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מסריח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בבג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הפתעו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הפתעות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13:00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14:45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יורי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הפעילות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עבדתי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והקליטה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שקשורות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שקשורות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לעקרונות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למעמדם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ביזוי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שכמותו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ולעגו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זלזלו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כעסו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שמציגים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התבטאו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הפגיעות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פרלמנטרי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הפתיחה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בתולדות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מפלגות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המרכזיים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ודווקא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ממפלגות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שדוגלות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פוגעים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שמהווים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מהחשוב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במחויבות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המרכיבים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החשובים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ומרצ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התחייבו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ההמלצות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מרכזיות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שלמענן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המירבי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שמותרים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השיקולים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הטקטיים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השיקולים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הקואליציוניים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המרכזי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אבסורד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יתווספו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120.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הקבניט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הבטחוני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הקבינט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הבטחוני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קבינט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מצומצם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ודיסקרטי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במיוחד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המשמעות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קבינט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עקרוני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וענייני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בקבינט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הבטחוני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בונוסים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הנהלים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הנוסחאות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שגובשו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חיצונית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ביסודו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ייתכן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כבונוסים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פורמלי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לנוהלי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וכדומה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מסריח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ולנצל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מיקוח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קואליציוני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מאחוריו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מינהלי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איזושהי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תהליכי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יתפקד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שכבשו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זווית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ברפובליקות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מתנהג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התקדמה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האירופאי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וניסתה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תדמית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שראויים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מתקדמת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לטובתם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מפתיע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מורכבת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ממרכיבים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שמנוגדים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בתכלית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אידיאולוגית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ופוליטית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והמפד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רחמים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מלול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יורי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המשותף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להשתתף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בחלוקה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התדמית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המחוקק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הישראלי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המיידיים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בחישובים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טקטיים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לאבסורד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ולהפיל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ויתרו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ולפיכך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17:00,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17:00.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15:15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גורדון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  <w:t>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</w:t>
      </w:r>
      <w:r>
        <w:rPr>
          <w:rFonts w:ascii="David" w:hAnsi="David" w:cs="David"/>
          <w:sz w:val="24"/>
          <w:szCs w:val="24"/>
          <w:rtl/>
          <w:lang w:eastAsia="en-US"/>
        </w:rPr>
        <w:t>)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17:00.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מהתקשורת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סקירתם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המומחים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התרשמתי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המומחים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הפרופסורים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קונסטיטוציונית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ליכוד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שטייניץ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ליכוד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הכוללת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נודלמן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ואליעזר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הליכוד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משתתף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יחליף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שטייניץ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משתתף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בפרוטוקול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חיזוק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לסווג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שמביאים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למסקנה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ביזוי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שאגדיר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וחילופי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ששכנעתי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כדלקמן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וחילופי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שהעמדה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ובנוהג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מפורשות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הנצחתי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הסתמכתי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ושאלתי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ביצענו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מוסכם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הטיוט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רלוונטי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והתייחסתי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מהפיליבסטר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והיתול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משנתקבלו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המסתייגים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ביזיון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שבסיומו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והחלופיות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וסיעתו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מגבילים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- 15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מודפסים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החלופיות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שחשבנו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משסברתי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המסתייגים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שנמצאת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ניהלנו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שהסכמתי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ונתתי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יאמין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החלופיות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לטובתך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תפעיל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בהפ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שרשומות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שהוגשו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הסכמתנו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ואבחן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טיוטה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הכחול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הכחול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תתפוס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לסיכום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הכתובת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מפסיק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נלבן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18:00.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סיכמתי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הסמוך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אריאל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סילבן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בלומנטל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יהושע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הירשזון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שטייניץ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קליינר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נודלמן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ואליעזר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בזבוז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שמופיעה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יחזקאל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תצביעו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פריצקי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זנדברג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בריילובסקי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מיותרת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- 2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בתבונה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בתחילת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יהפכו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שיירשם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בפרוטוקול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עקרוני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תאושרנה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ותעבורנה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סאלח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בזבוז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עבד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אלמאלכ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דהאמשה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מחאמיד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תאופיק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חטיב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ומוחמד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כנעא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ועיסאם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שטייני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-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- 3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אדייק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>".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>) 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>)  - 4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- 6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נואף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מפלגת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איחוד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האיחוד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לאייש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אחזיר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תחליטו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ברשותכם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הצגתי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מצטע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מתפקידי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יימחקו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ויהודית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יימחקו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יחזקאל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סאלח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יימחקו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בתקופת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כהונתו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בניגוד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- 11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וחירותו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33(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>), 37(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- 39(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1)"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33(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>), 33(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>), 37(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- 39(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1)".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>)  - 3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"(1)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מהסיעות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ההערה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7.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שטייני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ריבלין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ונעמי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בלומנטל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קליינר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קליינר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ועזמי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בייצוג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נתבקשתי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לחסוך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עקרוני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ולסמוך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הבטחת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והצעתי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הורדתי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והכנסתי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החלופית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תהפוך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תהפוך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התנגדות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נעלמת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קואליציונית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הורדתי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קואליציונית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להימנע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ולחבריי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בנוכחות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הנוגעי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מצרפת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ויהפוך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נואף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מגוחך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לנציגים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מהמפלגה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- 7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- 7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מתנגדים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וארבעה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וארבעה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פריצקי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פריצקי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זנדברג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זנדברג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ועזמי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(2)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ויחזקאל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בריילובסקי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והקליטה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בריילובסקי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ייצוג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לערבים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11: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ליברמן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גודלשמידט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ויחזקאל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"55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אלסאנע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המתגורר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ביהודה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שומרון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13,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מינויו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מינויו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14.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ההתסייגות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ואברהם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תושבי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יכהנו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שתמוננה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המופקדת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"(4)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שימונו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אקדמי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16,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1(3)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בנפרד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ביצועי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שיופרשו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נמנעים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סיימנו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17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נדחית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המאוחר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הופסקה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19:00.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>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</w:t>
      </w:r>
      <w:r>
        <w:rPr>
          <w:rFonts w:ascii="David" w:hAnsi="David" w:cs="David"/>
          <w:sz w:val="24"/>
          <w:szCs w:val="24"/>
          <w:rtl/>
          <w:lang w:eastAsia="en-US"/>
        </w:rPr>
        <w:t>)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>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21:45)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בהתייעצות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שעוברות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להצטרף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כדלקמן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1.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(2)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-(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>)".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37(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במלים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3.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39(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9"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>".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ומנעה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מצטרף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הנימוק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העיקרי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המינימלי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שנשאר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שהקראתי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המכסימלי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למנוע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בשקט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אן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בלוק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pStyle w:val="1"/>
        <w:bidi/>
        <w:rPr>
          <w:rFonts w:cs="David"/>
          <w:rtl/>
          <w:lang w:eastAsia="en-US"/>
        </w:rPr>
      </w:pPr>
    </w:p>
    <w:p w:rsidR="00000000" w:rsidRDefault="008B441D">
      <w:pPr>
        <w:pStyle w:val="1"/>
        <w:bidi/>
        <w:jc w:val="both"/>
        <w:rPr>
          <w:rFonts w:cs="David"/>
          <w:u w:val="single"/>
          <w:rtl/>
          <w:lang w:eastAsia="en-US"/>
        </w:rPr>
      </w:pPr>
      <w:r>
        <w:rPr>
          <w:rFonts w:cs="David" w:hint="eastAsia"/>
          <w:u w:val="single"/>
          <w:rtl/>
          <w:lang w:eastAsia="en-US"/>
        </w:rPr>
        <w:t>מיכאל</w:t>
      </w:r>
      <w:r>
        <w:rPr>
          <w:rFonts w:cs="David"/>
          <w:u w:val="single"/>
          <w:rtl/>
          <w:lang w:eastAsia="en-US"/>
        </w:rPr>
        <w:t xml:space="preserve"> </w:t>
      </w:r>
      <w:r>
        <w:rPr>
          <w:rFonts w:cs="David" w:hint="eastAsia"/>
          <w:u w:val="single"/>
          <w:rtl/>
          <w:lang w:eastAsia="en-US"/>
        </w:rPr>
        <w:t>איתן</w:t>
      </w:r>
      <w:r>
        <w:rPr>
          <w:rFonts w:cs="David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הספקנו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להדפיס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הסימנים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ניסחתי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שהובא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כחבילה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ומעליב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שפסל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שיכנעתי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החזרנו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שסיעתו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pStyle w:val="3"/>
        <w:bidi/>
        <w:rPr>
          <w:rFonts w:cs="David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מדאיג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אוטומטית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כשנתתם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פיליבסטר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5"/>
        <w:tabs>
          <w:tab w:val="clear" w:pos="4153"/>
          <w:tab w:val="clear" w:pos="8306"/>
        </w:tabs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שמועברת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בחלקה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הלגיטימיות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50.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-500-600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יגבש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שנגמור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באלאגן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מוחק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ההסכמות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נחשבות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המכריע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נואף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25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המשא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משא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וחילופי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וסיכמנו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שסיעתו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נואף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מסאלחה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50.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המספרים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ולחלופי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בכוכבית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לחלופין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ומצביעים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-50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שתורידו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ויתרתם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רובינשטיין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תוותרו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cs="David"/>
          <w:sz w:val="24"/>
          <w:szCs w:val="24"/>
          <w:lang w:eastAsia="en-US"/>
        </w:rPr>
        <w:t>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הסיכום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פינס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לנגנטל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ייצוג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לוודא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שרשימת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האינוונטר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המשותפת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1. 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וממלאי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שסיעתם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3.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הנמקות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בתנאי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בתנאי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החבילות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מהמסתייגים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המתוקנת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rPr>
          <w:rFonts w:cs="David"/>
          <w:sz w:val="24"/>
          <w:szCs w:val="24"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שהוקרא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שהוגשה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ומופיעה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ופרוש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ופרוש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סיכמנו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מיכאל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מובסים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הסיכום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הקואליציה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האופוזיציה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למליאה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יהודית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נאות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רבין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פילוסוף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קטגוריה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שמופיעות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התקבלו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יירשמו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התקבלו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יירשמו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כהסתייגויות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הצבעה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בעד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מיעוט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pStyle w:val="aa"/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התקבל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pStyle w:val="1"/>
        <w:bidi/>
        <w:rPr>
          <w:rFonts w:cs="David"/>
          <w:rtl/>
          <w:lang w:eastAsia="en-US"/>
        </w:rPr>
      </w:pPr>
      <w:r>
        <w:rPr>
          <w:rFonts w:cs="David" w:hint="eastAsia"/>
          <w:rtl/>
          <w:lang w:eastAsia="en-US"/>
        </w:rPr>
        <w:t>הישיבה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ננעלה</w:t>
      </w:r>
      <w:r>
        <w:rPr>
          <w:rFonts w:cs="David"/>
          <w:rtl/>
          <w:lang w:eastAsia="en-US"/>
        </w:rPr>
        <w:t xml:space="preserve"> </w:t>
      </w:r>
      <w:r>
        <w:rPr>
          <w:rFonts w:cs="David" w:hint="eastAsia"/>
          <w:rtl/>
          <w:lang w:eastAsia="en-US"/>
        </w:rPr>
        <w:t>בשעה</w:t>
      </w:r>
      <w:r>
        <w:rPr>
          <w:rFonts w:cs="David"/>
          <w:rtl/>
          <w:lang w:eastAsia="en-US"/>
        </w:rPr>
        <w:t xml:space="preserve"> 22:10</w:t>
      </w: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8B441D">
      <w:pPr>
        <w:bidi/>
        <w:jc w:val="both"/>
        <w:rPr>
          <w:rFonts w:cs="David"/>
          <w:sz w:val="24"/>
          <w:szCs w:val="24"/>
          <w:u w:val="single"/>
          <w:lang w:eastAsia="en-US"/>
        </w:rPr>
      </w:pPr>
    </w:p>
    <w:p w:rsidR="00000000" w:rsidRDefault="008B441D">
      <w:pPr>
        <w:bidi/>
        <w:jc w:val="right"/>
        <w:rPr>
          <w:rFonts w:cs="David"/>
          <w:sz w:val="24"/>
          <w:szCs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B441D">
      <w:r>
        <w:separator/>
      </w:r>
    </w:p>
  </w:endnote>
  <w:endnote w:type="continuationSeparator" w:id="0">
    <w:p w:rsidR="00000000" w:rsidRDefault="008B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B441D">
    <w:pPr>
      <w:pStyle w:val="a7"/>
    </w:pPr>
  </w:p>
  <w:p w:rsidR="00000000" w:rsidRDefault="008B441D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B441D">
      <w:r>
        <w:separator/>
      </w:r>
    </w:p>
  </w:footnote>
  <w:footnote w:type="continuationSeparator" w:id="0">
    <w:p w:rsidR="00000000" w:rsidRDefault="008B4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B441D">
    <w:pPr>
      <w:pStyle w:val="a5"/>
      <w:framePr w:wrap="auto" w:vAnchor="text" w:hAnchor="margin" w:y="1"/>
      <w:rPr>
        <w:rStyle w:val="a9"/>
        <w:lang w:eastAsia="en-US"/>
      </w:rPr>
    </w:pPr>
    <w:r>
      <w:rPr>
        <w:rStyle w:val="a9"/>
        <w:lang w:eastAsia="en-US"/>
      </w:rPr>
      <w:fldChar w:fldCharType="begin"/>
    </w:r>
    <w:r>
      <w:rPr>
        <w:rStyle w:val="a9"/>
        <w:lang w:eastAsia="en-US"/>
      </w:rPr>
      <w:instrText xml:space="preserve">PAGE  </w:instrText>
    </w:r>
    <w:r>
      <w:rPr>
        <w:rStyle w:val="a9"/>
        <w:lang w:eastAsia="en-US"/>
      </w:rPr>
      <w:fldChar w:fldCharType="separate"/>
    </w:r>
    <w:r>
      <w:rPr>
        <w:rStyle w:val="a9"/>
        <w:noProof/>
        <w:lang w:eastAsia="en-US"/>
      </w:rPr>
      <w:t>5</w:t>
    </w:r>
    <w:r>
      <w:rPr>
        <w:rStyle w:val="a9"/>
        <w:lang w:eastAsia="en-US"/>
      </w:rPr>
      <w:fldChar w:fldCharType="end"/>
    </w:r>
  </w:p>
  <w:p w:rsidR="00000000" w:rsidRDefault="008B441D">
    <w:pPr>
      <w:pStyle w:val="a5"/>
      <w:jc w:val="right"/>
      <w:rPr>
        <w:rFonts w:cs="David"/>
        <w:sz w:val="24"/>
        <w:szCs w:val="24"/>
        <w:lang w:eastAsia="en-US"/>
      </w:rPr>
    </w:pPr>
    <w:r>
      <w:rPr>
        <w:rFonts w:ascii="David" w:hAnsi="David" w:cs="David" w:hint="eastAsia"/>
        <w:sz w:val="24"/>
        <w:szCs w:val="24"/>
        <w:rtl/>
        <w:lang w:eastAsia="en-US"/>
      </w:rPr>
      <w:t>ועדת</w:t>
    </w:r>
    <w:r>
      <w:rPr>
        <w:rFonts w:ascii="David" w:hAnsi="David" w:cs="David"/>
        <w:sz w:val="24"/>
        <w:szCs w:val="24"/>
        <w:rtl/>
        <w:lang w:eastAsia="en-US"/>
      </w:rPr>
      <w:t xml:space="preserve"> </w:t>
    </w:r>
    <w:r>
      <w:rPr>
        <w:rFonts w:ascii="David" w:hAnsi="David" w:cs="David" w:hint="eastAsia"/>
        <w:sz w:val="24"/>
        <w:szCs w:val="24"/>
        <w:rtl/>
        <w:lang w:eastAsia="en-US"/>
      </w:rPr>
      <w:t>חוקה</w:t>
    </w:r>
    <w:r>
      <w:rPr>
        <w:rFonts w:ascii="David" w:hAnsi="David" w:cs="David"/>
        <w:sz w:val="24"/>
        <w:szCs w:val="24"/>
        <w:rtl/>
        <w:lang w:eastAsia="en-US"/>
      </w:rPr>
      <w:t xml:space="preserve"> </w:t>
    </w:r>
    <w:r>
      <w:rPr>
        <w:rFonts w:ascii="David" w:hAnsi="David" w:cs="David" w:hint="eastAsia"/>
        <w:sz w:val="24"/>
        <w:szCs w:val="24"/>
        <w:rtl/>
        <w:lang w:eastAsia="en-US"/>
      </w:rPr>
      <w:t>חוק</w:t>
    </w:r>
    <w:r>
      <w:rPr>
        <w:rFonts w:ascii="David" w:hAnsi="David" w:cs="David"/>
        <w:sz w:val="24"/>
        <w:szCs w:val="24"/>
        <w:rtl/>
        <w:lang w:eastAsia="en-US"/>
      </w:rPr>
      <w:t xml:space="preserve"> </w:t>
    </w:r>
    <w:r>
      <w:rPr>
        <w:rFonts w:ascii="David" w:hAnsi="David" w:cs="David" w:hint="eastAsia"/>
        <w:sz w:val="24"/>
        <w:szCs w:val="24"/>
        <w:rtl/>
        <w:lang w:eastAsia="en-US"/>
      </w:rPr>
      <w:t>ומשפט</w:t>
    </w:r>
  </w:p>
  <w:p w:rsidR="00000000" w:rsidRDefault="008B441D">
    <w:pPr>
      <w:pStyle w:val="a5"/>
      <w:jc w:val="right"/>
      <w:rPr>
        <w:rFonts w:ascii="David" w:hAnsi="David" w:cs="David"/>
        <w:sz w:val="24"/>
        <w:szCs w:val="24"/>
        <w:rtl/>
        <w:lang w:eastAsia="en-US"/>
      </w:rPr>
    </w:pPr>
    <w:r>
      <w:rPr>
        <w:rFonts w:ascii="David" w:hAnsi="David" w:cs="David"/>
        <w:sz w:val="24"/>
        <w:szCs w:val="24"/>
        <w:rtl/>
        <w:lang w:eastAsia="en-US"/>
      </w:rPr>
      <w:t>26.7.99</w:t>
    </w:r>
  </w:p>
  <w:p w:rsidR="00000000" w:rsidRDefault="008B441D">
    <w:pPr>
      <w:pStyle w:val="a5"/>
      <w:rPr>
        <w:lang w:eastAsia="en-US"/>
      </w:rPr>
    </w:pPr>
  </w:p>
  <w:p w:rsidR="00000000" w:rsidRDefault="008B441D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7B1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B441D"/>
    <w:rsid w:val="008B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ABDDCE8-0C4C-4B20-A4F9-D2E8C221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0"/>
      <w:szCs w:val="20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David" w:hAnsi="David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rFonts w:ascii="David" w:hAnsi="David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rFonts w:ascii="David" w:hAnsi="David"/>
      <w:sz w:val="24"/>
      <w:szCs w:val="24"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bidi/>
      <w:jc w:val="center"/>
      <w:outlineLvl w:val="3"/>
    </w:pPr>
    <w:rPr>
      <w:rFonts w:ascii="David" w:eastAsia="Times New Roman" w:hAnsi="David"/>
      <w:sz w:val="24"/>
      <w:szCs w:val="24"/>
      <w:u w:val="single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6</Pages>
  <Words>16078</Words>
  <Characters>80390</Characters>
  <Application>Microsoft Office Word</Application>
  <DocSecurity>0</DocSecurity>
  <Lines>669</Lines>
  <Paragraphs>192</Paragraphs>
  <ScaleCrop>false</ScaleCrop>
  <Company/>
  <LinksUpToDate>false</LinksUpToDate>
  <CharactersWithSpaces>96276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חוקה/528</dc:title>
  <dc:subject>חוקה 26.7.2000</dc:subject>
  <dc:creator>יפעת, שלומית, סיגל, אביגיל</dc:creator>
  <cp:keywords/>
  <dc:description/>
  <cp:lastModifiedBy>רינה דבורה קדרון</cp:lastModifiedBy>
  <cp:revision>2</cp:revision>
  <dcterms:created xsi:type="dcterms:W3CDTF">2017-04-19T08:34:00Z</dcterms:created>
  <dcterms:modified xsi:type="dcterms:W3CDTF">2017-04-19T08:34:00Z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