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D1F13">
      <w:pPr>
        <w:bidi/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קליטה/3580</w:t>
      </w:r>
    </w:p>
    <w:p w:rsidR="00000000" w:rsidRDefault="00FD1F13">
      <w:pPr>
        <w:bidi/>
        <w:jc w:val="right"/>
        <w:rPr>
          <w:rtl/>
        </w:rPr>
      </w:pPr>
      <w:r>
        <w:rPr>
          <w:rtl/>
        </w:rPr>
        <w:tab/>
        <w:t>ירושלים, כ"ד באב, ת</w:t>
      </w:r>
      <w:r>
        <w:rPr>
          <w:rtl/>
        </w:rPr>
        <w:t>שס"א</w:t>
      </w:r>
    </w:p>
    <w:p w:rsidR="00000000" w:rsidRDefault="00FD1F13">
      <w:pPr>
        <w:bidi/>
        <w:jc w:val="right"/>
        <w:rPr>
          <w:rtl/>
          <w:lang w:val="es"/>
        </w:rPr>
      </w:pPr>
      <w:r>
        <w:rPr>
          <w:rtl/>
          <w:lang w:val="es"/>
        </w:rPr>
        <w:t>13 באוגוסט, 2001</w:t>
      </w:r>
    </w:p>
    <w:p w:rsidR="00000000" w:rsidRDefault="00FD1F13">
      <w:pPr>
        <w:bidi/>
        <w:jc w:val="right"/>
        <w:rPr>
          <w:rtl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rtl/>
          <w:lang w:eastAsia="en-US"/>
        </w:rPr>
        <w:t>הכנסת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החמש</w:t>
      </w:r>
      <w:r>
        <w:rPr>
          <w:rFonts w:ascii="David" w:hAnsi="David"/>
          <w:spacing w:val="20"/>
          <w:rtl/>
          <w:lang w:eastAsia="en-US"/>
        </w:rPr>
        <w:t>-</w:t>
      </w:r>
      <w:r>
        <w:rPr>
          <w:rFonts w:ascii="David" w:hAnsi="David" w:hint="eastAsia"/>
          <w:spacing w:val="20"/>
          <w:rtl/>
          <w:lang w:eastAsia="en-US"/>
        </w:rPr>
        <w:t>עשרה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rtl/>
          <w:lang w:eastAsia="en-US"/>
        </w:rPr>
        <w:t>מושב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שלישי</w:t>
      </w:r>
      <w:r>
        <w:rPr>
          <w:rFonts w:ascii="David" w:hAnsi="David"/>
          <w:spacing w:val="20"/>
          <w:rtl/>
          <w:lang w:eastAsia="en-US"/>
        </w:rPr>
        <w:t xml:space="preserve">          </w:t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  <w:t xml:space="preserve">                         </w:t>
      </w:r>
      <w:r>
        <w:rPr>
          <w:rFonts w:ascii="David" w:hAnsi="David" w:hint="eastAsia"/>
          <w:spacing w:val="20"/>
          <w:rtl/>
          <w:lang w:eastAsia="en-US"/>
        </w:rPr>
        <w:t>נוסח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לא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מתוקן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 w:hint="eastAsia"/>
          <w:spacing w:val="20"/>
          <w:rtl/>
          <w:lang w:eastAsia="en-US"/>
        </w:rPr>
        <w:t>פרוטוקול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מס</w:t>
      </w:r>
      <w:r>
        <w:rPr>
          <w:rFonts w:ascii="David" w:hAnsi="David"/>
          <w:spacing w:val="20"/>
          <w:rtl/>
          <w:lang w:eastAsia="en-US"/>
        </w:rPr>
        <w:t xml:space="preserve">' </w:t>
      </w:r>
      <w:r>
        <w:rPr>
          <w:spacing w:val="20"/>
          <w:lang w:eastAsia="en-US"/>
        </w:rPr>
        <w:t>157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rtl/>
          <w:lang w:eastAsia="en-US"/>
        </w:rPr>
        <w:t>מישיבת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ועדת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העלייה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הקליטה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והתפוצות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/>
          <w:spacing w:val="20"/>
          <w:u w:val="single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שהתקיימה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ביום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רביעי</w:t>
      </w:r>
      <w:r>
        <w:rPr>
          <w:rFonts w:ascii="David" w:hAnsi="David"/>
          <w:spacing w:val="20"/>
          <w:u w:val="single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u w:val="single"/>
          <w:rtl/>
          <w:lang w:eastAsia="en-US"/>
        </w:rPr>
        <w:t>כ</w:t>
      </w:r>
      <w:r>
        <w:rPr>
          <w:rFonts w:ascii="David" w:hAnsi="David"/>
          <w:spacing w:val="20"/>
          <w:u w:val="single"/>
          <w:rtl/>
          <w:lang w:eastAsia="en-US"/>
        </w:rPr>
        <w:t xml:space="preserve">' </w:t>
      </w:r>
      <w:r>
        <w:rPr>
          <w:rFonts w:ascii="David" w:hAnsi="David" w:hint="eastAsia"/>
          <w:spacing w:val="20"/>
          <w:u w:val="single"/>
          <w:rtl/>
          <w:lang w:eastAsia="en-US"/>
        </w:rPr>
        <w:t>בתמוז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התשס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א</w:t>
      </w:r>
      <w:r>
        <w:rPr>
          <w:rFonts w:ascii="David" w:hAnsi="David"/>
          <w:spacing w:val="20"/>
          <w:u w:val="single"/>
          <w:rtl/>
          <w:lang w:eastAsia="en-US"/>
        </w:rPr>
        <w:t xml:space="preserve"> - </w:t>
      </w:r>
      <w:r>
        <w:rPr>
          <w:spacing w:val="20"/>
          <w:u w:val="single"/>
          <w:lang w:eastAsia="en-US"/>
        </w:rPr>
        <w:t>11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ביולי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spacing w:val="20"/>
          <w:u w:val="single"/>
          <w:lang w:eastAsia="en-US"/>
        </w:rPr>
        <w:t>2001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נכחו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חברי</w:t>
      </w:r>
      <w:r>
        <w:rPr>
          <w:rFonts w:ascii="David" w:hAnsi="David"/>
          <w:b w:val="0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הוועדה</w:t>
      </w:r>
      <w:r>
        <w:rPr>
          <w:rFonts w:ascii="David" w:hAnsi="David"/>
          <w:spacing w:val="20"/>
          <w:rtl/>
          <w:lang w:eastAsia="en-US"/>
        </w:rPr>
        <w:t xml:space="preserve">: </w:t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צבי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היו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זבולון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אורלב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חוגי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עופר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מוזמנים</w:t>
      </w:r>
      <w:r>
        <w:rPr>
          <w:rFonts w:ascii="David" w:hAnsi="David"/>
          <w:spacing w:val="20"/>
          <w:rtl/>
          <w:lang w:eastAsia="en-US"/>
        </w:rPr>
        <w:t xml:space="preserve">: </w:t>
      </w:r>
      <w:r>
        <w:rPr>
          <w:rFonts w:ascii="David" w:hAnsi="David"/>
          <w:spacing w:val="20"/>
          <w:rtl/>
          <w:lang w:eastAsia="en-US"/>
        </w:rPr>
        <w:tab/>
        <w:t xml:space="preserve">              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רונית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תירוש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מנכ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ד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גד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אביקסיס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סמנכ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בכיר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למינהל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ומשאבי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אנוש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יהודה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אהרון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מפקח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ארצי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קליטת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תלמידים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עולים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ניסים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אלקיים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סגן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ראש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מינהל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הדתי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אריה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ארד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מחמ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ד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מחוז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דרום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חיים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הלפרין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יועץ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השרה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יוכי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חג</w:t>
      </w:r>
      <w:r>
        <w:rPr>
          <w:rFonts w:ascii="David" w:hAnsi="David"/>
          <w:spacing w:val="20"/>
          <w:rtl/>
          <w:lang w:eastAsia="en-US"/>
        </w:rPr>
        <w:t>'</w:t>
      </w:r>
      <w:r>
        <w:rPr>
          <w:rFonts w:ascii="David" w:hAnsi="David" w:hint="eastAsia"/>
          <w:spacing w:val="20"/>
          <w:rtl/>
          <w:lang w:eastAsia="en-US"/>
        </w:rPr>
        <w:t>בי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מפקחת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קליטת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עליה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חיים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להב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תחום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קידום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נוער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טובה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מטלון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מדריכה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במינהל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הפדגוגי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מוטי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ניר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עוזר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למנהל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אגף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שח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אורית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ראובן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דוברת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עזרה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שאלתיאל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מפקח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מחוז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מרכז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מסי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שיברו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מפקחת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ארצית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נוער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יוצאי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</w:t>
      </w:r>
      <w:r>
        <w:rPr>
          <w:rFonts w:ascii="David" w:hAnsi="David" w:hint="eastAsia"/>
          <w:spacing w:val="20"/>
          <w:rtl/>
          <w:lang w:eastAsia="en-US"/>
        </w:rPr>
        <w:t>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חנוך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צמיר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סמנכ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מיקי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אוחיון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המחלקה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לקליטת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יולנדה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שטראוס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מחוז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א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יעל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שלף</w:t>
      </w:r>
      <w:r>
        <w:rPr>
          <w:rFonts w:ascii="David" w:hAnsi="David"/>
          <w:spacing w:val="20"/>
          <w:rtl/>
          <w:lang w:eastAsia="en-US"/>
        </w:rPr>
        <w:t>-</w:t>
      </w:r>
      <w:r>
        <w:rPr>
          <w:rFonts w:ascii="David" w:hAnsi="David" w:hint="eastAsia"/>
          <w:spacing w:val="20"/>
          <w:rtl/>
          <w:lang w:eastAsia="en-US"/>
        </w:rPr>
        <w:t>זאבי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יחידת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ונוער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שיפרה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שידלוביסקי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אגף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אולפנים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האוצר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אורי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שוסטמן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אגף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תקציבים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תשגר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איילאו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מתורגמן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במחלקת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רווחה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מועצת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גדרה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רפי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חיים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מחלקת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מועצת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גדרה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ניסים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פסנטיני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סגן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ראש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מועצת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גדרה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רדיע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ראש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מועצת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גדרה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שלמה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בלאי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חבר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מועצה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עיריית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אשקלון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משה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ינאי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סמנכ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וחברה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עיריית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אשקלון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שולה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מולא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אגודה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ישראלית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למען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יהודי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מנגסטו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צ</w:t>
      </w:r>
      <w:r>
        <w:rPr>
          <w:rFonts w:ascii="David" w:hAnsi="David"/>
          <w:spacing w:val="20"/>
          <w:rtl/>
          <w:lang w:eastAsia="en-US"/>
        </w:rPr>
        <w:t>'</w:t>
      </w:r>
      <w:r>
        <w:rPr>
          <w:rFonts w:ascii="David" w:hAnsi="David" w:hint="eastAsia"/>
          <w:spacing w:val="20"/>
          <w:rtl/>
          <w:lang w:eastAsia="en-US"/>
        </w:rPr>
        <w:t>אלצ</w:t>
      </w:r>
      <w:r>
        <w:rPr>
          <w:rFonts w:ascii="David" w:hAnsi="David"/>
          <w:spacing w:val="20"/>
          <w:rtl/>
          <w:lang w:eastAsia="en-US"/>
        </w:rPr>
        <w:t>'</w:t>
      </w:r>
      <w:r>
        <w:rPr>
          <w:rFonts w:ascii="David" w:hAnsi="David" w:hint="eastAsia"/>
          <w:spacing w:val="20"/>
          <w:rtl/>
          <w:lang w:eastAsia="en-US"/>
        </w:rPr>
        <w:t>ו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אגודה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ישראלית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למען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יהודי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דני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טקה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איחוד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הארגונים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אברהם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ירדאי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סגן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יו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ארגון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גג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יוצאי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דוד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מהרט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ממונה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פרוייקטים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מרכז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היגוי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 xml:space="preserve">           </w:t>
      </w:r>
      <w:r>
        <w:rPr>
          <w:rFonts w:ascii="David" w:hAnsi="David"/>
          <w:spacing w:val="20"/>
          <w:rtl/>
          <w:lang w:eastAsia="en-US"/>
        </w:rPr>
        <w:t xml:space="preserve">            </w:t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אתיופיה</w:t>
      </w:r>
      <w:r>
        <w:rPr>
          <w:rFonts w:ascii="David" w:hAnsi="David"/>
          <w:spacing w:val="20"/>
          <w:rtl/>
          <w:lang w:eastAsia="en-US"/>
        </w:rPr>
        <w:t xml:space="preserve">  </w:t>
      </w:r>
      <w:r>
        <w:rPr>
          <w:rFonts w:ascii="David" w:hAnsi="David" w:hint="eastAsia"/>
          <w:spacing w:val="20"/>
          <w:rtl/>
          <w:lang w:eastAsia="en-US"/>
        </w:rPr>
        <w:t>טורוק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מולט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מרכז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היגוי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אברהם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נגוסה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מנכ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ארגון</w:t>
      </w:r>
      <w:r>
        <w:rPr>
          <w:rFonts w:ascii="David" w:hAnsi="David"/>
          <w:spacing w:val="20"/>
          <w:rtl/>
          <w:lang w:eastAsia="en-US"/>
        </w:rPr>
        <w:t xml:space="preserve"> "</w:t>
      </w:r>
      <w:r>
        <w:rPr>
          <w:rFonts w:ascii="David" w:hAnsi="David" w:hint="eastAsia"/>
          <w:spacing w:val="20"/>
          <w:rtl/>
          <w:lang w:eastAsia="en-US"/>
        </w:rPr>
        <w:t>מכנף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דרום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לציון</w:t>
      </w:r>
      <w:r>
        <w:rPr>
          <w:rFonts w:ascii="David" w:hAnsi="David"/>
          <w:spacing w:val="20"/>
          <w:rtl/>
          <w:lang w:eastAsia="en-US"/>
        </w:rPr>
        <w:t>"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חן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ליפשיץ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חוקרת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בכירה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הג</w:t>
      </w:r>
      <w:r>
        <w:rPr>
          <w:rFonts w:ascii="David" w:hAnsi="David"/>
          <w:spacing w:val="20"/>
          <w:rtl/>
          <w:lang w:eastAsia="en-US"/>
        </w:rPr>
        <w:t>'</w:t>
      </w:r>
      <w:r>
        <w:rPr>
          <w:rFonts w:ascii="David" w:hAnsi="David" w:hint="eastAsia"/>
          <w:spacing w:val="20"/>
          <w:rtl/>
          <w:lang w:eastAsia="en-US"/>
        </w:rPr>
        <w:t>וינט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מכון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ברוקדייל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רמי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סולימני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ראש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אגף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ונוער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מכון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ברוקדייל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lastRenderedPageBreak/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יחיאל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ערן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ראש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תחום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מכון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ברוקדייל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שושנה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דור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יו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ארגון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צפון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אמריקה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למען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יהודי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פנטו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טגה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רכזת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חינוכית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ברמלה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ארגון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צפון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אמריקה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למען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יהודי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בת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שבע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מינווב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רכזת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תכנית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הדרכה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לגיל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הרך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בבאר</w:t>
      </w:r>
      <w:r>
        <w:rPr>
          <w:rFonts w:ascii="David" w:hAnsi="David"/>
          <w:spacing w:val="20"/>
          <w:rtl/>
          <w:lang w:eastAsia="en-US"/>
        </w:rPr>
        <w:t xml:space="preserve"> 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 xml:space="preserve">                                 </w:t>
      </w:r>
      <w:r>
        <w:rPr>
          <w:rFonts w:ascii="David" w:hAnsi="David" w:hint="eastAsia"/>
          <w:spacing w:val="20"/>
          <w:rtl/>
          <w:lang w:eastAsia="en-US"/>
        </w:rPr>
        <w:t>שבע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עמותה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לקידום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המשפחה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והילד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האתיופי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שמוליק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דוד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יועץ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לובי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ארגון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שתי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אשר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רביב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בתי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הדין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המיוחדים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לגיור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הנהלת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בתי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הדין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לגיור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הרב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מנחם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ולדמן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יו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מכון</w:t>
      </w:r>
      <w:r>
        <w:rPr>
          <w:rFonts w:ascii="David" w:hAnsi="David"/>
          <w:spacing w:val="20"/>
          <w:rtl/>
          <w:lang w:eastAsia="en-US"/>
        </w:rPr>
        <w:t xml:space="preserve"> "</w:t>
      </w:r>
      <w:r>
        <w:rPr>
          <w:rFonts w:ascii="David" w:hAnsi="David" w:hint="eastAsia"/>
          <w:spacing w:val="20"/>
          <w:rtl/>
          <w:lang w:eastAsia="en-US"/>
        </w:rPr>
        <w:t>שבות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עם</w:t>
      </w:r>
      <w:r>
        <w:rPr>
          <w:rFonts w:ascii="David" w:hAnsi="David"/>
          <w:spacing w:val="20"/>
          <w:rtl/>
          <w:lang w:eastAsia="en-US"/>
        </w:rPr>
        <w:t>"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ירדנה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כהן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מח</w:t>
      </w:r>
      <w:r>
        <w:rPr>
          <w:rFonts w:ascii="David" w:hAnsi="David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spacing w:val="20"/>
          <w:rtl/>
          <w:lang w:eastAsia="en-US"/>
        </w:rPr>
        <w:t>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יסודי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עיריית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לוד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אביב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סקירה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מרכז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תכנית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טיפול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נקודתי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עיריית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לוד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יאיר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אפטר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ח</w:t>
      </w:r>
      <w:r>
        <w:rPr>
          <w:rFonts w:ascii="David" w:hAnsi="David" w:hint="eastAsia"/>
          <w:spacing w:val="20"/>
          <w:rtl/>
          <w:lang w:eastAsia="en-US"/>
        </w:rPr>
        <w:t>וקר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בנושא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  <w:r>
        <w:rPr>
          <w:rFonts w:ascii="David" w:hAnsi="David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spacing w:val="20"/>
          <w:rtl/>
          <w:lang w:eastAsia="en-US"/>
        </w:rPr>
        <w:t>על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ם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שמחה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גתהון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רכזת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תחום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בני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נוער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יוצאי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  <w:r>
        <w:rPr>
          <w:rFonts w:ascii="David" w:hAnsi="David"/>
          <w:spacing w:val="20"/>
          <w:rtl/>
          <w:lang w:eastAsia="en-US"/>
        </w:rPr>
        <w:t xml:space="preserve">, 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 xml:space="preserve">                                </w:t>
      </w:r>
      <w:r>
        <w:rPr>
          <w:rFonts w:ascii="David" w:hAnsi="David" w:hint="eastAsia"/>
          <w:spacing w:val="20"/>
          <w:rtl/>
          <w:lang w:eastAsia="en-US"/>
        </w:rPr>
        <w:t>על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ם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יוסי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מנגסטו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מנהל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מרכז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מידע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לנוער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יוצא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  <w:r>
        <w:rPr>
          <w:rFonts w:ascii="David" w:hAnsi="David"/>
          <w:spacing w:val="20"/>
          <w:rtl/>
          <w:lang w:eastAsia="en-US"/>
        </w:rPr>
        <w:t xml:space="preserve">, 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 xml:space="preserve">                               </w:t>
      </w:r>
      <w:r>
        <w:rPr>
          <w:rFonts w:ascii="David" w:hAnsi="David" w:hint="eastAsia"/>
          <w:spacing w:val="20"/>
          <w:rtl/>
          <w:lang w:eastAsia="en-US"/>
        </w:rPr>
        <w:t>עמותת</w:t>
      </w:r>
      <w:r>
        <w:rPr>
          <w:rFonts w:ascii="David" w:hAnsi="David"/>
          <w:spacing w:val="20"/>
          <w:rtl/>
          <w:lang w:eastAsia="en-US"/>
        </w:rPr>
        <w:t xml:space="preserve"> "</w:t>
      </w:r>
      <w:r>
        <w:rPr>
          <w:rFonts w:ascii="David" w:hAnsi="David" w:hint="eastAsia"/>
          <w:spacing w:val="20"/>
          <w:rtl/>
          <w:lang w:eastAsia="en-US"/>
        </w:rPr>
        <w:t>פידל</w:t>
      </w:r>
      <w:r>
        <w:rPr>
          <w:rFonts w:ascii="David" w:hAnsi="David"/>
          <w:spacing w:val="20"/>
          <w:rtl/>
          <w:lang w:eastAsia="en-US"/>
        </w:rPr>
        <w:t>"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נגיסט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מנגשה</w:t>
      </w:r>
      <w:r>
        <w:rPr>
          <w:rFonts w:ascii="David" w:hAnsi="David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spacing w:val="20"/>
          <w:rtl/>
          <w:lang w:eastAsia="en-US"/>
        </w:rPr>
        <w:t>מנכ</w:t>
      </w:r>
      <w:r>
        <w:rPr>
          <w:rFonts w:ascii="David" w:hAnsi="David"/>
          <w:spacing w:val="20"/>
          <w:rtl/>
          <w:lang w:eastAsia="en-US"/>
        </w:rPr>
        <w:t>"</w:t>
      </w:r>
      <w:r>
        <w:rPr>
          <w:rFonts w:ascii="David" w:hAnsi="David" w:hint="eastAsia"/>
          <w:spacing w:val="20"/>
          <w:rtl/>
          <w:lang w:eastAsia="en-US"/>
        </w:rPr>
        <w:t>לית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עמותת</w:t>
      </w:r>
      <w:r>
        <w:rPr>
          <w:rFonts w:ascii="David" w:hAnsi="David"/>
          <w:spacing w:val="20"/>
          <w:rtl/>
          <w:lang w:eastAsia="en-US"/>
        </w:rPr>
        <w:t xml:space="preserve"> "</w:t>
      </w:r>
      <w:r>
        <w:rPr>
          <w:rFonts w:ascii="David" w:hAnsi="David" w:hint="eastAsia"/>
          <w:spacing w:val="20"/>
          <w:rtl/>
          <w:lang w:eastAsia="en-US"/>
        </w:rPr>
        <w:t>פידל</w:t>
      </w:r>
      <w:r>
        <w:rPr>
          <w:rFonts w:ascii="David" w:hAnsi="David"/>
          <w:spacing w:val="20"/>
          <w:rtl/>
          <w:lang w:eastAsia="en-US"/>
        </w:rPr>
        <w:t>"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מנהלת</w:t>
      </w:r>
      <w:r>
        <w:rPr>
          <w:rFonts w:ascii="David" w:hAnsi="David"/>
          <w:b w:val="0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הוועדה</w:t>
      </w:r>
      <w:r>
        <w:rPr>
          <w:rFonts w:ascii="David" w:hAnsi="David"/>
          <w:spacing w:val="20"/>
          <w:rtl/>
          <w:lang w:eastAsia="en-US"/>
        </w:rPr>
        <w:t>:</w:t>
      </w: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spacing w:val="20"/>
          <w:rtl/>
          <w:lang w:eastAsia="en-US"/>
        </w:rPr>
        <w:t>וילמה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מאור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סדר</w:t>
      </w:r>
      <w:r>
        <w:rPr>
          <w:rFonts w:ascii="David" w:hAnsi="David"/>
          <w:b w:val="0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u w:val="single"/>
          <w:rtl/>
          <w:lang w:eastAsia="en-US"/>
        </w:rPr>
        <w:t>היום</w:t>
      </w:r>
      <w:r>
        <w:rPr>
          <w:rFonts w:ascii="David" w:hAnsi="David"/>
          <w:spacing w:val="20"/>
          <w:rtl/>
          <w:lang w:eastAsia="en-US"/>
        </w:rPr>
        <w:t xml:space="preserve">:             </w:t>
      </w:r>
      <w:r>
        <w:rPr>
          <w:rFonts w:ascii="David" w:hAnsi="David" w:hint="eastAsia"/>
          <w:spacing w:val="20"/>
          <w:rtl/>
          <w:lang w:eastAsia="en-US"/>
        </w:rPr>
        <w:t>מדיניות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הפיזור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של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עולי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אתיופיה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וקליטתם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במערכת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החינוך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 xml:space="preserve">                              - </w:t>
      </w:r>
      <w:r>
        <w:rPr>
          <w:rFonts w:ascii="David" w:hAnsi="David" w:hint="eastAsia"/>
          <w:spacing w:val="20"/>
          <w:rtl/>
          <w:lang w:eastAsia="en-US"/>
        </w:rPr>
        <w:t>ישיבה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משותפת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עם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ועדת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החינוך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והתרבות</w:t>
      </w:r>
      <w:r>
        <w:rPr>
          <w:rFonts w:ascii="David" w:hAnsi="David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/>
          <w:spacing w:val="20"/>
          <w:u w:val="single"/>
          <w:rtl/>
          <w:lang w:eastAsia="en-US"/>
        </w:rPr>
      </w:pPr>
      <w:r>
        <w:rPr>
          <w:rFonts w:ascii="David" w:hAnsi="David"/>
          <w:spacing w:val="20"/>
          <w:u w:val="single"/>
          <w:rtl/>
          <w:lang w:eastAsia="en-US"/>
        </w:rPr>
        <w:br w:type="page"/>
      </w:r>
      <w:r>
        <w:rPr>
          <w:rFonts w:ascii="David" w:hAnsi="David" w:hint="eastAsia"/>
          <w:spacing w:val="20"/>
          <w:u w:val="single"/>
          <w:rtl/>
          <w:lang w:eastAsia="en-US"/>
        </w:rPr>
        <w:t>מדיניות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הפיזור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של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עולי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אתיופיה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וקליטתם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במערכת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החינוך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u w:val="single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</w:t>
      </w:r>
      <w:r>
        <w:rPr>
          <w:rFonts w:ascii="David" w:hAnsi="David" w:hint="eastAsia"/>
          <w:b w:val="0"/>
          <w:spacing w:val="20"/>
          <w:rtl/>
          <w:lang w:eastAsia="en-US"/>
        </w:rPr>
        <w:t>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לבקש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פלאפונים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ביפרים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איתוריות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וכיוצא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אמנם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הפלאפון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הפתוח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תנסו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להסתדר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לפגוש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מאחל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בהצלחה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hint="eastAsia"/>
          <w:b w:val="0"/>
          <w:spacing w:val="20"/>
          <w:rtl/>
          <w:lang w:eastAsia="en-US"/>
        </w:rPr>
        <w:t>תעורר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בעקבות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התבטאויות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בעיריית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העומס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הנופל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הקולטים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שומע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מתעורר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מייד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סבוכה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להצביע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אשמים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מורכב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זכיתי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לקרוא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ורעי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עברתי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נקבע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השאר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ראיתי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טבלאות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הסותרות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קביעות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גסה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הסתירות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מצאתי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ושניים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ולעומת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המראים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במסגרת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כעשרה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התחלתי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לפערים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הגדולים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במספרים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חלילה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שאצלו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נשאר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נמדד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המספרים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לשחקים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אצלו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מוגדר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בחוק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שבעסקי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באמצע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שאביע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דעותי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ולהתחיל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נפתח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ובעקבות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</w:t>
      </w:r>
      <w:r>
        <w:rPr>
          <w:rFonts w:ascii="David" w:hAnsi="David" w:hint="eastAsia"/>
          <w:b w:val="0"/>
          <w:spacing w:val="20"/>
          <w:rtl/>
          <w:lang w:eastAsia="en-US"/>
        </w:rPr>
        <w:t>עיל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ולעזור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להתגבר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העוסקים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עניינו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חילוקי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מצליחים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חילוקי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התכנסנו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עביר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לידידי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ורעי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מפקדי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בצבא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אגף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בעיריית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משה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ינאי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ראשית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התלונן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מורכבת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שהוצג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</w:t>
      </w:r>
      <w:r>
        <w:rPr>
          <w:rFonts w:ascii="David" w:hAnsi="David" w:hint="eastAsia"/>
          <w:b w:val="0"/>
          <w:spacing w:val="20"/>
          <w:rtl/>
          <w:lang w:eastAsia="en-US"/>
        </w:rPr>
        <w:t>בד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הקביעה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גרמה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צדדים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ולכאן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איננו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בחול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באיזורים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שילדיהם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בשכונה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יוסעו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תסכול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מדוע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מסיעים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נרצה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משתתף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במימון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משתתפת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טוענות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ובצדק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ביכ</w:t>
      </w:r>
      <w:r>
        <w:rPr>
          <w:rFonts w:ascii="David" w:hAnsi="David" w:hint="eastAsia"/>
          <w:b w:val="0"/>
          <w:spacing w:val="20"/>
          <w:rtl/>
          <w:lang w:eastAsia="en-US"/>
        </w:rPr>
        <w:t>ולתן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הוצאה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כספית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מעדיפות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הואיל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בשכונות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מסויימות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בשכונה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נוצר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המתואר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האבחנה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</w:t>
      </w:r>
      <w:r>
        <w:rPr>
          <w:rFonts w:ascii="David" w:hAnsi="David" w:hint="eastAsia"/>
          <w:b w:val="0"/>
          <w:spacing w:val="20"/>
          <w:rtl/>
          <w:lang w:eastAsia="en-US"/>
        </w:rPr>
        <w:t>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בגלל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מורכבות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ויכוח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קווארה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והתרבות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בחוזר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b w:val="0"/>
          <w:spacing w:val="20"/>
          <w:rtl/>
          <w:lang w:eastAsia="en-US"/>
        </w:rPr>
        <w:t>86-</w:t>
      </w:r>
      <w:r>
        <w:rPr>
          <w:rFonts w:ascii="David" w:hAnsi="David"/>
          <w:b w:val="0"/>
          <w:spacing w:val="20"/>
          <w:rtl/>
          <w:lang w:eastAsia="en-US"/>
        </w:rPr>
        <w:t xml:space="preserve">',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ויכוח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לשבץ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b w:val="0"/>
          <w:spacing w:val="20"/>
          <w:rtl/>
          <w:lang w:eastAsia="en-US"/>
        </w:rPr>
        <w:t>86-</w:t>
      </w:r>
      <w:r>
        <w:rPr>
          <w:rFonts w:ascii="David" w:hAnsi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b w:val="0"/>
          <w:spacing w:val="20"/>
          <w:rtl/>
          <w:lang w:eastAsia="en-US"/>
        </w:rPr>
        <w:t>שאומר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במפורש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יתקבלו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הידוע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שנמסר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לויכוח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קווארה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נחשבים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ויכוח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בינינו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</w:t>
      </w:r>
      <w:r>
        <w:rPr>
          <w:rFonts w:ascii="David" w:hAnsi="David" w:hint="eastAsia"/>
          <w:b w:val="0"/>
          <w:spacing w:val="20"/>
          <w:rtl/>
          <w:lang w:eastAsia="en-US"/>
        </w:rPr>
        <w:t>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והתרבות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האגף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טענו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סביב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התעוררו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עסקנים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ועמותות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האחראים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לגיור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ולטיפול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ביהודי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גרם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לאנדרלמוסיה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נוצר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עיכוב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שבועות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נקלטו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במוסדות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פשרה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הצטרף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התרבות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וספורט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ממדרגה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hint="eastAsia"/>
          <w:b w:val="0"/>
          <w:spacing w:val="20"/>
          <w:rtl/>
          <w:lang w:eastAsia="en-US"/>
        </w:rPr>
        <w:t>אשונה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עוסקים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הצטרפותך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משה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ינאי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אגף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והתרבות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משמעיים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ישנן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הנחיות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מאידך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הרשומים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שאחזור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הגדולות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ריבוי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</w:t>
      </w:r>
      <w:r>
        <w:rPr>
          <w:rFonts w:ascii="David" w:hAnsi="David" w:hint="eastAsia"/>
          <w:b w:val="0"/>
          <w:spacing w:val="20"/>
          <w:rtl/>
          <w:lang w:eastAsia="en-US"/>
        </w:rPr>
        <w:t>טפלים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עמותות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ואחרות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שיאגם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העוסק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האוריינטציה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בתחומים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hint="eastAsia"/>
          <w:b w:val="0"/>
          <w:spacing w:val="20"/>
          <w:rtl/>
          <w:lang w:eastAsia="en-US"/>
        </w:rPr>
        <w:t>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כמיטב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יכולתו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שמאגם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לעבוד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ולנסות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מאגמים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התוצאות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לשאול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מכלו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שהזכרת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טכני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כספי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יתכן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דעתך</w:t>
      </w:r>
      <w:r>
        <w:rPr>
          <w:rFonts w:ascii="David" w:hAnsi="David"/>
          <w:b w:val="0"/>
          <w:spacing w:val="20"/>
          <w:rtl/>
          <w:lang w:eastAsia="en-US"/>
        </w:rPr>
        <w:t>?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משה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ינאי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טכני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</w:t>
      </w:r>
      <w:r>
        <w:rPr>
          <w:rFonts w:ascii="David" w:hAnsi="David" w:hint="eastAsia"/>
          <w:b w:val="0"/>
          <w:spacing w:val="20"/>
          <w:rtl/>
          <w:lang w:eastAsia="en-US"/>
        </w:rPr>
        <w:t>רים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מנכ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לית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משרד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החינוך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מצטרפת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לסיפא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שבגלל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חוסר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הגורמים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אנומליה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הרצון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לסייע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התוצאות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בשטח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להרחיב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האוזן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חוסר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בינינו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לשאול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התכווננות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ובצדק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מעדיפים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שילדיהם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מגוריהם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נקלטים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עומסים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המשובץ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אגב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בהנחה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נותנים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ההבדל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נריב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בביקור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שערכת</w:t>
      </w:r>
      <w:r>
        <w:rPr>
          <w:rFonts w:ascii="David" w:hAnsi="David" w:hint="eastAsia"/>
          <w:b w:val="0"/>
          <w:spacing w:val="20"/>
          <w:rtl/>
          <w:lang w:eastAsia="en-US"/>
        </w:rPr>
        <w:t>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יעקב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מצאתי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מהצדדים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שבשילוב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פרופורציות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למקסימום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מאפשרים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התיישבות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ומגורים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ביישובי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קטנים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קטנים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שננסה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להכניס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מינימום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יעברו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ביישוב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לטובתם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השילוב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האינטגרטיבי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שקובע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</w:t>
      </w:r>
      <w:r>
        <w:rPr>
          <w:rFonts w:ascii="David" w:hAnsi="David" w:hint="eastAsia"/>
          <w:b w:val="0"/>
          <w:spacing w:val="20"/>
          <w:rtl/>
          <w:lang w:eastAsia="en-US"/>
        </w:rPr>
        <w:t>מץ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מתייחס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אביקסיס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קראתי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הוועדה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וכשאני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כוונתי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ביקורת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מציין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המשורר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כשכתבו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ההמלצות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שלגביה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הסתייגות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חלוקת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התקציביים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העוגה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מתחלקת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rtl/>
          <w:lang w:eastAsia="en-US"/>
        </w:rPr>
        <w:t>לטעמי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והשקפת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החינוכית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hint="eastAsia"/>
          <w:b w:val="0"/>
          <w:spacing w:val="20"/>
          <w:rtl/>
          <w:lang w:eastAsia="en-US"/>
        </w:rPr>
        <w:t>מקצועית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מיטב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כיבוי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שריפות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ונסתובב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הזנב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במטרה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לתגבר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ולצמצם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פערים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ולעולם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למטרה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הנשגבת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צימצום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הפערים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המוסכמת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נדבך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מדגישה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לגילאי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ארבע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החלנו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ולצערי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בבדיקת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לגנים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מצביע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במרכאות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במרכאות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לתרבות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ונתינת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</w:t>
      </w:r>
      <w:r>
        <w:rPr>
          <w:rFonts w:ascii="David" w:hAnsi="David" w:hint="eastAsia"/>
          <w:b w:val="0"/>
          <w:spacing w:val="20"/>
          <w:rtl/>
          <w:lang w:eastAsia="en-US"/>
        </w:rPr>
        <w:t>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טיפול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מסתכלת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חלוקת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העוגה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התקציבית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להדגיש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הקובע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תוצרים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ופירות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בטווח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הקצר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נשקיע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הגדלה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משתלבת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ובכבוד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באוכלוסיית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האזרחים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הותיקים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היסוד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העבודה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ואמרתי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מוסגר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אביקסיס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מצויין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hint="eastAsia"/>
          <w:b w:val="0"/>
          <w:spacing w:val="20"/>
          <w:rtl/>
          <w:lang w:eastAsia="en-US"/>
        </w:rPr>
        <w:t>עצם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ביקורת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סעיף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כהלכתו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אסור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לעמוד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סטופר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מיקרוסקופ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ולראות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היקף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דינמית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צרכים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והצרכים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דגשים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במהות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ההיבטים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הדגשים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והכמויות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והמשקל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סעיף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הזמן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נידרש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לנמק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נשמח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הובטח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הועברו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הובטחו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מומשו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תקנים</w:t>
      </w:r>
      <w:r>
        <w:rPr>
          <w:rFonts w:ascii="David" w:hAnsi="David"/>
          <w:b w:val="0"/>
          <w:spacing w:val="20"/>
          <w:rtl/>
          <w:lang w:eastAsia="en-US"/>
        </w:rPr>
        <w:t xml:space="preserve"> -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ובסך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שתיו</w:t>
      </w:r>
      <w:r>
        <w:rPr>
          <w:rFonts w:ascii="David" w:hAnsi="David" w:hint="eastAsia"/>
          <w:b w:val="0"/>
          <w:spacing w:val="20"/>
          <w:rtl/>
          <w:lang w:eastAsia="en-US"/>
        </w:rPr>
        <w:t>שמנה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שמתבקש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שהתכנית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תכנית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שנתית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בהיקף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כמאתיים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היישום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b w:val="0"/>
          <w:spacing w:val="20"/>
          <w:rtl/>
          <w:lang w:eastAsia="en-US"/>
        </w:rPr>
        <w:t>2000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כתיבת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שהוקצו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משופר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בהתייחס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</w:t>
      </w:r>
      <w:r>
        <w:rPr>
          <w:rFonts w:ascii="David" w:hAnsi="David" w:hint="eastAsia"/>
          <w:b w:val="0"/>
          <w:spacing w:val="20"/>
          <w:rtl/>
          <w:lang w:eastAsia="en-US"/>
        </w:rPr>
        <w:t>ערות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שהערתי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נחוץ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שינוי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החלוקה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הפנימית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העוגה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התקציבית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יושבים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התשובות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הרלוונטיות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שיעלה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החל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קווארה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ונמצ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שקיבלה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לידיה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תפקיד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האחראית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מרחלה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מאחלים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בהצלחה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הובטח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הקודמת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נתקבלה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גיבוי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תקציבי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להקצות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ליי</w:t>
      </w:r>
      <w:r>
        <w:rPr>
          <w:rFonts w:ascii="David" w:hAnsi="David" w:hint="eastAsia"/>
          <w:b w:val="0"/>
          <w:spacing w:val="20"/>
          <w:rtl/>
          <w:lang w:eastAsia="en-US"/>
        </w:rPr>
        <w:t>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קולטי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קולטי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שקורסים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העומס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פגישה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עיריית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כרמיאל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אלדר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שהביע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רצון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ואמיתי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העירייה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לסייע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נתקלים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מתקשרת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שניתנה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להקל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לתקצב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ולעזור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שנזכרתי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כעת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אצלנו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הריכוזים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הגבוהים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הכיתו</w:t>
      </w:r>
      <w:r>
        <w:rPr>
          <w:rFonts w:ascii="David" w:hAnsi="David" w:hint="eastAsia"/>
          <w:b w:val="0"/>
          <w:spacing w:val="20"/>
          <w:rtl/>
          <w:lang w:eastAsia="en-US"/>
        </w:rPr>
        <w:t>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יזום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יצירתי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שיברך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מוצע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יוכלו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להשתלב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ובתנאי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שהמורות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</w:t>
      </w:r>
      <w:r>
        <w:rPr>
          <w:rFonts w:ascii="David" w:hAnsi="David" w:hint="eastAsia"/>
          <w:b w:val="0"/>
          <w:spacing w:val="20"/>
          <w:rtl/>
          <w:lang w:eastAsia="en-US"/>
        </w:rPr>
        <w:t>יתות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השילוב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איננו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מפקפקים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ביכולתם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ללמד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חילונים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לגמרי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ליהדות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שיחנכו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המהלך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שקורה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רציתי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וחריגה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רעיון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יצירתי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ונחוץ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ומטרתנו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להשביח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לטייב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ולמצות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המקסי</w:t>
      </w:r>
      <w:r>
        <w:rPr>
          <w:rFonts w:ascii="David" w:hAnsi="David" w:hint="eastAsia"/>
          <w:b w:val="0"/>
          <w:spacing w:val="20"/>
          <w:rtl/>
          <w:lang w:eastAsia="en-US"/>
        </w:rPr>
        <w:t>מום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בידינו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תוכלי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כוונתך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במושג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>?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מנכ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לית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משרד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החינוך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ניקח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ברוקדייל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העמותות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שהוזכרו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רשימה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אירגון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דרום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אירגונים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רכז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היגוי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והג</w:t>
      </w:r>
      <w:r>
        <w:rPr>
          <w:rFonts w:ascii="David" w:hAnsi="David"/>
          <w:b w:val="0"/>
          <w:spacing w:val="20"/>
          <w:rtl/>
          <w:lang w:eastAsia="en-US"/>
        </w:rPr>
        <w:t>'</w:t>
      </w:r>
      <w:r>
        <w:rPr>
          <w:rFonts w:ascii="David" w:hAnsi="David" w:hint="eastAsia"/>
          <w:b w:val="0"/>
          <w:spacing w:val="20"/>
          <w:rtl/>
          <w:lang w:eastAsia="en-US"/>
        </w:rPr>
        <w:t>וינט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ברוקדייל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לחלקם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תקציבים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משמעותו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חשיבתיים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שמטפלים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להפיל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הכסאות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הטיפול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חשיבתיי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שנעבור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ניסים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ניסים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אלייקים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b w:val="0"/>
          <w:spacing w:val="20"/>
          <w:lang w:eastAsia="en-US"/>
        </w:rPr>
        <w:t>84</w:t>
      </w:r>
      <w:r>
        <w:rPr>
          <w:rFonts w:ascii="David" w:hAnsi="David"/>
          <w:b w:val="0"/>
          <w:spacing w:val="20"/>
          <w:rtl/>
          <w:lang w:eastAsia="en-US"/>
        </w:rPr>
        <w:t xml:space="preserve">'.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hint="eastAsia"/>
          <w:b w:val="0"/>
          <w:spacing w:val="20"/>
          <w:rtl/>
          <w:lang w:eastAsia="en-US"/>
        </w:rPr>
        <w:t>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בחמ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נקודה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דהיינו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רישמי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החרדי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hint="eastAsia"/>
          <w:b w:val="0"/>
          <w:spacing w:val="20"/>
          <w:rtl/>
          <w:lang w:eastAsia="en-US"/>
        </w:rPr>
        <w:t>גודת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ס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בחב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כפוף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נקודה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חשובה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שמדובר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תחילת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hint="eastAsia"/>
          <w:b w:val="0"/>
          <w:spacing w:val="20"/>
          <w:rtl/>
          <w:lang w:eastAsia="en-US"/>
        </w:rPr>
        <w:t>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מתעוררת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סך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פזורים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מהווים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בחמ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כשישה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בלבד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משתלבים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ובריאה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הקולטים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ולטובת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הנקלטים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לזכור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hint="eastAsia"/>
          <w:b w:val="0"/>
          <w:spacing w:val="20"/>
          <w:rtl/>
          <w:lang w:eastAsia="en-US"/>
        </w:rPr>
        <w:t>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אדם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מורכבים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טכני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בחבורה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וקרובים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מגוריהם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ניסים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אלקיים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להתקיים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אביב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בהרצליה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בפתח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תקווה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שהזכרתי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</w:t>
      </w:r>
      <w:r>
        <w:rPr>
          <w:rFonts w:ascii="David" w:hAnsi="David" w:hint="eastAsia"/>
          <w:b w:val="0"/>
          <w:spacing w:val="20"/>
          <w:rtl/>
          <w:lang w:eastAsia="en-US"/>
        </w:rPr>
        <w:t>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מרוכזים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בדרום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ובצפון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ומרוכזים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ובנתניה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ובחדרה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ונוצרים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שצויין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בתחילת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ומעלה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hint="eastAsia"/>
          <w:b w:val="0"/>
          <w:spacing w:val="20"/>
          <w:rtl/>
          <w:lang w:eastAsia="en-US"/>
        </w:rPr>
        <w:t>לתי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ובלתי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יחד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האמור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הנתונים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תעודות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אבקשך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הנדון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ניסים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אלייקים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מתמדת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בתש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לארבעים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ושניים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במשך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ארבע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ושבעה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הזכאים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הממוצע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כארבעים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בסקטור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ותשעה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חודשיים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התקיים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צמיר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למנותם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הטובה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לגמרי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כספיים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להעניק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מחירי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שהעלתה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ביררנו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מנהיגים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רוחניים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הציונות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הראשיים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מרדכי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דורון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עשינו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בירור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הסתייגות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מכיוון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המערכות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הגדולות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שציינה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להרתם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יהדותי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ומיומנים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בדרכי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והכיתות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תלמדנה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ליווי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מצויין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הישראלים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הותיקים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האחרון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אפשרות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מקבילה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אלטרנטיבית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הקודמת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ניסיון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ובאישורו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לשעבר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שמשון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שושני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חטיבות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צעירות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בעבר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בחצרות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ובחיפה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בנווה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כרמל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הצלחות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מבחינה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לימודית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וחינוכית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</w:t>
      </w:r>
      <w:r>
        <w:rPr>
          <w:rFonts w:ascii="David" w:hAnsi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פוזרו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במרחבים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הקרובים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לצערי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לנסוע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ראש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מועצת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גדרה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אלי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רדיע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לחברי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הוועדה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היחידים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שנעניתם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לפנייתנו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ושמעתם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פנינו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קיבלנו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תגובה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שנכתב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במתרחש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השוט</w:t>
      </w:r>
      <w:r>
        <w:rPr>
          <w:rFonts w:ascii="David" w:hAnsi="David" w:hint="eastAsia"/>
          <w:b w:val="0"/>
          <w:spacing w:val="20"/>
          <w:rtl/>
          <w:lang w:eastAsia="en-US"/>
        </w:rPr>
        <w:t>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מבצעים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קיבלנו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טלפון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המודיעים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לתשיעי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יגיעו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משמעות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בשלבי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איכלוס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מלאים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הצי</w:t>
      </w:r>
      <w:r>
        <w:rPr>
          <w:rFonts w:ascii="David" w:hAnsi="David" w:hint="eastAsia"/>
          <w:b w:val="0"/>
          <w:spacing w:val="20"/>
          <w:rtl/>
          <w:lang w:eastAsia="en-US"/>
        </w:rPr>
        <w:t>בור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ונאלצנו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לאלתר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ציבור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והנה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הודעות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טלפוניות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התקדמות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הגעתן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בפירוש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להתמודד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פשוט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אצלנו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תוכלו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להתמודד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במידה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חריג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קבלת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תקציב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מיוחד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יבנה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חפץ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במרחקי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מגדרה</w:t>
      </w:r>
      <w:r>
        <w:rPr>
          <w:rFonts w:ascii="David" w:hAnsi="David"/>
          <w:b w:val="0"/>
          <w:spacing w:val="20"/>
          <w:rtl/>
          <w:lang w:eastAsia="en-US"/>
        </w:rPr>
        <w:t>?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אלי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רדיע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יתרה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מזאת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במשך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במטרה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הגנים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מממנים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חשבוננו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פעולות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שלגביהן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תרימו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זוהי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מצווה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אלי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רדיע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להתמודד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יסודיים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מורכבת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לשאול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הערתך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לגילאי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b w:val="0"/>
          <w:spacing w:val="20"/>
          <w:lang w:eastAsia="en-US"/>
        </w:rPr>
        <w:t>3, 4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אצלנו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ביצוע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אבדוק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אדוני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הבכיר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צמיר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חנוך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צמיר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בתחילת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אנסה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במושגים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שנזרקו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מושגים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מערבבים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מושגים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משתמשים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במושגים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בצליל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משותף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אחריו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גודל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כשמונים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נפש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מתוכם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נפש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ביישובי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קבע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מהווים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במילים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שבזמ</w:t>
      </w:r>
      <w:r>
        <w:rPr>
          <w:rFonts w:ascii="David" w:hAnsi="David" w:hint="eastAsia"/>
          <w:b w:val="0"/>
          <w:spacing w:val="20"/>
          <w:rtl/>
          <w:lang w:eastAsia="en-US"/>
        </w:rPr>
        <w:t>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באתרי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הקרוואנים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התיישבו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בפתרונות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הקבועים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הגדולה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הדומיננטית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שבעצם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מהגיל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לגילאים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הגבוהים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ולגביה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להערכת</w:t>
      </w:r>
      <w:r>
        <w:rPr>
          <w:rFonts w:ascii="David" w:hAnsi="David" w:hint="eastAsia"/>
          <w:b w:val="0"/>
          <w:spacing w:val="20"/>
          <w:rtl/>
          <w:lang w:eastAsia="en-US"/>
        </w:rPr>
        <w:t>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פדגוגי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מקצועי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מנקודת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המבט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החינוכית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שיטות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ההישגים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השאיפות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והציפיות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בדומה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לנושאים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שנדונו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העומד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לקיימו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האמירות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והמושגי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שנזרקו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האויר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והפנייה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נוגעים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נברח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זוהי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מהותית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בחשבון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בעייתיות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וקיים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בניידות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בורח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בפירוש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שמושג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הניידות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ומושג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חלקנו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שיידע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בעיצומו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מתגבר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מעריכים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שנסיים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b w:val="0"/>
          <w:spacing w:val="20"/>
          <w:rtl/>
          <w:lang w:eastAsia="en-US"/>
        </w:rPr>
        <w:t>2001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כחמשת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b w:val="0"/>
          <w:spacing w:val="20"/>
          <w:rtl/>
          <w:lang w:eastAsia="en-US"/>
        </w:rPr>
        <w:t>2002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המספרים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שהמספרים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דומים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השאלה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הפנייתם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אמיתית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מופנית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צירי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עיקריים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במושגים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זמנית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קבע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זמנית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כשהשאיפה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</w:t>
      </w:r>
      <w:r>
        <w:rPr>
          <w:rFonts w:ascii="David" w:hAnsi="David" w:hint="eastAsia"/>
          <w:b w:val="0"/>
          <w:spacing w:val="20"/>
          <w:rtl/>
          <w:lang w:eastAsia="en-US"/>
        </w:rPr>
        <w:t>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במסגרת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המגבלות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זמנית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נתיבי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האיכלוס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הנתיב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הפנייה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הרגילים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הפזורים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נבנו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אתמול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שלשום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באחזקת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הסוכ</w:t>
      </w:r>
      <w:r>
        <w:rPr>
          <w:rFonts w:ascii="David" w:hAnsi="David" w:hint="eastAsia"/>
          <w:b w:val="0"/>
          <w:spacing w:val="20"/>
          <w:rtl/>
          <w:lang w:eastAsia="en-US"/>
        </w:rPr>
        <w:t>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משמעות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הגיאוגרפי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מיטות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מופנית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בהכרח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יישארו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השלוש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ביישוב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בחשבון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השלוש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בהמשך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הנתיב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ומלאי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המיטות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התכנון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להכיל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בתוכו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b w:val="0"/>
          <w:spacing w:val="20"/>
          <w:rtl/>
          <w:lang w:eastAsia="en-US"/>
        </w:rPr>
        <w:t>2001-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משותפת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ולממשלת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ומבנים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בבעלות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פרטית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לשכור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לתקופת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זמן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ובעצם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להפוך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בניהול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שיתרת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יופנו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hint="eastAsia"/>
          <w:b w:val="0"/>
          <w:spacing w:val="20"/>
          <w:rtl/>
          <w:lang w:eastAsia="en-US"/>
        </w:rPr>
        <w:t>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נתיבי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האיכלוס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התכנונית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לשהות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ליישובי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נקודת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משמעותית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בהנחה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בנפרד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בתקופת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הכותרת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נשאלת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מתפזרים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מושגי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שנקודת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המפתח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כיצד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מתפזרים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מכוון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נדיבות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בעולם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זבולון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אורלב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כשמעמידים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מיידעים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</w:t>
      </w:r>
      <w:r>
        <w:rPr>
          <w:rFonts w:ascii="David" w:hAnsi="David" w:hint="eastAsia"/>
          <w:b w:val="0"/>
          <w:spacing w:val="20"/>
          <w:rtl/>
          <w:lang w:eastAsia="en-US"/>
        </w:rPr>
        <w:t>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תלכו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>?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מחשבה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השיכון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ולבחון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אופציות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להקמת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בירושל</w:t>
      </w:r>
      <w:r>
        <w:rPr>
          <w:rFonts w:ascii="David" w:hAnsi="David" w:hint="eastAsia"/>
          <w:b w:val="0"/>
          <w:spacing w:val="20"/>
          <w:rtl/>
          <w:lang w:eastAsia="en-US"/>
        </w:rPr>
        <w:t>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וכדומה</w:t>
      </w:r>
      <w:r>
        <w:rPr>
          <w:rFonts w:ascii="David" w:hAnsi="David"/>
          <w:b w:val="0"/>
          <w:spacing w:val="20"/>
          <w:rtl/>
          <w:lang w:eastAsia="en-US"/>
        </w:rPr>
        <w:t>?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u w:val="single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u w:val="single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חנוך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צמיר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לנקודת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היציאה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הזמני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ליישובי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שניתנות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מאפשרות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מדוייק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לצערי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שהוזכרו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קוראים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החזקים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שהוזכ</w:t>
      </w:r>
      <w:r>
        <w:rPr>
          <w:rFonts w:ascii="David" w:hAnsi="David" w:hint="eastAsia"/>
          <w:b w:val="0"/>
          <w:spacing w:val="20"/>
          <w:rtl/>
          <w:lang w:eastAsia="en-US"/>
        </w:rPr>
        <w:t>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הניתנות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האוזן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גודל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כשחלק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מהותי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מענק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יגיעו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לחזקים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אנח</w:t>
      </w:r>
      <w:r>
        <w:rPr>
          <w:rFonts w:ascii="David" w:hAnsi="David" w:hint="eastAsia"/>
          <w:b w:val="0"/>
          <w:spacing w:val="20"/>
          <w:rtl/>
          <w:lang w:eastAsia="en-US"/>
        </w:rPr>
        <w:t>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להגדיל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הסתייע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תומכים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מהסוג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ומניפת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תגדל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ותתרחב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ממילא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טבעי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הלחץ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החזקים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ויקטן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הפרמטר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הפרמטרים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הבאים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המשפחה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המשפחה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להגיע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הקנייה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החופשי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ובסיס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הצירוף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הפרמטרים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ס</w:t>
      </w:r>
      <w:r>
        <w:rPr>
          <w:rFonts w:ascii="David" w:hAnsi="David" w:hint="eastAsia"/>
          <w:b w:val="0"/>
          <w:spacing w:val="20"/>
          <w:rtl/>
          <w:lang w:eastAsia="en-US"/>
        </w:rPr>
        <w:t>כום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השוק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החופשי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והחיבור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הסכום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והבסיס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המשפחתי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המשפחה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שניסיתי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להבהיר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ארחיב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חופשית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האנשים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לשאלת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</w:t>
      </w:r>
      <w:r>
        <w:rPr>
          <w:rFonts w:ascii="David" w:hAnsi="David" w:hint="eastAsia"/>
          <w:b w:val="0"/>
          <w:spacing w:val="20"/>
          <w:rtl/>
          <w:lang w:eastAsia="en-US"/>
        </w:rPr>
        <w:t>שובה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תפקידם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ליישוב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המגשרים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שמתמצאים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ועברו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הכשרות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ולהעביר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תרומתם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דמוקרטית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חפץ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דירתו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להוסיף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השיכון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והאיכלוס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והפדגוגיה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שתמשיך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מפלס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המתח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בתפקידי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כשהייתי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מזמין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תמיד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דיברו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רצו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כסף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חנוך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צמיר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ההצעות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דעתנו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הועלו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פגיש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שהוזכרה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התבססות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הרגילים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גיבוי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ותוספות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בתנאי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שהמרחקים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סבירים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השלוחות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וראוי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טורוק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מולט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מנהלת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ההיגוי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האגודה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לקידום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הממומן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בהתייחס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העמותות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והאירגונים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שפועלים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ולאיגום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תפקידנו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לייעץ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שונות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כתבנו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עמדה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שהופכים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שמגיעים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עכשי</w:t>
      </w:r>
      <w:r>
        <w:rPr>
          <w:rFonts w:ascii="David" w:hAnsi="David" w:hint="eastAsia"/>
          <w:b w:val="0"/>
          <w:spacing w:val="20"/>
          <w:rtl/>
          <w:lang w:eastAsia="en-US"/>
        </w:rPr>
        <w:t>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כעקרון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הריכוז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חלשים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הסכימו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ופיזרו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בתחילת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נתקלנו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מעורבים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לסייע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במימון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ההוצאות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הנלוות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לתיסכול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מוכנים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מוקדם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לבקר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המרוחקים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בעי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הקטנים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הנאלצים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מרחק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ברגל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בגלל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במרחק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קילומטר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שממומן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הצעתנו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ראשית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למשפחה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ולהביא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והחסרונות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האפשרויות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בעצמה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אינטרסנטים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מקצועיים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והחסרונות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האפשרויות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מחליטים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לתמוך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כואב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האמירה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מצווה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זוהי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לדעתנו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שכשמחשבים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להחשב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הסביבה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סביבה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שחלק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נולדו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וחלקם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לארץ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שנעבוד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לתמוך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להתחייב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ולהעמיד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לתמוך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בפעילויות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חברתיות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להוסיף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ולקדם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האינטגרציה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נגוסה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אברהם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נגוסה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ראשית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היוזמה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בזמן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ובזמן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שבשטח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נאמרו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להדגיש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המגיעה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המגיעה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נובעות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מחוסר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בפתיחת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נפתחים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חופשית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בשטח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כפייה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ושיטת</w:t>
      </w:r>
      <w:r>
        <w:rPr>
          <w:rFonts w:ascii="David" w:hAnsi="David" w:hint="eastAsia"/>
          <w:b w:val="0"/>
          <w:spacing w:val="20"/>
          <w:rtl/>
          <w:lang w:eastAsia="en-US"/>
        </w:rPr>
        <w:t>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בניגוד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לבחירה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חופשית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חילוני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ולהביא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לכפייה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שיטתית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הכפייה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והשיטתיות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הוציאה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מכתב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 w:hint="eastAsia"/>
          <w:b w:val="0"/>
          <w:spacing w:val="20"/>
          <w:rtl/>
          <w:lang w:eastAsia="en-US"/>
        </w:rPr>
        <w:t>קלעי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רבותי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מבקשים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החופשית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ואומרת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נותנת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לעובדי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הנוער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לכנס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לראיין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כאירג</w:t>
      </w:r>
      <w:r>
        <w:rPr>
          <w:rFonts w:ascii="David" w:hAnsi="David" w:hint="eastAsia"/>
          <w:b w:val="0"/>
          <w:spacing w:val="20"/>
          <w:rtl/>
          <w:lang w:eastAsia="en-US"/>
        </w:rPr>
        <w:t>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וולנטרי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שדואג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לזכותם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רשימה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אומרים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כוונה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ניתנת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גלוי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קוסמטי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אמיתי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מאתפיופיה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התחייבות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מבקשים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ותיכוניות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מבקשת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ההצלחה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שנכנסו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ותיכוניות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/>
          <w:b w:val="0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שפותחים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לתאם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ולבדוק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שפותחים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hint="eastAsia"/>
          <w:b w:val="0"/>
          <w:spacing w:val="20"/>
          <w:rtl/>
          <w:lang w:eastAsia="en-US"/>
        </w:rPr>
        <w:t>ושת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העיקריים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התיאום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</w:t>
      </w:r>
      <w:r>
        <w:rPr>
          <w:rFonts w:ascii="David" w:hAnsi="David" w:hint="eastAsia"/>
          <w:spacing w:val="20"/>
          <w:u w:val="single"/>
          <w:rtl/>
          <w:lang w:eastAsia="en-US"/>
        </w:rPr>
        <w:t>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להגיד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וקשה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לבצע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בהצלחת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הפרוייקט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לעתים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מעודף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ציונות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לחנוק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להיזהר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אברהם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ירדאי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קלטנו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</w:t>
      </w:r>
      <w:r>
        <w:rPr>
          <w:rFonts w:ascii="David" w:hAnsi="David" w:hint="eastAsia"/>
          <w:b w:val="0"/>
          <w:spacing w:val="20"/>
          <w:rtl/>
          <w:lang w:eastAsia="en-US"/>
        </w:rPr>
        <w:t>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קבע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מרוכזים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בריכוזים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בשכונה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ברחובות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בקרית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ברמלה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שחמשת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b w:val="0"/>
          <w:spacing w:val="20"/>
          <w:lang w:eastAsia="en-US"/>
        </w:rPr>
        <w:t>2001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והתחזית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שהמספרים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ימשיכו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הקרובות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התוצאה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התוצאה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ששורש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העוסק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ובהיותי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הקהילה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לוועדות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מדברי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והולכים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בשינוי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בשינוי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דהיינו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להפנות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לרחובות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לאשדוד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לבאר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לרמלה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וללוד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האחרונות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נקלטו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קרוב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חדשות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</w:t>
      </w:r>
      <w:r>
        <w:rPr>
          <w:rFonts w:ascii="David" w:hAnsi="David" w:hint="eastAsia"/>
          <w:b w:val="0"/>
          <w:spacing w:val="20"/>
          <w:rtl/>
          <w:lang w:eastAsia="en-US"/>
        </w:rPr>
        <w:t>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שיודעים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להיקלט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שיבואו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בהכוונה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מלמעלה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רצון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>?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אברהם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ירדאי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אגיד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</w:t>
      </w:r>
      <w:r>
        <w:rPr>
          <w:rFonts w:ascii="David" w:hAnsi="David" w:hint="eastAsia"/>
          <w:b w:val="0"/>
          <w:spacing w:val="20"/>
          <w:rtl/>
          <w:lang w:eastAsia="en-US"/>
        </w:rPr>
        <w:t>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קולטת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ומדרגת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בדירוג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דירוג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/>
          <w:b w:val="0"/>
          <w:spacing w:val="20"/>
          <w:rtl/>
          <w:lang w:eastAsia="en-US"/>
        </w:rPr>
        <w:t xml:space="preserve">',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דירוג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</w:t>
      </w:r>
      <w:r>
        <w:rPr>
          <w:rFonts w:ascii="David" w:hAnsi="David"/>
          <w:b w:val="0"/>
          <w:spacing w:val="20"/>
          <w:rtl/>
          <w:lang w:eastAsia="en-US"/>
        </w:rPr>
        <w:t xml:space="preserve">',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המגבלה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בקריית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מהעם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בהווה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יגורו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סבא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</w:t>
      </w:r>
      <w:r>
        <w:rPr>
          <w:rFonts w:ascii="David" w:hAnsi="David" w:hint="eastAsia"/>
          <w:b w:val="0"/>
          <w:spacing w:val="20"/>
          <w:rtl/>
          <w:lang w:eastAsia="en-US"/>
        </w:rPr>
        <w:t>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כזאת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יגורו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מנגסטו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צלצו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ירדאי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הכוונה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מכוונת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ותמיד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שולחים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לשכונות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מצוקה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חבר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הכנסת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זבולון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אורלב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וברור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וישיר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שביטא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ירדאי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משקפים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ידועים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לקליטתם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b w:val="0"/>
          <w:spacing w:val="20"/>
          <w:rtl/>
          <w:lang w:eastAsia="en-US"/>
        </w:rPr>
        <w:t>1991-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במבצע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שלמה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המבוססת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hint="eastAsia"/>
          <w:b w:val="0"/>
          <w:spacing w:val="20"/>
          <w:rtl/>
          <w:lang w:eastAsia="en-US"/>
        </w:rPr>
        <w:t>שבעה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דואגת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להרחיק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מעצמה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משימת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פוליטיקאים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המושפעים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מהלכי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בציבור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שמריהו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עוטפים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באיצטלה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כלכלית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זולות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טענה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כלכלית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החברה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תשלם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והצמדה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שיעלו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הראש</w:t>
      </w:r>
      <w:r>
        <w:rPr>
          <w:rFonts w:ascii="David" w:hAnsi="David" w:hint="eastAsia"/>
          <w:b w:val="0"/>
          <w:spacing w:val="20"/>
          <w:rtl/>
          <w:lang w:eastAsia="en-US"/>
        </w:rPr>
        <w:t>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ישלמו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פעמיים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כפול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עובדה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שהחברה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השבעה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מאפשרת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מכוונת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אסון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ויוצרת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</w:t>
      </w:r>
      <w:r>
        <w:rPr>
          <w:rFonts w:ascii="David" w:hAnsi="David" w:hint="eastAsia"/>
          <w:b w:val="0"/>
          <w:spacing w:val="20"/>
          <w:rtl/>
          <w:lang w:eastAsia="en-US"/>
        </w:rPr>
        <w:t>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ההחלטות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הוועדה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המשותפת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חוצץ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נגד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שמסוגלים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תבדקו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תראו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שיוויון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מדהים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כלכלית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והפרופיל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תבדקו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בעשירונים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בולטים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האבטלה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סיכוי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שישלחו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שההכנסה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לנפש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נמוכה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ישלחו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התפקידים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חוצץ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נגד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הכבוד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חולק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לפגוע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בחופש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למגמת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הכבוד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וזכותם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לבחור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בעצתי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להשפיע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שולח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ישפיע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בכיוון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מתעלם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הקשות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צל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שעשתה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ומגיע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צל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</w:t>
      </w:r>
      <w:r>
        <w:rPr>
          <w:rFonts w:ascii="David" w:hAnsi="David" w:hint="eastAsia"/>
          <w:b w:val="0"/>
          <w:spacing w:val="20"/>
          <w:rtl/>
          <w:lang w:eastAsia="en-US"/>
        </w:rPr>
        <w:t>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מחזיק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הנתונים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בבחינות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שעברה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קיבלו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תעודת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מתוך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תשע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ושמונה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שניגשו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לבחינות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במגמות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קיבלו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נגוסה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שנכנס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לישיבה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התיכונית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האיכותית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רבותיי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נכנס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למעגל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הצלחה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בולמת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להיכנס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לישיבות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פנימיתיות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מצליחות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בולמת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מאפש</w:t>
      </w:r>
      <w:r>
        <w:rPr>
          <w:rFonts w:ascii="David" w:hAnsi="David" w:hint="eastAsia"/>
          <w:b w:val="0"/>
          <w:spacing w:val="20"/>
          <w:rtl/>
          <w:lang w:eastAsia="en-US"/>
        </w:rPr>
        <w:t>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לאירגונים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וולונטרים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לעודד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לכו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פנימייתיים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יחלץ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מהמעגל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ההסתברות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שתקבלו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תעודת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בסיכומים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העומס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קובל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שיקבל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מקטין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הסיכויים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להצלחת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משוואה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פשוטה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ייכשל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יכתבו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יתקבל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לתיכון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למגמה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ובתיכון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יעבור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קרוב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ירכשו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תעודות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בואו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תה</w:t>
      </w:r>
      <w:r>
        <w:rPr>
          <w:rFonts w:ascii="David" w:hAnsi="David" w:hint="eastAsia"/>
          <w:b w:val="0"/>
          <w:spacing w:val="20"/>
          <w:rtl/>
          <w:lang w:eastAsia="en-US"/>
        </w:rPr>
        <w:t>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להציל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ויושב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חברי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המחלקה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קלאסית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hint="eastAsia"/>
          <w:b w:val="0"/>
          <w:spacing w:val="20"/>
          <w:rtl/>
          <w:lang w:eastAsia="en-US"/>
        </w:rPr>
        <w:t>זקים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בחפץ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מרחק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בקבוצת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יבנה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מרחק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בטוח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יקלטו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שוב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רבותי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להכריח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</w:t>
      </w:r>
      <w:r>
        <w:rPr>
          <w:rFonts w:ascii="David" w:hAnsi="David" w:hint="eastAsia"/>
          <w:b w:val="0"/>
          <w:spacing w:val="20"/>
          <w:rtl/>
          <w:lang w:eastAsia="en-US"/>
        </w:rPr>
        <w:t>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בינתיים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גילה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חלוציות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ושילם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ששולח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חוטא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חטא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לליבם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ילכו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שידרשו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שיסיעו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המלאה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לדאוג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להקל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ולזרוק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המורכבות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העומדות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בפניה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מחסור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בתקציבים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הולכים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בוק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ארבעה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קילומטר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ברגל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עיריית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ירושלים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מוכנה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מהכרטיסיה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שמגיעה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שמעתם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? </w:t>
      </w:r>
      <w:r>
        <w:rPr>
          <w:rFonts w:ascii="David" w:hAnsi="David" w:hint="eastAsia"/>
          <w:b w:val="0"/>
          <w:spacing w:val="20"/>
          <w:rtl/>
          <w:lang w:eastAsia="en-US"/>
        </w:rPr>
        <w:t>ארבעה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קילומטר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מגבעת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המטוס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הולכים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במסירות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נפש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ללמוד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חזקים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hint="eastAsia"/>
          <w:b w:val="0"/>
          <w:spacing w:val="20"/>
          <w:rtl/>
          <w:lang w:eastAsia="en-US"/>
        </w:rPr>
        <w:t>זמנו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מחולדה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לירושלים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והצילו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האלטרנטיבה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בגטו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שמועד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לכישלון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המסכן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בקריית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עקרון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עמוס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להכשיל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נוח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hint="eastAsia"/>
          <w:b w:val="0"/>
          <w:spacing w:val="20"/>
          <w:rtl/>
          <w:lang w:eastAsia="en-US"/>
        </w:rPr>
        <w:t>צילו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למדו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פתחו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שעריהם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תקופה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לליבם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ופה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בכסף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קטן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יחסית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לפתו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סיכום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דורשים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יקלטו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המלאה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שנשקיע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נחסוך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החברה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הישר</w:t>
      </w:r>
      <w:r>
        <w:rPr>
          <w:rFonts w:ascii="David" w:hAnsi="David" w:hint="eastAsia"/>
          <w:b w:val="0"/>
          <w:spacing w:val="20"/>
          <w:rtl/>
          <w:lang w:eastAsia="en-US"/>
        </w:rPr>
        <w:t>אלית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תשלם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מחירים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רפי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בן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חיים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המחלקה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וברשותכם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להשלים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בעקבות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העמוקים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חטאיי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מזכיר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ייתכן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הנשמה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ההתכתבויות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יוכיחו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שמעולם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פנינו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ועשינו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פשוט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להקל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אגיע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לאכזריות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כלפיהם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לשלושים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והנתונים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מוצגים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בפניכם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הותיקה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הצלחתי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איכשהו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</w:t>
      </w:r>
      <w:r>
        <w:rPr>
          <w:rFonts w:ascii="David" w:hAnsi="David" w:hint="eastAsia"/>
          <w:b w:val="0"/>
          <w:spacing w:val="20"/>
          <w:rtl/>
          <w:lang w:eastAsia="en-US"/>
        </w:rPr>
        <w:t>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הישראלית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הותיקה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רשמי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שולחן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שולחנו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דרך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ההחלטות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יקלטו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החרדיות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למיניהם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בסך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נסמכות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שולחנה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לחדד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הנקודה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לקפוץ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הטובים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בהתב</w:t>
      </w:r>
      <w:r>
        <w:rPr>
          <w:rFonts w:ascii="David" w:hAnsi="David" w:hint="eastAsia"/>
          <w:b w:val="0"/>
          <w:spacing w:val="20"/>
          <w:rtl/>
          <w:lang w:eastAsia="en-US"/>
        </w:rPr>
        <w:t>סס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ההודעה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לחפץ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לקבוצת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יבנה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חזק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מחליט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החדשים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מבקש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ליצור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שהזכרתם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ולבוא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</w:t>
      </w:r>
      <w:r>
        <w:rPr>
          <w:rFonts w:ascii="David" w:hAnsi="David" w:hint="eastAsia"/>
          <w:b w:val="0"/>
          <w:spacing w:val="20"/>
          <w:rtl/>
          <w:lang w:eastAsia="en-US"/>
        </w:rPr>
        <w:t>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הכרוכות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ותבוא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בעצמו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שכואב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המוביל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רפי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בן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חיים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ונכונות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קיבלתי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הודעה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לקונית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בטלפון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כשאמרתי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לצפות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תרחיש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הודעות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תבואו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יודענו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הודיעו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ואח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מודיע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לצערי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אמיתי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איכותי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חיובי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שתבינו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נוכחים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אירגוני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נתתי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אירגון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שרשום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אצלי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זמן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נציגת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דיברה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</w:t>
      </w:r>
      <w:r>
        <w:rPr>
          <w:rFonts w:ascii="David" w:hAnsi="David" w:hint="eastAsia"/>
          <w:b w:val="0"/>
          <w:spacing w:val="20"/>
          <w:rtl/>
          <w:lang w:eastAsia="en-US"/>
        </w:rPr>
        <w:t>חץ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תאמינו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הזדמנויות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שיפרה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שידלובסקי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שחנוך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צמיר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הציג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היטב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מאפשרת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נותנת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אפשרות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מרבית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האוכלוסייה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שמגיעה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גיור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יצאו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פגיעה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קושי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הגיור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שמוצעות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ישיבות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תיכוניות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מפוארות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שהוצג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מהפנימיות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המביאים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לאחוזי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זכאות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גבוהים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לתעודות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מיקי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אוחיון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שמעתי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כ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שמעתי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חברי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ירדאי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שניהם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דיברו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דיברו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שינוי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מדיני</w:t>
      </w:r>
      <w:r>
        <w:rPr>
          <w:rFonts w:ascii="David" w:hAnsi="David" w:hint="eastAsia"/>
          <w:b w:val="0"/>
          <w:spacing w:val="20"/>
          <w:rtl/>
          <w:lang w:eastAsia="en-US"/>
        </w:rPr>
        <w:t>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שינוי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השינוי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שיבוא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מהאוכלוסיה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hint="eastAsia"/>
          <w:b w:val="0"/>
          <w:spacing w:val="20"/>
          <w:rtl/>
          <w:lang w:eastAsia="en-US"/>
        </w:rPr>
        <w:t>טוח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במציאות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הכלכלית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החברתית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הפוליטית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שקיימת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תשתנה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שתשתנה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יקחו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שאסור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האמיתי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באמירות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נשנה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נגדיל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ויפה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ולהוציא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הנחיה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יישובי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הזקוקים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הקרובה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תושבי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כנראה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רכשו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המוגדלות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מאיפה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להזיז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בדיקת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כיוונים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ס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חב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אגודת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השב</w:t>
      </w:r>
      <w:r>
        <w:rPr>
          <w:rFonts w:ascii="David" w:hAnsi="David" w:hint="eastAsia"/>
          <w:b w:val="0"/>
          <w:spacing w:val="20"/>
          <w:rtl/>
          <w:lang w:eastAsia="en-US"/>
        </w:rPr>
        <w:t>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קראתי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מוכנים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ברק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ומסיעים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שמואל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לבחון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רציני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אשמח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יבוא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מרושתת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חבר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הכנסת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חוגי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עופר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במעין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יסכימו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שיפנה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נגיס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מנגשה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מנהלת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עמותת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פידל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העוסקת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בהכשרת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מגשרים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חינוכיים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ושילובים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בעבודה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העמותה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בקרוב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שומעת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וסבורה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תיפ</w:t>
      </w:r>
      <w:r>
        <w:rPr>
          <w:rFonts w:ascii="David" w:hAnsi="David" w:hint="eastAsia"/>
          <w:b w:val="0"/>
          <w:spacing w:val="20"/>
          <w:rtl/>
          <w:lang w:eastAsia="en-US"/>
        </w:rPr>
        <w:t>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שש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משתתפת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בדיונים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מקבלים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לפועל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יפתור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יס</w:t>
      </w:r>
      <w:r>
        <w:rPr>
          <w:rFonts w:ascii="David" w:hAnsi="David" w:hint="eastAsia"/>
          <w:b w:val="0"/>
          <w:spacing w:val="20"/>
          <w:rtl/>
          <w:lang w:eastAsia="en-US"/>
        </w:rPr>
        <w:t>עו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מרחובות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רחוקים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וישבו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קוסמטי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בלבד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שיקלוט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חיזוק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העברת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תסייע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הרמה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הלי</w:t>
      </w:r>
      <w:r>
        <w:rPr>
          <w:rFonts w:ascii="David" w:hAnsi="David" w:hint="eastAsia"/>
          <w:b w:val="0"/>
          <w:spacing w:val="20"/>
          <w:rtl/>
          <w:lang w:eastAsia="en-US"/>
        </w:rPr>
        <w:t>מודית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שעוברים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לימודית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להביא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רמה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סיוע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דורש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העברה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נסיעות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מהבוקר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להעביר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יעזור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פונ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להביא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לידיעתך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לחזק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שיתנו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המקסימום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האפשרי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בסיוע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בשיעורי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עזר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בסיוע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בצרכים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המיוחדים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רמב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בנתניה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אפילו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מנהלת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שעמדה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התהליכים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תהליכים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משפטיים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ותשעה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מתוכם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ארבעים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רובם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מקווקז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אינטגרציה</w:t>
      </w:r>
      <w:r>
        <w:rPr>
          <w:rFonts w:ascii="David" w:hAnsi="David"/>
          <w:b w:val="0"/>
          <w:spacing w:val="20"/>
          <w:rtl/>
          <w:lang w:eastAsia="en-US"/>
        </w:rPr>
        <w:t xml:space="preserve">? </w:t>
      </w:r>
      <w:r>
        <w:rPr>
          <w:rFonts w:ascii="David" w:hAnsi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</w:t>
      </w:r>
      <w:r>
        <w:rPr>
          <w:rFonts w:ascii="David" w:hAnsi="David" w:hint="eastAsia"/>
          <w:b w:val="0"/>
          <w:spacing w:val="20"/>
          <w:rtl/>
          <w:lang w:eastAsia="en-US"/>
        </w:rPr>
        <w:t>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יושבים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נכנסנו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כולם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הוקמה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סליחה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נגד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מסבירה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>,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u w:val="single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נגיס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מנגשה</w:t>
      </w:r>
      <w:r>
        <w:rPr>
          <w:rFonts w:ascii="David" w:hAnsi="David"/>
          <w:b w:val="0"/>
          <w:spacing w:val="20"/>
          <w:u w:val="single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עצמי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אומרת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</w:t>
      </w:r>
      <w:r>
        <w:rPr>
          <w:rFonts w:ascii="David" w:hAnsi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טוטאלי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האמיתי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הדרושים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פוסלת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להשתתפות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שהרשות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</w:t>
      </w:r>
      <w:r>
        <w:rPr>
          <w:rFonts w:ascii="David" w:hAnsi="David" w:hint="eastAsia"/>
          <w:b w:val="0"/>
          <w:spacing w:val="20"/>
          <w:rtl/>
          <w:lang w:eastAsia="en-US"/>
        </w:rPr>
        <w:t>יבלה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במחצית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ביטלה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משפט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רמב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בנתניה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שנמצאים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התקבלה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להשאיר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מכתב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קיצוץ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המכתב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מבקשת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שיימצא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u w:val="single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u w:val="single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חן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ליפשיץ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ליפשיץ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ברוקדייל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הגעתי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מהידע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צברנו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עתירי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ממחקרים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קורסים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מתארגן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הבינוני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מתארגן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הגובה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מתארגן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מצטרפת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הביעו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שבסך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סטאבילי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רוב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יקבלו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שחייבת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עתירי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שכיום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נותנת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רשימה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המלצות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מעגלים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וצוות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החינוכי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</w:t>
      </w:r>
      <w:r>
        <w:rPr>
          <w:rFonts w:ascii="David" w:hAnsi="David" w:hint="eastAsia"/>
          <w:b w:val="0"/>
          <w:spacing w:val="20"/>
          <w:rtl/>
          <w:lang w:eastAsia="en-US"/>
        </w:rPr>
        <w:t>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לקהל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המאפיינים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ומשפחות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עזרה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מועדונית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הצהריים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יוכלו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להכין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שיעורי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ללמוד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למבחנים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ארוחת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צהריים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להישאר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במועדונית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ציוד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לימודי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באמצע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שעלו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b w:val="0"/>
          <w:spacing w:val="20"/>
          <w:rtl/>
          <w:lang w:eastAsia="en-US"/>
        </w:rPr>
        <w:t>91-</w:t>
      </w:r>
      <w:r>
        <w:rPr>
          <w:rFonts w:ascii="David" w:hAnsi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להצליח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וכן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שיעורי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ותיגבור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לימודי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בעזרה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סדנאות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/>
          <w:spacing w:val="20"/>
          <w:rtl/>
          <w:lang w:eastAsia="en-US"/>
        </w:rPr>
        <w:tab/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חוזרת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ארוך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חן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ליפ</w:t>
      </w:r>
      <w:r>
        <w:rPr>
          <w:rFonts w:ascii="David" w:hAnsi="David" w:hint="eastAsia"/>
          <w:spacing w:val="20"/>
          <w:u w:val="single"/>
          <w:rtl/>
          <w:lang w:eastAsia="en-US"/>
        </w:rPr>
        <w:t>שיץ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בתמיכה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לצוות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החינוכי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גורף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חייבת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העזרה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ביניים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שודאי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נכנסה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במרץ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hint="eastAsia"/>
          <w:b w:val="0"/>
          <w:spacing w:val="20"/>
          <w:rtl/>
          <w:lang w:eastAsia="en-US"/>
        </w:rPr>
        <w:t>עיתים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חלקים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במסמך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באהבה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גדולה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בשעות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שבועיות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רמי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סולימני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סולימני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אגף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ונוער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</w:t>
      </w:r>
      <w:r>
        <w:rPr>
          <w:rFonts w:ascii="David" w:hAnsi="David"/>
          <w:b w:val="0"/>
          <w:spacing w:val="20"/>
          <w:rtl/>
          <w:lang w:eastAsia="en-US"/>
        </w:rPr>
        <w:t>'</w:t>
      </w:r>
      <w:r>
        <w:rPr>
          <w:rFonts w:ascii="David" w:hAnsi="David" w:hint="eastAsia"/>
          <w:b w:val="0"/>
          <w:spacing w:val="20"/>
          <w:rtl/>
          <w:lang w:eastAsia="en-US"/>
        </w:rPr>
        <w:t>וינט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בתחום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בתחום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לנצל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האתגר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שזרקה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יצאה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יוזמה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והקואליציה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החינוכית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גייסנו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מקהילת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קליבלנד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והתכנית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גדלה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פוטנציאל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לשמונה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שהרעיון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מלידה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תכנית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לוקחים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בחשבון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הקהילה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התכנית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מיושמת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בשיתוף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ובעיקר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יוזמתו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בזמנו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והקהילה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התגייסה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</w:t>
      </w:r>
      <w:r>
        <w:rPr>
          <w:rFonts w:ascii="David" w:hAnsi="David" w:hint="eastAsia"/>
          <w:b w:val="0"/>
          <w:spacing w:val="20"/>
          <w:rtl/>
          <w:lang w:eastAsia="en-US"/>
        </w:rPr>
        <w:t>רחיב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היישובים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עתירי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בתנאי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</w:t>
      </w:r>
      <w:r>
        <w:rPr>
          <w:rFonts w:ascii="David" w:hAnsi="David"/>
          <w:b w:val="0"/>
          <w:spacing w:val="20"/>
          <w:rtl/>
          <w:lang w:eastAsia="en-US"/>
        </w:rPr>
        <w:t>'</w:t>
      </w:r>
      <w:r>
        <w:rPr>
          <w:rFonts w:ascii="David" w:hAnsi="David" w:hint="eastAsia"/>
          <w:b w:val="0"/>
          <w:spacing w:val="20"/>
          <w:rtl/>
          <w:lang w:eastAsia="en-US"/>
        </w:rPr>
        <w:t>ינג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לכסף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בידי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בשבילנו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לאתגר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שהועלה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קיימים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תקציבים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לטיפול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לשיתוף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פעולה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הרעיון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דני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תקה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תקה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למתמטיקה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שקורה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אישית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הכשרת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במט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וארבעה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ולעשרים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נמצאו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מזור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מזור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חבר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מועצת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יועץ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השר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שמענו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יפים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ויפה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שברשת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קולטים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בהצעה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כזאת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דוח</w:t>
      </w:r>
      <w:r>
        <w:rPr>
          <w:rFonts w:ascii="David" w:hAnsi="David" w:hint="eastAsia"/>
          <w:b w:val="0"/>
          <w:spacing w:val="20"/>
          <w:rtl/>
          <w:lang w:eastAsia="en-US"/>
        </w:rPr>
        <w:t>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נשאר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</w:t>
      </w:r>
      <w:r>
        <w:rPr>
          <w:rFonts w:ascii="David" w:hAnsi="David"/>
          <w:b w:val="0"/>
          <w:spacing w:val="20"/>
          <w:rtl/>
          <w:lang w:eastAsia="en-US"/>
        </w:rPr>
        <w:t>,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ממשיכים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אנא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תסיקו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מסקנה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מכך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מעין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ברשותו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עובדיה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שהביא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באחריות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מלאה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ומוכן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אליהם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בהצעות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מחי</w:t>
      </w:r>
      <w:r>
        <w:rPr>
          <w:rFonts w:ascii="David" w:hAnsi="David" w:hint="eastAsia"/>
          <w:b w:val="0"/>
          <w:spacing w:val="20"/>
          <w:rtl/>
          <w:lang w:eastAsia="en-US"/>
        </w:rPr>
        <w:t>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לדוברים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מתנצל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הספיק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לדבר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מנכ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לית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משרד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החינוך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יורשה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בלהט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היצרים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שקראתי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החומרים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שקראתי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והרושם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שנוצר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אצלי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רצון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מקרב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להישאר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שמעתי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היטב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אמירתו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כ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בברכה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שהוצע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בשם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למען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נסתייע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hint="eastAsia"/>
          <w:b w:val="0"/>
          <w:spacing w:val="20"/>
          <w:rtl/>
          <w:lang w:eastAsia="en-US"/>
        </w:rPr>
        <w:t>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הבנתי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מבינה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שמהות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והעומסים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מאפשרים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להתקדם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מצרה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קיצוץ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בהיקף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שקלים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קיצוץ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בתקציבי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hint="eastAsia"/>
          <w:b w:val="0"/>
          <w:spacing w:val="20"/>
          <w:rtl/>
          <w:lang w:eastAsia="en-US"/>
        </w:rPr>
        <w:t>ספציפית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קוצצו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שקלים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מאמצים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להחזיר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מהסכום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שקוצץ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בגין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הקיצוץ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קוצצו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אתגר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מבקשת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להעזר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בתקציב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מיוחד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hint="eastAsia"/>
          <w:b w:val="0"/>
          <w:spacing w:val="20"/>
          <w:rtl/>
          <w:lang w:eastAsia="en-US"/>
        </w:rPr>
        <w:t>אום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נוכל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היגיון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קילומטרים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הכביש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שהוכח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להימנע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ממנו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הרוגים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מדי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שבוע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ברירה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שתשונה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שיטת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שיפזרו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hint="eastAsia"/>
          <w:b w:val="0"/>
          <w:spacing w:val="20"/>
          <w:rtl/>
          <w:lang w:eastAsia="en-US"/>
        </w:rPr>
        <w:t>חר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נתון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ריכוזים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וחייבים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לטפל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הקיים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מקבלת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ההמלצה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ריכוז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כיתה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ומעבר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מאמץ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אדיר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ולהסיע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אקדם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בברכה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מוסדו</w:t>
      </w:r>
      <w:r>
        <w:rPr>
          <w:rFonts w:ascii="David" w:hAnsi="David" w:hint="eastAsia"/>
          <w:b w:val="0"/>
          <w:spacing w:val="20"/>
          <w:rtl/>
          <w:lang w:eastAsia="en-US"/>
        </w:rPr>
        <w:t>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רישמי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להירתם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למשימה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יקל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מבחינת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ובצדק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בגישה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פטרנליסטית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החמישים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שאחם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לקבוע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גוונים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הרישמי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</w:t>
      </w:r>
      <w:r>
        <w:rPr>
          <w:rFonts w:ascii="David" w:hAnsi="David" w:hint="eastAsia"/>
          <w:b w:val="0"/>
          <w:spacing w:val="20"/>
          <w:rtl/>
          <w:lang w:eastAsia="en-US"/>
        </w:rPr>
        <w:t>כר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כדאי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דעתם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הדלתות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פתוחות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לצד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ורצונם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שבתקשורת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נכונה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מעשה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ולבזר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מסקנות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ופחות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התכניות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שאותם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</w:t>
      </w:r>
      <w:r>
        <w:rPr>
          <w:rFonts w:ascii="David" w:hAnsi="David" w:hint="eastAsia"/>
          <w:b w:val="0"/>
          <w:spacing w:val="20"/>
          <w:rtl/>
          <w:lang w:eastAsia="en-US"/>
        </w:rPr>
        <w:t>סייע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לממש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מתחייבת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ילך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איתו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/>
          <w:spacing w:val="20"/>
          <w:u w:val="single"/>
          <w:rtl/>
          <w:lang w:eastAsia="en-US"/>
        </w:rPr>
        <w:t>"</w:t>
      </w:r>
      <w:r>
        <w:rPr>
          <w:rFonts w:ascii="David" w:hAnsi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/>
          <w:spacing w:val="20"/>
          <w:rtl/>
          <w:lang w:eastAsia="en-US"/>
        </w:rPr>
        <w:t>: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בהתייחס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לדברי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זרמים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אהיה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מאושר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להודות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ולהודות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לכולכם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שהחכמנו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שהבעיות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המיידיות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לפתיחת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ייפתרו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בתנאי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שהנושאים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בעול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יזנבו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מוכן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הפתרונות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לטווחים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ארוכים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שהועלו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פשוטים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לביצו</w:t>
      </w:r>
      <w:r>
        <w:rPr>
          <w:rFonts w:ascii="David" w:hAnsi="David" w:hint="eastAsia"/>
          <w:b w:val="0"/>
          <w:spacing w:val="20"/>
          <w:rtl/>
          <w:lang w:eastAsia="en-US"/>
        </w:rPr>
        <w:t>ע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איני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להיכנס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לויכוח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כ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וצפיפות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אוכלוסין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יתרונות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וחסרונות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בצוותי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חשיבה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  <w:r>
        <w:rPr>
          <w:rFonts w:ascii="David" w:hAnsi="David"/>
          <w:b w:val="0"/>
          <w:spacing w:val="20"/>
          <w:rtl/>
          <w:lang w:eastAsia="en-US"/>
        </w:rPr>
        <w:tab/>
      </w:r>
      <w:r>
        <w:rPr>
          <w:rFonts w:ascii="David" w:hAnsi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החשוב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ששנת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הקרובה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תיפתח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כראוי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לסדר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בזכות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רשויות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מקומיות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שהמצב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לחץ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לממש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ההחלטות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והסידורים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שדובר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מברך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/>
          <w:b w:val="0"/>
          <w:spacing w:val="20"/>
          <w:rtl/>
          <w:lang w:eastAsia="en-US"/>
        </w:rPr>
        <w:t>"</w:t>
      </w:r>
      <w:r>
        <w:rPr>
          <w:rFonts w:ascii="David" w:hAnsi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היענותה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הקריאות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והאתגרים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שהועלו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מסביב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לשולחן</w:t>
      </w:r>
      <w:r>
        <w:rPr>
          <w:rFonts w:ascii="David" w:hAnsi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hint="eastAsia"/>
          <w:b w:val="0"/>
          <w:spacing w:val="20"/>
          <w:rtl/>
          <w:lang w:eastAsia="en-US"/>
        </w:rPr>
        <w:t>הישיבה</w:t>
      </w:r>
      <w:r>
        <w:rPr>
          <w:rFonts w:ascii="David" w:hAnsi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b w:val="0"/>
          <w:spacing w:val="20"/>
          <w:rtl/>
          <w:lang w:eastAsia="en-US"/>
        </w:rPr>
        <w:t>נעולה</w:t>
      </w:r>
      <w:r>
        <w:rPr>
          <w:rFonts w:ascii="David" w:hAnsi="David"/>
          <w:b w:val="0"/>
          <w:spacing w:val="20"/>
          <w:rtl/>
          <w:lang w:eastAsia="en-US"/>
        </w:rPr>
        <w:t>.</w:t>
      </w: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b w:val="0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/>
          <w:spacing w:val="20"/>
          <w:rtl/>
          <w:lang w:eastAsia="en-US"/>
        </w:rPr>
      </w:pPr>
    </w:p>
    <w:p w:rsidR="00000000" w:rsidRDefault="00FD1F13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/>
          <w:spacing w:val="20"/>
          <w:rtl/>
          <w:lang w:eastAsia="en-US"/>
        </w:rPr>
      </w:pPr>
      <w:r>
        <w:rPr>
          <w:rFonts w:ascii="David" w:hAnsi="David" w:hint="eastAsia"/>
          <w:spacing w:val="20"/>
          <w:rtl/>
          <w:lang w:eastAsia="en-US"/>
        </w:rPr>
        <w:t>סוף</w:t>
      </w:r>
      <w:r>
        <w:rPr>
          <w:rFonts w:ascii="David" w:hAnsi="David"/>
          <w:spacing w:val="20"/>
          <w:rtl/>
          <w:lang w:eastAsia="en-US"/>
        </w:rPr>
        <w:t xml:space="preserve"> </w:t>
      </w:r>
      <w:r>
        <w:rPr>
          <w:rFonts w:ascii="David" w:hAnsi="David" w:hint="eastAsia"/>
          <w:spacing w:val="20"/>
          <w:rtl/>
          <w:lang w:eastAsia="en-US"/>
        </w:rPr>
        <w:t>הישיבה</w:t>
      </w:r>
    </w:p>
    <w:p w:rsidR="00000000" w:rsidRDefault="00FD1F13">
      <w:pPr>
        <w:bidi/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D1F13">
      <w:r>
        <w:separator/>
      </w:r>
    </w:p>
  </w:endnote>
  <w:endnote w:type="continuationSeparator" w:id="0">
    <w:p w:rsidR="00000000" w:rsidRDefault="00FD1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1F13">
    <w:pPr>
      <w:pStyle w:val="a7"/>
    </w:pPr>
  </w:p>
  <w:p w:rsidR="00000000" w:rsidRDefault="00FD1F13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1F13">
    <w:pPr>
      <w:pStyle w:val="a7"/>
    </w:pPr>
  </w:p>
  <w:p w:rsidR="00000000" w:rsidRDefault="00FD1F13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D1F13">
      <w:r>
        <w:separator/>
      </w:r>
    </w:p>
  </w:footnote>
  <w:footnote w:type="continuationSeparator" w:id="0">
    <w:p w:rsidR="00000000" w:rsidRDefault="00FD1F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1F13">
    <w:pPr>
      <w:pStyle w:val="a5"/>
      <w:framePr w:wrap="auto" w:vAnchor="text" w:hAnchor="margin" w:y="1"/>
      <w:jc w:val="both"/>
      <w:rPr>
        <w:rStyle w:val="a9"/>
        <w:rFonts w:ascii="David" w:hAnsi="David" w:cs="David"/>
        <w:b w:val="0"/>
        <w:bCs w:val="0"/>
        <w:rtl/>
        <w:lang w:eastAsia="en-US"/>
      </w:rPr>
    </w:pPr>
    <w:r>
      <w:rPr>
        <w:rStyle w:val="a9"/>
        <w:b w:val="0"/>
        <w:bCs w:val="0"/>
        <w:lang w:eastAsia="en-US"/>
      </w:rPr>
      <w:fldChar w:fldCharType="begin"/>
    </w:r>
    <w:r>
      <w:rPr>
        <w:rStyle w:val="a9"/>
        <w:b w:val="0"/>
        <w:bCs w:val="0"/>
        <w:lang w:eastAsia="en-US"/>
      </w:rPr>
      <w:instrText xml:space="preserve">PAGE  </w:instrText>
    </w:r>
    <w:r>
      <w:rPr>
        <w:rStyle w:val="a9"/>
        <w:b w:val="0"/>
        <w:bCs w:val="0"/>
        <w:lang w:eastAsia="en-US"/>
      </w:rPr>
      <w:fldChar w:fldCharType="separate"/>
    </w:r>
    <w:r>
      <w:rPr>
        <w:rStyle w:val="a9"/>
        <w:b w:val="0"/>
        <w:rtl/>
      </w:rPr>
      <w:t>20</w:t>
    </w:r>
    <w:r>
      <w:rPr>
        <w:rStyle w:val="a9"/>
        <w:b w:val="0"/>
        <w:bCs w:val="0"/>
        <w:lang w:eastAsia="en-US"/>
      </w:rPr>
      <w:fldChar w:fldCharType="end"/>
    </w:r>
  </w:p>
  <w:p w:rsidR="00000000" w:rsidRDefault="00FD1F13">
    <w:pPr>
      <w:pStyle w:val="a5"/>
      <w:ind w:right="360"/>
      <w:jc w:val="both"/>
      <w:rPr>
        <w:rStyle w:val="a9"/>
        <w:rFonts w:ascii="David" w:hAnsi="David" w:cs="David"/>
        <w:b w:val="0"/>
        <w:bCs w:val="0"/>
        <w:rtl/>
        <w:lang w:eastAsia="en-US"/>
      </w:rPr>
    </w:pPr>
    <w:r>
      <w:rPr>
        <w:rFonts w:ascii="David" w:hAnsi="David" w:cs="David" w:hint="eastAsia"/>
        <w:rtl/>
        <w:lang w:eastAsia="en-US"/>
      </w:rPr>
      <w:t>ועדת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העלייה</w:t>
    </w:r>
    <w:r>
      <w:rPr>
        <w:rFonts w:ascii="David" w:hAnsi="David" w:cs="David"/>
        <w:rtl/>
        <w:lang w:eastAsia="en-US"/>
      </w:rPr>
      <w:t xml:space="preserve">, </w:t>
    </w:r>
    <w:r>
      <w:rPr>
        <w:rFonts w:ascii="David" w:hAnsi="David" w:cs="David" w:hint="eastAsia"/>
        <w:rtl/>
        <w:lang w:eastAsia="en-US"/>
      </w:rPr>
      <w:t>הקליטה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והתפוצות</w:t>
    </w:r>
  </w:p>
  <w:p w:rsidR="00000000" w:rsidRDefault="00FD1F13">
    <w:pPr>
      <w:rPr>
        <w:lang w:eastAsia="en-US"/>
      </w:rPr>
    </w:pPr>
  </w:p>
  <w:p w:rsidR="00000000" w:rsidRDefault="00FD1F13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1F13">
    <w:pPr>
      <w:pStyle w:val="a5"/>
    </w:pPr>
  </w:p>
  <w:p w:rsidR="00000000" w:rsidRDefault="00FD1F13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65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5D07CEC2E8DED3118F2D00805F9F08A90000000DC90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FD1F13"/>
    <w:rsid w:val="00FD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3537A45-E51B-4901-89DD-38901CC7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b/>
      <w:bCs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 w:val="0"/>
      <w:bCs w:val="0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b/>
      <w:bCs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b/>
      <w:bCs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8487</Words>
  <Characters>42440</Characters>
  <Application>Microsoft Office Word</Application>
  <DocSecurity>0</DocSecurity>
  <Lines>353</Lines>
  <Paragraphs>101</Paragraphs>
  <ScaleCrop>false</ScaleCrop>
  <Company/>
  <LinksUpToDate>false</LinksUpToDate>
  <CharactersWithSpaces>50826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קליטה/3580</dc:title>
  <dc:subject>עליה-חינוך 11.7.2001</dc:subject>
  <dc:creator>פרוטוקול</dc:creator>
  <cp:keywords/>
  <dc:description/>
  <cp:lastModifiedBy>רינה דבורה קדרון</cp:lastModifiedBy>
  <cp:revision>2</cp:revision>
  <dcterms:created xsi:type="dcterms:W3CDTF">2017-04-24T06:21:00Z</dcterms:created>
  <dcterms:modified xsi:type="dcterms:W3CDTF">2017-04-24T06:21:00Z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