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91D9D">
      <w:pPr>
        <w:bidi/>
        <w:rPr>
          <w:rFonts w:cs="David"/>
          <w:rtl/>
        </w:rPr>
      </w:pPr>
      <w:bookmarkStart w:id="0" w:name="_GoBack"/>
      <w:bookmarkEnd w:id="0"/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הכנסת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החמש</w:t>
      </w:r>
      <w:r>
        <w:rPr>
          <w:rFonts w:ascii="David" w:hAnsi="David" w:cs="David"/>
          <w:spacing w:val="20"/>
          <w:rtl/>
          <w:lang w:eastAsia="en-US"/>
        </w:rPr>
        <w:t>-</w:t>
      </w:r>
      <w:r>
        <w:rPr>
          <w:rFonts w:ascii="David" w:hAnsi="David" w:cs="David" w:hint="eastAsia"/>
          <w:spacing w:val="20"/>
          <w:rtl/>
          <w:lang w:eastAsia="en-US"/>
        </w:rPr>
        <w:t>עשרה</w:t>
      </w:r>
      <w:r>
        <w:rPr>
          <w:rFonts w:ascii="David" w:hAnsi="David" w:cs="David"/>
          <w:spacing w:val="20"/>
          <w:rtl/>
          <w:lang w:eastAsia="en-US"/>
        </w:rPr>
        <w:tab/>
      </w:r>
      <w:r>
        <w:rPr>
          <w:rFonts w:ascii="David" w:hAnsi="David" w:cs="David"/>
          <w:spacing w:val="20"/>
          <w:rtl/>
          <w:lang w:eastAsia="en-US"/>
        </w:rPr>
        <w:tab/>
      </w:r>
      <w:r>
        <w:rPr>
          <w:rFonts w:ascii="David" w:hAnsi="David" w:cs="David"/>
          <w:spacing w:val="20"/>
          <w:rtl/>
          <w:lang w:eastAsia="en-US"/>
        </w:rPr>
        <w:tab/>
      </w:r>
      <w:r>
        <w:rPr>
          <w:rFonts w:ascii="David" w:hAnsi="David" w:cs="David"/>
          <w:spacing w:val="20"/>
          <w:rtl/>
          <w:lang w:eastAsia="en-US"/>
        </w:rPr>
        <w:tab/>
      </w:r>
      <w:r>
        <w:rPr>
          <w:rFonts w:ascii="David" w:hAnsi="David" w:cs="David" w:hint="eastAsia"/>
          <w:spacing w:val="20"/>
          <w:rtl/>
          <w:lang w:eastAsia="en-US"/>
        </w:rPr>
        <w:t>נוסח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לא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מתוקן</w:t>
      </w:r>
      <w:r>
        <w:rPr>
          <w:rFonts w:ascii="David" w:hAnsi="David" w:cs="David"/>
          <w:spacing w:val="20"/>
          <w:rtl/>
          <w:lang w:eastAsia="en-US"/>
        </w:rPr>
        <w:tab/>
      </w:r>
      <w:r>
        <w:rPr>
          <w:rFonts w:ascii="David" w:hAnsi="David" w:cs="David"/>
          <w:spacing w:val="20"/>
          <w:rtl/>
          <w:lang w:eastAsia="en-US"/>
        </w:rPr>
        <w:tab/>
      </w:r>
      <w:r>
        <w:rPr>
          <w:rFonts w:ascii="David" w:hAnsi="David" w:cs="David"/>
          <w:spacing w:val="20"/>
          <w:rtl/>
          <w:lang w:eastAsia="en-US"/>
        </w:rPr>
        <w:tab/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מושב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שלישי</w:t>
      </w:r>
    </w:p>
    <w:p w:rsidR="00000000" w:rsidRDefault="00D91D9D">
      <w:pPr>
        <w:pStyle w:val="a5"/>
        <w:tabs>
          <w:tab w:val="clear" w:pos="4153"/>
          <w:tab w:val="clear" w:pos="8306"/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jc w:val="both"/>
        <w:rPr>
          <w:rFonts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/>
          <w:spacing w:val="20"/>
          <w:rtl/>
          <w:lang w:eastAsia="en-US"/>
        </w:rPr>
        <w:tab/>
      </w:r>
      <w:r>
        <w:rPr>
          <w:rFonts w:ascii="David" w:hAnsi="David" w:cs="David"/>
          <w:spacing w:val="20"/>
          <w:rtl/>
          <w:lang w:eastAsia="en-US"/>
        </w:rPr>
        <w:tab/>
      </w:r>
      <w:r>
        <w:rPr>
          <w:rFonts w:ascii="David" w:hAnsi="David" w:cs="David"/>
          <w:spacing w:val="20"/>
          <w:rtl/>
          <w:lang w:eastAsia="en-US"/>
        </w:rPr>
        <w:tab/>
      </w:r>
      <w:r>
        <w:rPr>
          <w:rFonts w:ascii="David" w:hAnsi="David" w:cs="David"/>
          <w:spacing w:val="20"/>
          <w:rtl/>
          <w:lang w:eastAsia="en-US"/>
        </w:rPr>
        <w:tab/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jc w:val="center"/>
        <w:rPr>
          <w:rFonts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פרוטוקול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מס</w:t>
      </w:r>
      <w:r>
        <w:rPr>
          <w:rFonts w:ascii="David" w:hAnsi="David" w:cs="David"/>
          <w:spacing w:val="20"/>
          <w:rtl/>
          <w:lang w:eastAsia="en-US"/>
        </w:rPr>
        <w:t>' 307, 157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jc w:val="center"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מישיבה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משותפת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לוועדת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החינוך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ולוועדת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העלייה</w:t>
      </w:r>
      <w:r>
        <w:rPr>
          <w:rFonts w:ascii="David" w:hAnsi="David" w:cs="David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spacing w:val="20"/>
          <w:rtl/>
          <w:lang w:eastAsia="en-US"/>
        </w:rPr>
        <w:t>הקליטה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והתפוצות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jc w:val="center"/>
        <w:rPr>
          <w:rFonts w:ascii="David" w:hAnsi="David" w:cs="David"/>
          <w:spacing w:val="20"/>
          <w:u w:val="single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שהתקיימה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ביום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רביעי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,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כ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בתמוז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התשס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א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- </w:t>
      </w:r>
      <w:r>
        <w:rPr>
          <w:rFonts w:cs="David"/>
          <w:spacing w:val="20"/>
          <w:u w:val="single"/>
          <w:lang w:eastAsia="en-US"/>
        </w:rPr>
        <w:t>11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ביולי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cs="David"/>
          <w:spacing w:val="20"/>
          <w:u w:val="single"/>
          <w:lang w:eastAsia="en-US"/>
        </w:rPr>
        <w:t>2001</w:t>
      </w:r>
    </w:p>
    <w:p w:rsidR="00000000" w:rsidRDefault="00D91D9D">
      <w:pPr>
        <w:pStyle w:val="a5"/>
        <w:tabs>
          <w:tab w:val="clear" w:pos="4153"/>
          <w:tab w:val="clear" w:pos="8306"/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jc w:val="center"/>
        <w:rPr>
          <w:rFonts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jc w:val="left"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u w:val="single"/>
          <w:rtl/>
          <w:lang w:eastAsia="en-US"/>
        </w:rPr>
        <w:t>נכחו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u w:val="single"/>
          <w:rtl/>
          <w:lang w:eastAsia="en-US"/>
        </w:rPr>
        <w:t>חברי</w:t>
      </w:r>
      <w:r>
        <w:rPr>
          <w:rFonts w:ascii="David" w:hAnsi="David" w:cs="David"/>
          <w:b w:val="0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u w:val="single"/>
          <w:rtl/>
          <w:lang w:eastAsia="en-US"/>
        </w:rPr>
        <w:t>הוועדה</w:t>
      </w:r>
      <w:r>
        <w:rPr>
          <w:rFonts w:ascii="David" w:hAnsi="David" w:cs="David"/>
          <w:spacing w:val="20"/>
          <w:rtl/>
          <w:lang w:eastAsia="en-US"/>
        </w:rPr>
        <w:t xml:space="preserve">: </w:t>
      </w:r>
      <w:r>
        <w:rPr>
          <w:rFonts w:ascii="David" w:hAnsi="David" w:cs="David"/>
          <w:spacing w:val="20"/>
          <w:rtl/>
          <w:lang w:eastAsia="en-US"/>
        </w:rPr>
        <w:tab/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צבי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היו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ר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זבולון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אורלב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חוגי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עופר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u w:val="single"/>
          <w:rtl/>
          <w:lang w:eastAsia="en-US"/>
        </w:rPr>
        <w:t>מוזמנים</w:t>
      </w:r>
      <w:r>
        <w:rPr>
          <w:rFonts w:ascii="David" w:hAnsi="David" w:cs="David"/>
          <w:spacing w:val="20"/>
          <w:rtl/>
          <w:lang w:eastAsia="en-US"/>
        </w:rPr>
        <w:t xml:space="preserve">: </w:t>
      </w:r>
      <w:r>
        <w:rPr>
          <w:rFonts w:ascii="David" w:hAnsi="David" w:cs="David"/>
          <w:spacing w:val="20"/>
          <w:rtl/>
          <w:lang w:eastAsia="en-US"/>
        </w:rPr>
        <w:tab/>
        <w:t xml:space="preserve">               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רונית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תיר</w:t>
      </w:r>
      <w:r>
        <w:rPr>
          <w:rFonts w:ascii="David" w:hAnsi="David" w:cs="David" w:hint="eastAsia"/>
          <w:spacing w:val="20"/>
          <w:rtl/>
          <w:lang w:eastAsia="en-US"/>
        </w:rPr>
        <w:t>וש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מנכ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ל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ד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ר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גד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אביקסיס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סמנכ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בכיר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למינהל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ומשאבי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אנוש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יהודה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אהרון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מפקח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ארצי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קליטת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תלמידים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עולים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ניסים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אלקיים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סגן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ראש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מינהל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החינוך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הדתי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אריה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ארד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מחמ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ד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מחוז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דרום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חיים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הלפרין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יועץ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השרה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יוכי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חג</w:t>
      </w:r>
      <w:r>
        <w:rPr>
          <w:rFonts w:ascii="David" w:hAnsi="David" w:cs="David"/>
          <w:spacing w:val="20"/>
          <w:rtl/>
          <w:lang w:eastAsia="en-US"/>
        </w:rPr>
        <w:t>'</w:t>
      </w:r>
      <w:r>
        <w:rPr>
          <w:rFonts w:ascii="David" w:hAnsi="David" w:cs="David" w:hint="eastAsia"/>
          <w:spacing w:val="20"/>
          <w:rtl/>
          <w:lang w:eastAsia="en-US"/>
        </w:rPr>
        <w:t>בי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מפקחת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קליטת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עליה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חיים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להב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מנהל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תחום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קידום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נ</w:t>
      </w:r>
      <w:r>
        <w:rPr>
          <w:rFonts w:ascii="David" w:hAnsi="David" w:cs="David" w:hint="eastAsia"/>
          <w:spacing w:val="20"/>
          <w:rtl/>
          <w:lang w:eastAsia="en-US"/>
        </w:rPr>
        <w:t>וער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טובה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מטלון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מדריכה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במינהל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הפדגוגי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מוטי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ניר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עוזר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למנהל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אגף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שח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ר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אורית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ראובן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דוברת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עזרה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שאלתיאל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מפקח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מחוז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מרכז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מסי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שיברו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מפקחת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ארצית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נוער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עולה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יוצאי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אתיופיה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חנוך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צמיר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סמנכ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ל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מיקי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אוחיון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מנהל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המחלקה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לקליטת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עולי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אתיופיה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יו</w:t>
      </w:r>
      <w:r>
        <w:rPr>
          <w:rFonts w:ascii="David" w:hAnsi="David" w:cs="David" w:hint="eastAsia"/>
          <w:spacing w:val="20"/>
          <w:rtl/>
          <w:lang w:eastAsia="en-US"/>
        </w:rPr>
        <w:t>לנדה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שטראוס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מנהלת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מחוז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ת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א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יעל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שלף</w:t>
      </w:r>
      <w:r>
        <w:rPr>
          <w:rFonts w:ascii="David" w:hAnsi="David" w:cs="David"/>
          <w:spacing w:val="20"/>
          <w:rtl/>
          <w:lang w:eastAsia="en-US"/>
        </w:rPr>
        <w:t>-</w:t>
      </w:r>
      <w:r>
        <w:rPr>
          <w:rFonts w:ascii="David" w:hAnsi="David" w:cs="David" w:hint="eastAsia"/>
          <w:spacing w:val="20"/>
          <w:rtl/>
          <w:lang w:eastAsia="en-US"/>
        </w:rPr>
        <w:t>זאבי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מנהלת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יחידת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חינוך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ונוער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היהודית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שיפרה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שידלוביסקי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מנהלת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אגף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אולפנים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האוצר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אורי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שוסטמן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אגף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תקציבים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תשגר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איילאו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מתורגמן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במחלקת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רווחה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מועצת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גדרה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רפי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חיים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מנהל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מחלקת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חינוך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מועצת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גדרה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ניסים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פסנטיני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סגן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ראש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מועצת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גדרה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אלי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רדיע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ראש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מועצת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גדרה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שלמה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בלאי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חבר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מועצה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עיריית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אשקלון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משה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ינאי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סמנכ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לחינוך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וחברה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עיריית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אשקלון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שולה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מולא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אגודה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ישראלית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למען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יהודי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אתיופיה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מנגסטו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צ</w:t>
      </w:r>
      <w:r>
        <w:rPr>
          <w:rFonts w:ascii="David" w:hAnsi="David" w:cs="David"/>
          <w:spacing w:val="20"/>
          <w:rtl/>
          <w:lang w:eastAsia="en-US"/>
        </w:rPr>
        <w:t>'</w:t>
      </w:r>
      <w:r>
        <w:rPr>
          <w:rFonts w:ascii="David" w:hAnsi="David" w:cs="David" w:hint="eastAsia"/>
          <w:spacing w:val="20"/>
          <w:rtl/>
          <w:lang w:eastAsia="en-US"/>
        </w:rPr>
        <w:t>אלצ</w:t>
      </w:r>
      <w:r>
        <w:rPr>
          <w:rFonts w:ascii="David" w:hAnsi="David" w:cs="David"/>
          <w:spacing w:val="20"/>
          <w:rtl/>
          <w:lang w:eastAsia="en-US"/>
        </w:rPr>
        <w:t>'</w:t>
      </w:r>
      <w:r>
        <w:rPr>
          <w:rFonts w:ascii="David" w:hAnsi="David" w:cs="David" w:hint="eastAsia"/>
          <w:spacing w:val="20"/>
          <w:rtl/>
          <w:lang w:eastAsia="en-US"/>
        </w:rPr>
        <w:t>ו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אגודה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ישראלית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למען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יהודי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אתיופיה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דני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טקה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איחוד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הארגונים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של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עולי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אתיופיה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אברהם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ירדאי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סגן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יו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ר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ארגון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גג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של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יוצאי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אתיופיה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דוד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מהרט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ממונה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פרוייקטים</w:t>
      </w:r>
      <w:r>
        <w:rPr>
          <w:rFonts w:ascii="David" w:hAnsi="David" w:cs="David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spacing w:val="20"/>
          <w:rtl/>
          <w:lang w:eastAsia="en-US"/>
        </w:rPr>
        <w:t>מרכז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היגוי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עולי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אתיופיה</w:t>
      </w:r>
      <w:r>
        <w:rPr>
          <w:rFonts w:ascii="David" w:hAnsi="David" w:cs="David"/>
          <w:spacing w:val="20"/>
          <w:rtl/>
          <w:lang w:eastAsia="en-US"/>
        </w:rPr>
        <w:t xml:space="preserve">  </w:t>
      </w:r>
      <w:r>
        <w:rPr>
          <w:rFonts w:ascii="David" w:hAnsi="David" w:cs="David" w:hint="eastAsia"/>
          <w:spacing w:val="20"/>
          <w:rtl/>
          <w:lang w:eastAsia="en-US"/>
        </w:rPr>
        <w:t>טורוק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מולט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מנהלת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מרכז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היגוי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עולי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אתיופיה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אברהם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נגוסה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מנכ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ארגון</w:t>
      </w:r>
      <w:r>
        <w:rPr>
          <w:rFonts w:ascii="David" w:hAnsi="David" w:cs="David"/>
          <w:spacing w:val="20"/>
          <w:rtl/>
          <w:lang w:eastAsia="en-US"/>
        </w:rPr>
        <w:t xml:space="preserve"> "</w:t>
      </w:r>
      <w:r>
        <w:rPr>
          <w:rFonts w:ascii="David" w:hAnsi="David" w:cs="David" w:hint="eastAsia"/>
          <w:spacing w:val="20"/>
          <w:rtl/>
          <w:lang w:eastAsia="en-US"/>
        </w:rPr>
        <w:t>מכנף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דרום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לציון</w:t>
      </w:r>
      <w:r>
        <w:rPr>
          <w:rFonts w:ascii="David" w:hAnsi="David" w:cs="David"/>
          <w:spacing w:val="20"/>
          <w:rtl/>
          <w:lang w:eastAsia="en-US"/>
        </w:rPr>
        <w:t>"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חן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ליפשיץ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חוקרת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בכירה</w:t>
      </w:r>
      <w:r>
        <w:rPr>
          <w:rFonts w:ascii="David" w:hAnsi="David" w:cs="David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spacing w:val="20"/>
          <w:rtl/>
          <w:lang w:eastAsia="en-US"/>
        </w:rPr>
        <w:t>הג</w:t>
      </w:r>
      <w:r>
        <w:rPr>
          <w:rFonts w:ascii="David" w:hAnsi="David" w:cs="David"/>
          <w:spacing w:val="20"/>
          <w:rtl/>
          <w:lang w:eastAsia="en-US"/>
        </w:rPr>
        <w:t>'</w:t>
      </w:r>
      <w:r>
        <w:rPr>
          <w:rFonts w:ascii="David" w:hAnsi="David" w:cs="David" w:hint="eastAsia"/>
          <w:spacing w:val="20"/>
          <w:rtl/>
          <w:lang w:eastAsia="en-US"/>
        </w:rPr>
        <w:t>וינט</w:t>
      </w:r>
      <w:r>
        <w:rPr>
          <w:rFonts w:ascii="David" w:hAnsi="David" w:cs="David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spacing w:val="20"/>
          <w:rtl/>
          <w:lang w:eastAsia="en-US"/>
        </w:rPr>
        <w:t>מכון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ברוקדייל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רמי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סולימני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ראש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אגף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חינוך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ונוער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מכון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ברוקדייל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יחיאל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ערן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ראש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תחום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אתיופיה</w:t>
      </w:r>
      <w:r>
        <w:rPr>
          <w:rFonts w:ascii="David" w:hAnsi="David" w:cs="David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spacing w:val="20"/>
          <w:rtl/>
          <w:lang w:eastAsia="en-US"/>
        </w:rPr>
        <w:t>מכון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ברוקדייל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שושנה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דור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יו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ר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ארגון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צפון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אמריקה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למען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יהודי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אתיופיה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פנטו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טגה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רכזת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חינוכית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ברמלה</w:t>
      </w:r>
      <w:r>
        <w:rPr>
          <w:rFonts w:ascii="David" w:hAnsi="David" w:cs="David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spacing w:val="20"/>
          <w:rtl/>
          <w:lang w:eastAsia="en-US"/>
        </w:rPr>
        <w:t>ארגון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צפון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אמריקה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lastRenderedPageBreak/>
        <w:t>למען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יהודי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אתיופיה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בת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שבע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מינווב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רכזת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תכנית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הדרכה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לגיל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</w:t>
      </w:r>
      <w:r>
        <w:rPr>
          <w:rFonts w:ascii="David" w:hAnsi="David" w:cs="David" w:hint="eastAsia"/>
          <w:spacing w:val="20"/>
          <w:rtl/>
          <w:lang w:eastAsia="en-US"/>
        </w:rPr>
        <w:t>רך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בבאר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שבע</w:t>
      </w:r>
      <w:r>
        <w:rPr>
          <w:rFonts w:ascii="David" w:hAnsi="David" w:cs="David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spacing w:val="20"/>
          <w:rtl/>
          <w:lang w:eastAsia="en-US"/>
        </w:rPr>
        <w:t>עמותה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לקידום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המשפחה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והילד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האתיופי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שמוליק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דוד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יועץ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לובי</w:t>
      </w:r>
      <w:r>
        <w:rPr>
          <w:rFonts w:ascii="David" w:hAnsi="David" w:cs="David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spacing w:val="20"/>
          <w:rtl/>
          <w:lang w:eastAsia="en-US"/>
        </w:rPr>
        <w:t>ארגון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שתי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ל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אשר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רביב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מנהל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בתי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הדין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המיוחדים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לגיור</w:t>
      </w:r>
      <w:r>
        <w:rPr>
          <w:rFonts w:ascii="David" w:hAnsi="David" w:cs="David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spacing w:val="20"/>
          <w:rtl/>
          <w:lang w:eastAsia="en-US"/>
        </w:rPr>
        <w:t>הנהלת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בתי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הדין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לגיור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הרב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מנחם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ולדמן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יו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ר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מכון</w:t>
      </w:r>
      <w:r>
        <w:rPr>
          <w:rFonts w:ascii="David" w:hAnsi="David" w:cs="David"/>
          <w:spacing w:val="20"/>
          <w:rtl/>
          <w:lang w:eastAsia="en-US"/>
        </w:rPr>
        <w:t xml:space="preserve"> "</w:t>
      </w:r>
      <w:r>
        <w:rPr>
          <w:rFonts w:ascii="David" w:hAnsi="David" w:cs="David" w:hint="eastAsia"/>
          <w:spacing w:val="20"/>
          <w:rtl/>
          <w:lang w:eastAsia="en-US"/>
        </w:rPr>
        <w:t>שבות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עם</w:t>
      </w:r>
      <w:r>
        <w:rPr>
          <w:rFonts w:ascii="David" w:hAnsi="David" w:cs="David"/>
          <w:spacing w:val="20"/>
          <w:rtl/>
          <w:lang w:eastAsia="en-US"/>
        </w:rPr>
        <w:t>"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ירדנה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כהן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מנהלת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מח</w:t>
      </w:r>
      <w:r>
        <w:rPr>
          <w:rFonts w:ascii="David" w:hAnsi="David" w:cs="David"/>
          <w:spacing w:val="20"/>
          <w:rtl/>
          <w:lang w:eastAsia="en-US"/>
        </w:rPr>
        <w:t xml:space="preserve">' </w:t>
      </w:r>
      <w:r>
        <w:rPr>
          <w:rFonts w:ascii="David" w:hAnsi="David" w:cs="David" w:hint="eastAsia"/>
          <w:spacing w:val="20"/>
          <w:rtl/>
          <w:lang w:eastAsia="en-US"/>
        </w:rPr>
        <w:t>חינוך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יסודי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עיריית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לוד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אביב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סקירה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מרכז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תכנית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טיפול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נקודתי</w:t>
      </w:r>
      <w:r>
        <w:rPr>
          <w:rFonts w:ascii="David" w:hAnsi="David" w:cs="David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spacing w:val="20"/>
          <w:rtl/>
          <w:lang w:eastAsia="en-US"/>
        </w:rPr>
        <w:t>עיריית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לוד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יאיר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אפטר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חוקר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בנושא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עולי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אתיופיה</w:t>
      </w:r>
      <w:r>
        <w:rPr>
          <w:rFonts w:ascii="David" w:hAnsi="David" w:cs="David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spacing w:val="20"/>
          <w:rtl/>
          <w:lang w:eastAsia="en-US"/>
        </w:rPr>
        <w:t>על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ם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שמחה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גתהון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רכזת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תחום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בני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נוער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יוצאי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אתיופיה</w:t>
      </w:r>
      <w:r>
        <w:rPr>
          <w:rFonts w:ascii="David" w:hAnsi="David" w:cs="David"/>
          <w:spacing w:val="20"/>
          <w:rtl/>
          <w:lang w:eastAsia="en-US"/>
        </w:rPr>
        <w:t>,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על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ם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יוסי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מנגסטו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מנהל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מרכז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מידע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לנוער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יוצא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אתיופיה</w:t>
      </w:r>
      <w:r>
        <w:rPr>
          <w:rFonts w:ascii="David" w:hAnsi="David" w:cs="David"/>
          <w:spacing w:val="20"/>
          <w:rtl/>
          <w:lang w:eastAsia="en-US"/>
        </w:rPr>
        <w:t>,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עמותת</w:t>
      </w:r>
      <w:r>
        <w:rPr>
          <w:rFonts w:ascii="David" w:hAnsi="David" w:cs="David"/>
          <w:spacing w:val="20"/>
          <w:rtl/>
          <w:lang w:eastAsia="en-US"/>
        </w:rPr>
        <w:t xml:space="preserve"> "</w:t>
      </w:r>
      <w:r>
        <w:rPr>
          <w:rFonts w:ascii="David" w:hAnsi="David" w:cs="David" w:hint="eastAsia"/>
          <w:spacing w:val="20"/>
          <w:rtl/>
          <w:lang w:eastAsia="en-US"/>
        </w:rPr>
        <w:t>פידל</w:t>
      </w:r>
      <w:r>
        <w:rPr>
          <w:rFonts w:ascii="David" w:hAnsi="David" w:cs="David"/>
          <w:spacing w:val="20"/>
          <w:rtl/>
          <w:lang w:eastAsia="en-US"/>
        </w:rPr>
        <w:t>"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נגיסט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מנגשה</w:t>
      </w:r>
      <w:r>
        <w:rPr>
          <w:rFonts w:ascii="David" w:hAnsi="David" w:cs="David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spacing w:val="20"/>
          <w:rtl/>
          <w:lang w:eastAsia="en-US"/>
        </w:rPr>
        <w:t>מנכ</w:t>
      </w:r>
      <w:r>
        <w:rPr>
          <w:rFonts w:ascii="David" w:hAnsi="David" w:cs="David"/>
          <w:spacing w:val="20"/>
          <w:rtl/>
          <w:lang w:eastAsia="en-US"/>
        </w:rPr>
        <w:t>"</w:t>
      </w:r>
      <w:r>
        <w:rPr>
          <w:rFonts w:ascii="David" w:hAnsi="David" w:cs="David" w:hint="eastAsia"/>
          <w:spacing w:val="20"/>
          <w:rtl/>
          <w:lang w:eastAsia="en-US"/>
        </w:rPr>
        <w:t>לית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עמותת</w:t>
      </w:r>
      <w:r>
        <w:rPr>
          <w:rFonts w:ascii="David" w:hAnsi="David" w:cs="David"/>
          <w:spacing w:val="20"/>
          <w:rtl/>
          <w:lang w:eastAsia="en-US"/>
        </w:rPr>
        <w:t xml:space="preserve"> "</w:t>
      </w:r>
      <w:r>
        <w:rPr>
          <w:rFonts w:ascii="David" w:hAnsi="David" w:cs="David" w:hint="eastAsia"/>
          <w:spacing w:val="20"/>
          <w:rtl/>
          <w:lang w:eastAsia="en-US"/>
        </w:rPr>
        <w:t>פידל</w:t>
      </w:r>
      <w:r>
        <w:rPr>
          <w:rFonts w:ascii="David" w:hAnsi="David" w:cs="David"/>
          <w:spacing w:val="20"/>
          <w:rtl/>
          <w:lang w:eastAsia="en-US"/>
        </w:rPr>
        <w:t>"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u w:val="single"/>
          <w:rtl/>
          <w:lang w:eastAsia="en-US"/>
        </w:rPr>
        <w:t>מנהלת</w:t>
      </w:r>
      <w:r>
        <w:rPr>
          <w:rFonts w:ascii="David" w:hAnsi="David" w:cs="David"/>
          <w:b w:val="0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u w:val="single"/>
          <w:rtl/>
          <w:lang w:eastAsia="en-US"/>
        </w:rPr>
        <w:t>הוועדה</w:t>
      </w:r>
      <w:r>
        <w:rPr>
          <w:rFonts w:ascii="David" w:hAnsi="David" w:cs="David"/>
          <w:spacing w:val="20"/>
          <w:rtl/>
          <w:lang w:eastAsia="en-US"/>
        </w:rPr>
        <w:t>:</w:t>
      </w:r>
      <w:r>
        <w:rPr>
          <w:rFonts w:ascii="David" w:hAnsi="David" w:cs="David"/>
          <w:spacing w:val="20"/>
          <w:rtl/>
          <w:lang w:eastAsia="en-US"/>
        </w:rPr>
        <w:tab/>
      </w:r>
      <w:r>
        <w:rPr>
          <w:rFonts w:ascii="David" w:hAnsi="David" w:cs="David" w:hint="eastAsia"/>
          <w:spacing w:val="20"/>
          <w:rtl/>
          <w:lang w:eastAsia="en-US"/>
        </w:rPr>
        <w:t>וילמה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מאור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u w:val="single"/>
          <w:rtl/>
          <w:lang w:eastAsia="en-US"/>
        </w:rPr>
        <w:t>סדר</w:t>
      </w:r>
      <w:r>
        <w:rPr>
          <w:rFonts w:ascii="David" w:hAnsi="David" w:cs="David"/>
          <w:b w:val="0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u w:val="single"/>
          <w:rtl/>
          <w:lang w:eastAsia="en-US"/>
        </w:rPr>
        <w:t>היום</w:t>
      </w:r>
      <w:r>
        <w:rPr>
          <w:rFonts w:ascii="David" w:hAnsi="David" w:cs="David"/>
          <w:spacing w:val="20"/>
          <w:rtl/>
          <w:lang w:eastAsia="en-US"/>
        </w:rPr>
        <w:t xml:space="preserve">:             </w:t>
      </w:r>
      <w:r>
        <w:rPr>
          <w:rFonts w:ascii="David" w:hAnsi="David" w:cs="David" w:hint="eastAsia"/>
          <w:spacing w:val="20"/>
          <w:rtl/>
          <w:lang w:eastAsia="en-US"/>
        </w:rPr>
        <w:t>מדיניות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הפיזור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של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עולי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אתיופיה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וקליטתם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במערכת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החינוך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/>
          <w:spacing w:val="20"/>
          <w:rtl/>
          <w:lang w:eastAsia="en-US"/>
        </w:rPr>
        <w:t xml:space="preserve">- </w:t>
      </w:r>
      <w:r>
        <w:rPr>
          <w:rFonts w:ascii="David" w:hAnsi="David" w:cs="David" w:hint="eastAsia"/>
          <w:spacing w:val="20"/>
          <w:rtl/>
          <w:lang w:eastAsia="en-US"/>
        </w:rPr>
        <w:t>ישיבה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משותפת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עם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ועדת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החינוך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והתרבות</w:t>
      </w:r>
      <w:r>
        <w:rPr>
          <w:rFonts w:ascii="David" w:hAnsi="David" w:cs="David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jc w:val="center"/>
        <w:rPr>
          <w:rFonts w:ascii="David" w:hAnsi="David" w:cs="David"/>
          <w:spacing w:val="20"/>
          <w:u w:val="single"/>
          <w:rtl/>
          <w:lang w:eastAsia="en-US"/>
        </w:rPr>
      </w:pPr>
      <w:r>
        <w:rPr>
          <w:rFonts w:ascii="David" w:hAnsi="David" w:cs="David"/>
          <w:spacing w:val="20"/>
          <w:u w:val="single"/>
          <w:rtl/>
          <w:lang w:eastAsia="en-US"/>
        </w:rPr>
        <w:br w:type="page"/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lastRenderedPageBreak/>
        <w:t>מדיניות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הפיזור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של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עולי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אתיופיה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וקליטתם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במערכת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החינוך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cs="David"/>
          <w:spacing w:val="20"/>
          <w:u w:val="single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בוקר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לכולם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לבקש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פלאפונים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ביפרים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איתוריות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כיוצא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אמנם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שקשה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לנהל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המדינה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הפלאפון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הפתוח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תנסו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להסתדר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הזדמנות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ראשונה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לפגוש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מאחל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כולנו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בהצלחה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התעורר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בעקבות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התבטאויות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בעיריית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אשקלון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העומס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הגדול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הנופל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הקולטים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שומע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שבאיזה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קשיים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מתעורר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מייד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סבוכה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בודאי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גונית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ניתן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להצביע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אשמים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מורכב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זכיתי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לקרוא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הדו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ידידי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ור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אבוקסיס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בהקשר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עברתי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קצת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החלטות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ממשלה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בהחלטות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ממשלה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נקבע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השאר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משלושים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ראיתי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טבלאות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הסותרות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קביעות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בצורה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גסה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קצת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זמן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הסתירות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מצאתי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לומדים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חמישים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ושניים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חמישים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ושלושה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ולעומת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נתונים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המראים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באשקלון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לומדים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בסך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במסגרת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כעשרה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התחלתי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המקור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לפערים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הגדולים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במספרים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משק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חלילה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שאצלו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נשאר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בארץ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נמדד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המספרים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מגיעים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לשחקים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אצלו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מוגדר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ההגדרה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בחוק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ויכול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שבעסקי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באמצע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לקבל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לפני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שאביע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דעותי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סבב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ולהתחיל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דווקא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באשקלון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שבדרך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נותן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הדיבור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נפתח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ובעקבות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נראה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להועיל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ולעזור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למערכת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להתגבר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בסופו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היושבים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בחדר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העוסקים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עניינו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להצליח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לטובת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חילוקי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מצליחים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שנצליח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חילוקי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הללו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התכנסנו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מעביר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הדיבור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לידידי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ורעי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מפקדי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באיזה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בצבא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מנהל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אגף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בעיריית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אשקלון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בבקשה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משה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ינאי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בוקר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לכולם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ראשית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לציין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ידעתי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שראש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אשקלון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התלונן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לדעתי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מורכבת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שהוצג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זכאות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בלבד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זכות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זכות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כעולה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הקביעה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ילמדו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גרמה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חלק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רוויים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צדדים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לטמון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ראשנו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באיזורים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מסויימים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שילדיהם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ילמדו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בשכונה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יוסעו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בהסעות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יוצר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תסכול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מסויים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מדוע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דווקא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מסיעים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מסיעים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נר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משתתף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במימון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חמישים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מעלות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המקומית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משתתפת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בחמישים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הרשויות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המקומיות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טוענות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ובצדק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מסויים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ביכולתן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לממן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הוצאה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כספית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מעדיפות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הרשויות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ילמד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באשקלון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ורוב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בשכונות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מסויימות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בשכונה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מסויימת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נוצר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המתואר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רוויים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לדעתי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האבחנה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זכאי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זכות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כעולה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זכאי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כעולה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בגל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מורכבות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מרובה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גורם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לבעיות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lastRenderedPageBreak/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להעלות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ויכוח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קווארה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יהודים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מסמך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והתרבות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בחוזר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</w:t>
      </w:r>
      <w:r>
        <w:rPr>
          <w:rFonts w:cs="David"/>
          <w:b w:val="0"/>
          <w:spacing w:val="20"/>
          <w:rtl/>
          <w:lang w:eastAsia="en-US"/>
        </w:rPr>
        <w:t>86-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',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רישום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יהודים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למוסדות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ממלכתיים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לרשום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יהודים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למוסדות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התנהל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ויכוח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לשבץ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דבריי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</w:t>
      </w:r>
      <w:r>
        <w:rPr>
          <w:rFonts w:cs="David"/>
          <w:b w:val="0"/>
          <w:spacing w:val="20"/>
          <w:rtl/>
          <w:lang w:eastAsia="en-US"/>
        </w:rPr>
        <w:t>86-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'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במפורש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יהוד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יתקבלו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הידוע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שנמסר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נתון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לויכוח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קווארה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יהודים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נחשבים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כיהודים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התנהל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ויכוח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בינינו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כרשות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מקומית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והתרבות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האגף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הללו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טע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יהודים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סביב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התעוררו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עסקנים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ועמותות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האחראים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לגיור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ולטיפול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ביהודי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גרם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לאנדרלמוסיה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ובסופו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נוצר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עיכוב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שבועות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נקלטו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במוסדות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בסופו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פשרה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הצטרף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הכנסת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זבולון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אורלב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התרבות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וספורט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הכנסת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ממדרגה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ראשונה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עוסקים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בקליטת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תודה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זבולון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הצטרפותך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משה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ינאי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קיימת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דילמה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שעלינו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הדעת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אנשי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אגף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והתרבות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משמעיים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הנחיות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מאידך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שבסופו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הרשויות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המקומיות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בודאי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למצוא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הטוב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הרשומים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שאחזור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עליהם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הבעיות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הגדולות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ריבוי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הגופים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המטפלים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עמותות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ואחרות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באיגום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באיזה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שיאגם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לדעתי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קיימים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גורם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העוסק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האוריינטציה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בתחומים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כמיטב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יכולתו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שמאגם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כרשות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מקומית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נסים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לעבוד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כולם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ולנסות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עצמה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סבור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מאגמים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התוצאות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תודה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לשאול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מכלול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שהזכרת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ניתן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טכני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כספי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יתכן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אפשר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בקלות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באשקלון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דעתך</w:t>
      </w:r>
      <w:r>
        <w:rPr>
          <w:rFonts w:ascii="David" w:hAnsi="David" w:cs="David"/>
          <w:b w:val="0"/>
          <w:spacing w:val="20"/>
          <w:rtl/>
          <w:lang w:eastAsia="en-US"/>
        </w:rPr>
        <w:t>?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משה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ינאי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טכני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תודה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גבירתי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בבקשה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/>
          <w:spacing w:val="20"/>
          <w:u w:val="single"/>
          <w:rtl/>
          <w:lang w:eastAsia="en-US"/>
        </w:rPr>
        <w:br w:type="page"/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מנכ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לית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משרד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החינוך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רונית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תירוש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בוקר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לכולם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מצטרפת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לסיפא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שנאמרו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גורמים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שבגלל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חוסר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תיאום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הגורמים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קיימת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אנומליה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הרצון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כולנו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לסייע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התוצאות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בשטח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דוגמא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קצת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להרחיב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לסבר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וזן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חוסר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תיאום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מוחלט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בינינו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מרכזים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לשאול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דעתנו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התכווננות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הללו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ובצדק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מעדיפים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שילדיהם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ילמדו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מגוריהם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נקלטים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יוצר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עומסים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המשובץ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בכיתות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אגב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ההמלצה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בהנחה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ששלושים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סביר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נותנ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שאינני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ההבדל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נריב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כרגע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חמישים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בביקור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שערכתי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בבאר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יעקב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מצאתי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מגיעים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לשישים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בעצם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לטובת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מהצדדים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חשוב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שבשילוב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תקין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פרופורציות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סבירות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שהיחס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יגיע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למקסימום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מאפשרים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התיישבות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ומגורים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קטנים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עצמם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קטנים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שננסה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להכניס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נימום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יעברו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ביישוב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לטובתם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השילוב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האינטגרטיבי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המשיכה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למעלה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שקובע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מאמץ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לאפשר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כיתות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עצמם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עצ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קושי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מתייחס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לדו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אביקסיס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קראתי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הוועדה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מפורט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מפורט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וכשאני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אומרת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מפורט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כוונתי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מאפשר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בהחלט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ביקורת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נעשה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בדיוק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נעשה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שאל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כוונות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המשורר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כשכתבו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הדו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ההמלצות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שלגביה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מביעה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הסתייגות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חלוקת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התקציביים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העוגה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מתחלקת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לטעמי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דעתי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והשקפת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החינוכית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המקצועית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דווקא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בהקשר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סבורה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מיטב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לעולם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כיבוי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שריפות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ונסתובב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סביב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הזנב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עצמנו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במטרה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לתגבר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ולצמצם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פערים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ולעולם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נגיע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למטרה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הנשגבת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צימצום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הפערים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עבודה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שצריכה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להיעשות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ונוח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ואפשר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התרבות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המוסכמת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במדינתנו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עבודה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נדבך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שחייבים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הדעת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מדגישה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וכאשר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לגילאי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ארבע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באופן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ולצערי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מוצאים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בבדיקת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מגיעים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מצביע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במרכאות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במרכאות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לתרבות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מעורבות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ונתינת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אמון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במערכת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טיפול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מסתכלת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חלוקת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העוגה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התקציבית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נראה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אפש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להדגיש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שהגיל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הקובע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נראה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תוצרים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ופירות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בטווח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הקצר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נשקיע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נימצא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הגדלה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שבהחלט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משתלבת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ובכבוד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באוכלוסיית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התושבים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האזרחים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הותיקים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המדינה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היסוד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העבודה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ואמרתי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כמעט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מוסגר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הדו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שניתן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אביקסיס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מצויין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מפורט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בעצם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מזמן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ביקורת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חצי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סעיף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בוצע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בוצע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כהלכתו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אסור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לעמוד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סטופר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מיקרוסקופ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ולראות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בדיוק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נעשה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נעשה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ובאיזה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היקף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דינמית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כמעט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משתנים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משתנים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והצרכים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באופן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האוכל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בארץ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מוצאים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דגשים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במהות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הדו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מפורט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כמעט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ההיבטים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הקיימים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הדגשים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והכמויות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והמשקל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שניתן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סעיף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הזמן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נידרש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לנמק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נשמח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הובטח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מיליון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הועברו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חמישים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הובטחו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חמישה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תקנים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מומשו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תקנים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-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לראות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ההסטות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ובסך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התכניות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שתיושמנה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בדיוק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שמתבקש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שהתכנית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תכנית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שנתית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בהיקף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כמאתיים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מיליון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השנייה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היישום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cs="David"/>
          <w:b w:val="0"/>
          <w:spacing w:val="20"/>
          <w:rtl/>
          <w:lang w:eastAsia="en-US"/>
        </w:rPr>
        <w:t>2000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כתיבת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הדו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מקווה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שהוקצו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נימצא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משופר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בהתייחס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להערות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שהערתי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לטובת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איגום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נחוץ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שינוי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החלוקה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הפנימית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העוגה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התקציבית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יושבים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התשובות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הרלוונטיות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שיעלה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קווארה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באשקלון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ובכלל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האתיופים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ונמצאת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שקיבלה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לידיה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תפקיד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האחראית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מרחלה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מאחלים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בהצלחה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בשלב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הובטח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הממשלה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הקודמת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נתקבלה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המלצה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ובודאי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גיבוי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תקציבי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כרגע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להקצות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חמישה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מיליון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שקלים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קולטי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קולטי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שקורסים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העומס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מזמן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פגישה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ראש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עיריית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כרמיאל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אלדר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שהביע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קשיים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רצון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ואמיתי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העירייה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לסייע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נתקלים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בקשיים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בעיקר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מתקשרת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להמלצה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שניתנה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שיכול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להקל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חייבים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לתקצב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ולעזור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לרשויות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לבצע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שנזכרתי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כעת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אצלנו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המלצה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הצעת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למתן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הריכוזים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הגבוהים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הכיתות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מהלך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יזום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יצירתי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בקשי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מוצע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המוצע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יוכלו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להשתלב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דווקא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ובתנאי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שהמורות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ילמדו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בכיתות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בכיתות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מעורבות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ותיקים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השילוב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חשוב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מפקפקים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ביכולתם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ללמד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חילונים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לגמרי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חשוב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ליהדות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שהמורים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שיחנכו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מניעה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נעשה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המהלך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והרב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בקשי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נתן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שניתן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להחליט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שקורה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רצי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להעלות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הצעת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וחריגה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סבורה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רעיון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יצירתי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חשוב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ונחוץ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ומטרתנו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בסופו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להשביח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לטייב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ולמצות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המקסימום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בידינו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תוכלי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להסביר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כוונתך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במושג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איגום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 w:cs="David"/>
          <w:b w:val="0"/>
          <w:spacing w:val="20"/>
          <w:rtl/>
          <w:lang w:eastAsia="en-US"/>
        </w:rPr>
        <w:t>?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מנכ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לית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משרד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החינוך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רונית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תירוש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ניקח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לדוגמא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ברוקדייל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העמותות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שהוזכרו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רשימה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אירגון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מנוף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דרום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לציון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וכמובן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אירגונים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מרכז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היגוי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והג</w:t>
      </w:r>
      <w:r>
        <w:rPr>
          <w:rFonts w:ascii="David" w:hAnsi="David" w:cs="David"/>
          <w:b w:val="0"/>
          <w:spacing w:val="20"/>
          <w:rtl/>
          <w:lang w:eastAsia="en-US"/>
        </w:rPr>
        <w:t>'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וינט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ברוקדייל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לחלקם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תקציבים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איגום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משמעותו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איגום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חשיבתיים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גורמים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שמטפלים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חוששת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להפיל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הכסאות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הטיפול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בודאי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לאיגום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חשיבתיים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לשמוע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השלמה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נעבור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ניסים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אלייקים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בבקשה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/>
          <w:spacing w:val="20"/>
          <w:u w:val="single"/>
          <w:rtl/>
          <w:lang w:eastAsia="en-US"/>
        </w:rPr>
        <w:br w:type="page"/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ניסים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אלייקים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לציין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למעשה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הראשון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שקלט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cs="David"/>
          <w:b w:val="0"/>
          <w:spacing w:val="20"/>
          <w:lang w:eastAsia="en-US"/>
        </w:rPr>
        <w:t>84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'.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כמעט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עומדים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כשבעים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בחמ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נקודה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לציין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במערכות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דהיינו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המוכר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רישמי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החרדי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אגודת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בחב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כפוף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העלתה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נקודה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חשובה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שמדובר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תחילת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יהודי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ברחבי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מתעוררת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פזורים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ברחבי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הארץ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מהווים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בחמ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כשישה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בלבד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משתלבים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בצורה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תקינה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ובריאה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לטובת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הקולטים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ולטובת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הנקלטים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חשוב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לזכור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הללו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מדובר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מורכבים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טכני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לאנשים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קצ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בחבורה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וקרובים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מגוריהם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ניסים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אלקיים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להתקיים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בירושלים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אביב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בהרצליה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ברעננה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בפתח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תקווה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שהזכרתי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מרוכזים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בדרום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ובצפון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ומרוכזים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בלוד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ובנתניה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ובחדרה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ונוצרים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יסים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אוכלוסיית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שצויין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בתחילת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באשקלון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ארבעים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ומעלה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בלתי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סביר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ובלתי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הדעת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יחד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לציין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האמור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ולמרות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הקשיים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זכאי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תעודות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הבגרות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אבקשך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להתמקד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כרגע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בהצעות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הנדון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ניסים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אלייקים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שלמרות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הקשיים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זכאי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מתמדת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בתש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הגיעו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לארבעים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ושניים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נתוני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במשך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ארבע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ושבעה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לשלושים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ושלושה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הזכאים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הממוצע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הכללי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במדינת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כארבעים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בסקטור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היהודי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חמישים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ותשעה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לפני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חודשיים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התקיים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ידידי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צמיר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העלינו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העלינו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למנותם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הטובה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קשיים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לגמרי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קשיים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כספיים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המדינה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להעניק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משכנתאות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גדולות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מחירי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גבוהים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ההצעה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שהעלתה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דע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מינהל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ביררנו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מנהיגים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רוחניים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הציונות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הדתית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הראשיים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מרדכי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אליהו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והרב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בקשי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בירור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הסתייגות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מכיוון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מסויים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מציעים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יהודי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המערכות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הגדול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שילמדו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שציינה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להרתם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ולקחת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רקע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יהודי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יהדותי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ומיומנים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בדרכי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עבודה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והכיתות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תלמדנה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ליווי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לדעתי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מצויין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ובודאי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הישראלים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הותיקים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האחרון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מציעים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אפשרות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מקבילה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דווקא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אלטרנטיבית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להצעה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הקודמת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סמך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ניסיון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ובאישורו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לשעבר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שמשון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שושני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גבוה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מספיק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סבירים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ניתן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לפתוח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חטיבות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צעירות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במרכזי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נעשה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בחצרות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יסף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ובחיפה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בנווה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כרמל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הצלחות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מבחינה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ימודית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וחינוכית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'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פוזרו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במרחבים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הקרובים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לצערי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לפעמים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לנסוע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וחצי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נסיעה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למצוא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ראש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מועצת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גדרה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אלי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רדיע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להודות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לחברי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הוועדה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היחידים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שנעניתם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לפנייתנו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ושמעתם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פנ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קיבלנו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תגובה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שנכתב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להתמקד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במתרחש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בגדרה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בנוסף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השוטפת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מבצעים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קיבלנו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טלפון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מרכזי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המודיעים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הראשון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לתשיעי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יגיעו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שלושי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וחמש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משמעות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חמישים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בחודש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בשלבי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איכלוס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מלאים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הציבור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ונאלצנו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לאלתר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ציבור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לטובת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מקבלים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הודעות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טלפוניות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התק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בפני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עצמה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הגעתן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בפירוש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להתמודד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פשוט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יודע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אצלנו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מרכז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תוכלו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להתמודד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במידה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ובשנת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לימודים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יודיע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באופן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חריג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קבלת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תקציב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מיוחד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לשלב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במערכת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יבנה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חפץ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במרחקי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נסיעה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דקות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מגדרה</w:t>
      </w:r>
      <w:r>
        <w:rPr>
          <w:rFonts w:ascii="David" w:hAnsi="David" w:cs="David"/>
          <w:b w:val="0"/>
          <w:spacing w:val="20"/>
          <w:rtl/>
          <w:lang w:eastAsia="en-US"/>
        </w:rPr>
        <w:t>?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אלי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רדיע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יתרה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במשך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מסיעים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במטרה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מממנים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חשבוננו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פעולות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שלגביהן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מרימים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ידיים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יודעים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תרימו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ידיים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זוהי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מצווה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גדולה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אלי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רדיע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בסופו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להתמודד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לציין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שמדובר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בסך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יסודיים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מורכבת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לשאול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הערתך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לגילאי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cs="David"/>
          <w:b w:val="0"/>
          <w:spacing w:val="20"/>
          <w:lang w:eastAsia="en-US"/>
        </w:rPr>
        <w:t>3, 4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אצלנו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ביצ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/>
          <w:spacing w:val="20"/>
          <w:u w:val="single"/>
          <w:rtl/>
          <w:lang w:eastAsia="en-US"/>
        </w:rPr>
        <w:br w:type="page"/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רונית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תירוש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אבדוק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אדוני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הבכיר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צמיר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חנוך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צמיר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בוקר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לכולם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בתחילת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דבריי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אנסה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קצת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סדר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במושגים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שנזרקו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מושגים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ונראה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מערבבים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מושגים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משתמשים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במושגים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דומי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בצליל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קצת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סדר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משותף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בדיונים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אחריו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במדינת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סדר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גודל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כשמונים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נפש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מתוכם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כשבעים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נפש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ביישובי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קבע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מהווים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יישוב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במילים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במהלך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שבזמנו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באתרי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הקרוואנים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במרכזי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התיישבו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בפתרונות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הקבועים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בעצם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הגדולה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הדומיננטית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שבעצם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במערכת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מהגיל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לגילאים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הגבוהים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ולגביה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להערכתי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פדגוגי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מקצועי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מנקודת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המבט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החינוכית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ביחס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שיטות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ההישגים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שאיפות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והציפיות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בדומה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לנושאים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שנדונו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בדו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אבוקסיס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העומד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בפני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עצמו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חשוב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לקיימו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ואילו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האמירות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שנאמרו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והמושגים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שנזרקו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תיאום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והפנייה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נוגעים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נברח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זוהי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מהותית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וחייבים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בחשבון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קיימת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בעייתיות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וקיים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בניידות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ובתיאום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בורח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בפירוש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שמושג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הניידות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ומושג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התיאום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עומדים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בשלב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בהקשר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החדשה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חלקנו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יודע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יודע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שיידע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בעיצומו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מתגבר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מעריכים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שנסיים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cs="David"/>
          <w:b w:val="0"/>
          <w:spacing w:val="20"/>
          <w:rtl/>
          <w:lang w:eastAsia="en-US"/>
        </w:rPr>
        <w:t>2001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כחמשת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cs="David"/>
          <w:b w:val="0"/>
          <w:spacing w:val="20"/>
          <w:rtl/>
          <w:lang w:eastAsia="en-US"/>
        </w:rPr>
        <w:t>2002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המספרים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שהמספרים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התיאום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הפנייתם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אמיתית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האוכ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מופנית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צירי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עיקריים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כרגע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במושגים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זמנית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קבע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זמנית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כשהשאיפה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חודש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במסגרת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המגבלות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חודש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זמנית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נתיבי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האיכל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הנתיב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הראשון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הפנייה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למרכזי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הקיימים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הרגילים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הפזורים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ברחבי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הארץ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נבנו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אתמול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באחזקת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היהודית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כולנו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יודעים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וכולנו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מבינים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משמעות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הגיאוגרפי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קיימים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יטות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וחלק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מהעלייה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החדשה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מופנית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בהכרח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יישארו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בחודש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השלוש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ביישוב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בחשבון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אתייחס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למעבר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החודש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לחודש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השלוש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בהמשך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הנתיב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בקליטת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העלייה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החדשה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למרכזי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הקיימים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והנמצאים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ומלאי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המיטות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מספיק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התכנון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להכיל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בתוכו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העלייה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שתגיע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</w:t>
      </w:r>
      <w:r>
        <w:rPr>
          <w:rFonts w:cs="David"/>
          <w:b w:val="0"/>
          <w:spacing w:val="20"/>
          <w:rtl/>
          <w:lang w:eastAsia="en-US"/>
        </w:rPr>
        <w:t>2001-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מנסים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במערכת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משותפת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לסוכנות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היהודית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ולממשלת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בעיקר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ולסוכנות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היהודית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נכסים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ומבנים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ברחבי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בבעלות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פרטית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לשכור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לתקופת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ובעצם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להפוך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למרכזי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בניהול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היהודית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שיתרת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במרכזי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הקיימים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יופנו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נתיבי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האיכלוס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החדשה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במרכזי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החדשים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התכנונית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אמורים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לשהות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חודש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כמרכזי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אמורים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לעבור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ליישובי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הקבע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נקודת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המעבר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משמעותית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בהנחה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שווה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בנפרד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בתקופת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הזמן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החודש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הכותרת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מרכזי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נשאלת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מתפזרים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ברחבי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הארץ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מושגי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יסוד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שנקודת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המפתח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כיצד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מתפזרים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מפזר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ללכת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מכוון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המשכנתאות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לרשות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משכנתאות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נדיבות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גבוהות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קיימות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בעולם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זבולון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אורלב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כשמעמידים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לרשות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מיידעים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ילדיכם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השישים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ושלושה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תלכו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>?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להעלות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מחשבה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השיכון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ולבחון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אופציות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להקמת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מרכזי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בירושלים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רעננה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וכדומה</w:t>
      </w:r>
      <w:r>
        <w:rPr>
          <w:rFonts w:ascii="David" w:hAnsi="David" w:cs="David"/>
          <w:b w:val="0"/>
          <w:spacing w:val="20"/>
          <w:rtl/>
          <w:lang w:eastAsia="en-US"/>
        </w:rPr>
        <w:t>?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חנוך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צמיר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לנקודת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המעבר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בעצם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היציאה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משלב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הזמני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ליישובי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הקבע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המשכנתאות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שניתנות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מאפשרות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מדוייק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ונכון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לצערי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להגיע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שהוזכרו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קוראים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החזקים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רעננה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שהוזכרה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מסוג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המשכנתאות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הניתנות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לסבר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האוזן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בסדר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גודל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לתשעים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דולר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ולמשפחות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גדולות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אפילו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למעלה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כשחלק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מהותי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המשכנתא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מענק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יגיעו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לחזקים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תובעים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להגדיל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המשכנתאות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לרגע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הסתייע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תומכים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במהלך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מהסוג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ומניפת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תגדל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ותתרחב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ממילא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באופן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טבעי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הלחץ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מסויימים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כמובן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החזקים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ויקטן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הפרמטר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שילוב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הפרמטרים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שבסופו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משפיע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החלטת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המשפחה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ראש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המשפחה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להגיע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שילוב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הקנייה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המשכנתא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השוק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החופשי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ובסיס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משפחתי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חשוב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הצירוף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שלושת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הפרמטרים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סכום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המשכנתא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השוק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החופשי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והחיבור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הסכום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והבסיס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המשפחתי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בסופו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ראש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המשפחה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להחליט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שניסיתי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להבהיר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הזדמנות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ארחיב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שההחלטה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חופשית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האנשים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לשאלת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הכנסת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אורלב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התשובה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מנסים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להסביר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מגשרים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בדיוק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תפקידם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במעבר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מרכזי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ליישוב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הקבע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המגשרים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ותיקים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שמתמצאים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ועברו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הכשרות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מנסים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להסביר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ולהעביר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תרומתם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לפעמים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מצליח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לפעמים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במדינה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דמוקרטית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להגיע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חפץ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דירתו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להוסיף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משפט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בענייני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השיכון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והאיכלוס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בענייני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והפדגוגיה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לפני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שתמשיך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להוריד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מפלס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המתח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בדיחה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בתפקידי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כראש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כשהייתי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והייתי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מזמין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אנשי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אנשי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כספים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תמיד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אנשי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הכספים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דיברו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ואנשי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רצו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כסף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/>
          <w:spacing w:val="20"/>
          <w:u w:val="single"/>
          <w:rtl/>
          <w:lang w:eastAsia="en-US"/>
        </w:rPr>
        <w:br w:type="page"/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חנוך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צמיר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ההצעות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שנאמרו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בהחלט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דעתנו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הועלו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באותה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פגישה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שהוזכרה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התבססות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הרגילים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גיבוי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ותוספות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בהחלט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עלינו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בתנאי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שהמרחקים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סבירים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השלוחות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במרכזי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שבהחלט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אפשר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וראוי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שבדרך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אפשר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לפתור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העניין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טורוק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מולט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מנהלת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מרכז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ההיגוי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במערכת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האגודה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לקידום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הממומן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בהתייחס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העמותות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והאירגונים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שפועלים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ולאיגום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משאב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מחוץ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למשאב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שנמצא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תפקידנו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לייעץ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מימון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תכניות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שונות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כתבנו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עמדה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וכמו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קיימת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גוררת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שהופכים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יוצאי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החדשים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שמגיעים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עכשיו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כעקרון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להתמקד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באשקלון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כרגע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הכללית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עובדים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הריכוז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יוצאי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חלשים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הסכימו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ופיזרו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באשדוד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בתחילת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נתקלנו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העדר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מימון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להסעות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ילמדו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מעורבים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לסייע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במימון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ההוצאות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הנלוות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כאילו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לתיסכול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מוכנים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מוקדם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לבקר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המרוחקים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הקטנים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הנאלצים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ללכת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מרחק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ברגל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במרחק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חצי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קילומטר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שממומן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המשר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הצעתנו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ראשית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למשפחה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ולהביא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היתרונות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והחסרונות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האפשרויות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שצריכה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להחליט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בעצמה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ילמדו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ההמלצה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מאנשים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אינטרסנטים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מאנשי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מקצועיים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אנשי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לראות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היתרונות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והחסרונות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האפשרויות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המוצעות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מחליטים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לתמוך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כואב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לשמוע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האמירה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מצווה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זוהי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כולנו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המלצה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לדעתנו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לחשוב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הארץ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שכשמחשבים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להחשב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הסביבה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סביבה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שחלקם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נולדו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בארץ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וחלקם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בחוץ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לארץ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שנעבוד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לתמוך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בהצעה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להתחייב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ולהעמיד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ההסע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לתמוך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בפעילויות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חברתיות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להוסיף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ולקדם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האינטגרציה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תודה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אברהם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נגוסה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בבקשה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אברהם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נגוסה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ראשית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היוזמה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ויו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בזמן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ובזמן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הנכון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שבשטח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נאמרו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להדגיש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החדשה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המגיעה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המגיעה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עכשיו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הפנימיות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שהבעיות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נובעות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מחוסר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תאום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בפתיחת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ברחבי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הארץ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נפתחים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אומרים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זכות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חופשית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בשטח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כפייה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ושיטתיות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לדוגמא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הציעו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לשלוח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בניגוד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לבחירה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חופשית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חילוני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ולהביא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דוגמא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לכפייה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שיטתי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דוגמא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הכפייה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והשיטתיות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במרכזי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היהודית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הוציאה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מכתב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אלקלעי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לשלוח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לפנימיות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רבותי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מבקשים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לשלוח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לפנימיות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הבחירה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החופשית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ואומרת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נותנת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לעובדי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הנוער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לכנס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לראיין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לרשום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לפנימיות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כאירגון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וולנטרי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שדואג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לזכותם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רשימה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אומרים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כוונה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לשלוח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זכות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הבחירה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ניתנת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באופן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גלוי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הצעתה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קוסמטי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אמיתי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אמיתי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גבוה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מאתפיופיה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מסויים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התחייבות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המערכת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לסדר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מבקשים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פנימיות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איכותיות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ישיבות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ותיכוניות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מבקשת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יודעים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ההצלחה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שנכנסו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לפנימיות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איכותיות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ישיבות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ותיכוניות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הגיעו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עכשיו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הצעתי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שפותחים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והרשויות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המקומיות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ולבדוק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שפותחים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תיאום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היהודית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שלושת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הגופים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העיקריים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והרשות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המקומית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לדעתי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התיאום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לפתור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הצעה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פנימיות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לרשום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גבוה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ורשות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המקומית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חייבים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לסדר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הסעות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תודה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שקל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להגיד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וקשה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לבצע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כולנו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בהצלחת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הפרוייקט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לעתים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מעודף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ציונות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לחנוק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לפעמים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להיזהר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אברהם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ירדאי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בעניינים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קלטנו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האנשים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בדיור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קבע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מרוכזים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בריכוזים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חמש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בשכונה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ברחובות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אשדוד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בבאר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בקרית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ברמלה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עובדה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קיימת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עכשיו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שחמשת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מגיעים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cs="David"/>
          <w:b w:val="0"/>
          <w:spacing w:val="20"/>
          <w:lang w:eastAsia="en-US"/>
        </w:rPr>
        <w:t>2001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והתחזית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שהמספרים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ימשיכו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לגדול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הקרובות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התוצאה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התוצאה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מדובר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חמורה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ביותר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ששורש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העוסק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ובהיותי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חלק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הקהילה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לוועדות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והולכים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בשינוי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בשינוי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הממשלה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דהיינו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להפנות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לרחובות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לאשדוד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לבאר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לרמלה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וללוד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וחצי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האחרונות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נקלטו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באשדוד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קרוב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לחמש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חדשות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אנשי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האנשים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שיודעים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ממשיכים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להיקלט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שיבואו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ידוע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בדיוק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בהכוונה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מלמעלה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רצון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>?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אברהם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ירדאי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אגיד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קולטת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ומדרגת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בדירוג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משכנתאות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דירוג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',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דולר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דירוג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',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דולר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המגבלה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לכוון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יקנו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בקריית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ברעננה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מדובר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במדינת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חלק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שנעשה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שהולך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להיעשות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ונעשה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בהווה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לדורות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המדינה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להחליט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המדינה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יגורו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סבא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ברעננה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הממשלה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יגורו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מנגסטו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צלצו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תומך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אברהם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ירדאי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הכוונה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מכוונת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ותמיד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שולחים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לשכונו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מצוקה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חבר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הכנסת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זבולון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אורלב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סדר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נושאים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וברור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לכולנו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הדוק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וישיר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הללו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שביטא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אברהם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ירדאי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משקפים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דעתי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ידועים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מהי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לקליטתם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יהודי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</w:t>
      </w:r>
      <w:r>
        <w:rPr>
          <w:rFonts w:cs="David"/>
          <w:b w:val="0"/>
          <w:spacing w:val="20"/>
          <w:rtl/>
          <w:lang w:eastAsia="en-US"/>
        </w:rPr>
        <w:t>1991-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במבצע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בהחלט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המבוססת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במדינת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השבעה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דואגת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להרחיק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מעצמה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משימת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האוכלוסין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במדינת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קובעים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פוליטיקאים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המושפעים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מהלכי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בציבור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לראות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שמריהו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ברעננה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מרכזים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לשלוח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יודעים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מראש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עוטפים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באיצטלה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כלכלית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זולות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ברעננה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טענה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כלכלית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בסופו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החברה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תשלם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ריבית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והצמדה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שיעלו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הראשון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בסופו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ישלמו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פעמיים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כפול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ברעננה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עובדה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שהחברה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השבעה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מאפשרת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מכוונת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אסון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העלייה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ויוצרת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הבעיות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ההחלטות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הוועדה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המשותפת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לצאת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חוצץ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נגד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שמסוגלים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תבדקו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תראו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שיוויון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מדהים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שהרשות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כלכלית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והפרופיל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גבוה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תבדקו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בעשירונים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בולטים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האבטלה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סיכוי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שישלחו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שההכנסה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לנפ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נמוכה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ישלחו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האתיופים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התפקידים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לצאת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חוצץ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נגד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יסוד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העניין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העליה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הכבוד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חולק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ניסים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אלייקים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לפגוע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בחופש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הבחירה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למגמת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מגמת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מגמת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הכבוד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וזכותם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לבחור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בעצתי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ללכת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עובד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להשפיע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שולח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ישפיע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בכיוון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מתעל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מהבעיות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מגיע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למערכת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צל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שעשתה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מערכת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ומגיע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צל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למערכת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מחזיק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הנתונים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הבגרות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יודע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יודעים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בבחינות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הבגרות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שעברה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ושלושה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מיוצאי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קיבלו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תעודת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תשע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ושמונה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שניגשו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לבחינות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במגמות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קיבלו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חמישה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ארבעים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חלק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אברהם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נגוסה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שנכנס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לישיבה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התיכונית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האיכותית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רבותיי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נכנס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למע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הצלחה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ואילו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היהודית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בולמת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להיכנס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לישיבות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פנימיתיות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מצליחות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בולמת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מאפשרת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לאירגונים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וולונטרים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לעודד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למוסדות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פנימייתיים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איכותיים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יחלץ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אתכם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מהמעגל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ההסתברות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שתקבלו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תעודת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גבוהה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דעתי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בסיכומים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העומס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מקטין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הסיכויים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להצלחת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הלומדים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משוואה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פשוטה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אפשר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ייכשל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יכתבו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ביומן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יצליח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יתקבל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לתיכון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למגמה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איכותית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ובתיכון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יעבור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הבגרות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שלומדים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קרוב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לודאי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האתיופים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ירכשו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תעודות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בגרות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הממשלה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מערכת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להציל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ולפזר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חב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מנהל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המחלקה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דוגמא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קלאסית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להסיע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ממלכתיים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חזקים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בחפץ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מרחק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נסיעה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דקות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בקבוצת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יבנה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מרחק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נסיעה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דקות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בטוח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יקלטו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חמישה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רבותי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ממלכתיים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וניתן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להכריח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בינתיים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גילה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חלוציות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ושילם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כבד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ששולח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חוטא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חטא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כבד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לליבם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ילכו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שידרשו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שיסיעו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זכותם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המלאה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הממשלה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חייבים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לדאוג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להקל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ראש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ולזרוק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הבעיות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המורכבות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העומדות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בפני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מחסור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בתקציבים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הסעת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האתיופים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להסיע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בירושלים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הולכים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בוקר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בוקר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ארבעה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קילומטר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ברגל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עיריית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ירושלים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מוכנה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לממן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חמישים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מהכרטיסיה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שמגיעה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שמעתם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?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ארבעה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קילומטר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מגבעת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המטוס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הולכים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בוקר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בוק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במסירות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נפש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ללמוד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מספיק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חזקים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במדינת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בזמנו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הסיעו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מחולדה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לירושלים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והצילו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האלטרנטיבה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שילמדו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בגטו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שמועד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לכישלון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לשלוח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המסכן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בקריית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עק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עמוס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להכשיל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יסעו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נסעו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בהסעות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הצילו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למדו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איכותיים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בירושלים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איכותיים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בירושלים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פתחו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שעריהם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באותה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תקופה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לליבם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באשקלון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בכסף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קטן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יחסית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למשכנתאות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אוכלוסין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כסף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מדובר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ניתן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לפתור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לדעתי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סיכום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דורשים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יקלטו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ומעבר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מגמת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זכותו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המלאה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להסיע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איכותי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שנשקיע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נחסוך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כספים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החברה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הישראלית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תעשה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תשלם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מחירים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גבוהים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תודה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רפי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בן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חיים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מנהל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המחלקה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וברשותכם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להשלים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נתונים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בעקבות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העמוקים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עכשיו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זבולון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חטאיי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מזכיר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ייתכן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בסדר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נתנו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הנשמה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ההתכתבויות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המשרדים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יוכיחו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שמעולם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פנינו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ועשינו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פשוט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להק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מגיעים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אגיע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לאכזריות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כלפיהם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קולט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למוסדות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הקיימים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אורלב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לשלושים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והנתונים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מוצגים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בפניכם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הותיקה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הצלחתי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איכשהו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התשעים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אצליח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הטוב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הישראלית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הותיקה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אוכל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ניסים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אלייקים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המוכר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שאינ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רשמי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נסמך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שולחן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שולחנו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בהחלט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למצוא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ההחלטות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הכנסת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למצוא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יקלטו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רשתות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החרדיות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למיניהם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בסך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נסמכות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שולחנה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המדינה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הצעה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לחדד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הנקודה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לקפוץ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הטובים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זבולון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אורלב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בהתבסס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ההודעה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כדאי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להסיע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לחפץ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לקבוצת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יבנה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חזק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מחליט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ראוי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החדשים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מבקש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ליצור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שהזכרתם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ולבוא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תראה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הבעיות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הכרוכות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ותבוא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יודע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למצוא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בעצמו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שכואב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המוביל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במהל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כזה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רפי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בן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חיים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נאמר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מגמה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ונכונות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הרשויות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קיבלתי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במהלך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חודש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הודעה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לקונית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בטלפון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לרשום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כשאמרתי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אמרת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אמור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ראש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לצפו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תרחיש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ולפזר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בוקר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מרכזי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הודעות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תבואו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לגדרה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יודענו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הודיעו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מודיע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לצערי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אמיתי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איכותי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חיובי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לגדרה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שתבינו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נוכחים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אירגוני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נתתי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אירגון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שרשום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אצלי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זמן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לדובר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נציגת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דיברה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הלחץ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תאמינו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הזדמנויות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אבוקסיס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שיפרה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שידלובסקי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שחנוך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צמיר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ציג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היטב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שהסוכנות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מאפשרת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ללכת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לפנימיות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הסוכנות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בהחלט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נותנת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אפשרות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הבחירה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האוכלוסייה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שמגיעה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אמורה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לעבור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גיור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יצאו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לפנימיות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פגיעה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קושי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למשפחות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לעבור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הגיור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הפנימיות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שמוצעות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ישיבות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תיכוניות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מפוארות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שהוצג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חלק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מהפנימיות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בדיוק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המביאים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לאחוזי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זכאות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גבוהים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לתעודות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בגרות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מיקי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אוחיון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שמעתי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זבו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אורלב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שמעתי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חברי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אברהם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ירדאי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דיברו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דיברו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שינוי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ממשלת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לקליטת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שינוי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השינוי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שיבוא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תשעים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מהאוכלוסיה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שכרגע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עובדה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קיימת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בטוח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במציאות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הכלכלית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החברתית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הפוליטית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שקיימת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במדינת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המדיניות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תשתנה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שתשתנה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יקחו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שאסור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להסית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האמיתי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אמירות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נשנה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נגדיל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המשכנתאות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ולהוציא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הנחיה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הזקוקים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להסעות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להתקבל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החלטה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הלימודים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הקרובה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תשעים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תושבי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הקבע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כנראה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רכשו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במשכנתאות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המוגדלות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מאיפה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נצליח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להזיז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משפט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בדיקת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כיוונים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חב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אגודת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ישראל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השבוע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קראתי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מוכנים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ומסיעים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שמואל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לבחון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רציני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אשמח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יבוא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בצורה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מרושתת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/>
          <w:spacing w:val="20"/>
          <w:u w:val="single"/>
          <w:rtl/>
          <w:lang w:eastAsia="en-US"/>
        </w:rPr>
        <w:br w:type="page"/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חבר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הכנסת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חוגי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עופר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במעין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התורני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הוראה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עובדיה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למוסדות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התורני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יסכימו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שיפנה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אלי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נגיס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מנגשה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מנהלת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עמותת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פידל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העוסקת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בהכשרת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מגשרים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חינוכיים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ושילובים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בעבודה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העמותה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עובדת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בקרוב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לשבעים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שומעת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וסבורה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תיפתר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בארץ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משתתפת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בדיונים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מקבלים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החלטות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החלטה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יוצאת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לפועל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יפתור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יוצאי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יסעו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מרחובות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רחוקים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וישבו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יוצאי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קוסמטי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בלבד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שיקלוט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חיזוק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העברת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תסייע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הלימודית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שעוברים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לימודית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ותיקים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להביא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לאותה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סיוע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דורש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משאב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משאב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העברה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נסיעות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מהבוקר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הערב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להעביר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יעזור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להביא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לידיעתך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גבירתי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כסף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להסעה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מספיק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לחזק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שיתנו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המקסימום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האפשרי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בסיוע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בשיעורי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בסיוע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בצרכים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המיוחדים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דוגמא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רמב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בנתניה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אפילו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מנהלת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שעמדה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התהליכים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תהליכים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משפטיים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לומדים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תשעים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ותשעה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מתוכם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ארבע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ותיקים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רובם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מקווקז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אינטגרציה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?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וחמישים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'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יושבים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נכנסנו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וראינו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יוצאי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כולם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יוצאי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הוקמה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סליחה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אומרת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נגד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מסבירה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 w:cs="David"/>
          <w:b w:val="0"/>
          <w:spacing w:val="20"/>
          <w:rtl/>
          <w:lang w:eastAsia="en-US"/>
        </w:rPr>
        <w:t>,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u w:val="single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נגיס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מנגשה</w:t>
      </w:r>
      <w:r>
        <w:rPr>
          <w:rFonts w:ascii="David" w:hAnsi="David" w:cs="David"/>
          <w:b w:val="0"/>
          <w:spacing w:val="20"/>
          <w:u w:val="single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אסביר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עצמי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אומרת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'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'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טוטאלי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האמיתי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הדרושים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פוסלת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ההצעה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באשדוד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נתן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הוראה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להשתתפות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שהרשות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המקומית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קיבלה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הכסף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במחצית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ביטלה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משפט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רמב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בנתניה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תשעים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שנמצאים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התקבלה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החלטה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להשאיר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ולפזר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מכתב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קיצוץ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המכתב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מבקשת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החלטה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גבירתי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החלטה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גורלו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שיימצא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חן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ליפשיץ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שמי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ליפשיץ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עובדת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במכון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ברוקדייל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הגעתי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בהקשר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לתת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מהידע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צברנו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עתירי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ממחקרים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קורסים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מסויים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מתארגן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הבינוני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מתארגן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מתארגן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מצטרפת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הביעו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שבסך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סטאבילי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יקבלו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עכשיו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משכנתאות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לעבור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שחייבת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להתקבל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החלטה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עתירי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מספיק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הייתי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נותנ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רשימה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המלצות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מעגלים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וצוות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לקהל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המאפיינים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ומשפחות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יוצאי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עזרה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מועדונית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הצהריים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יוכלו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להכין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שיעורי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ללמוד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למב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ארוחת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צהריים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להישאר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במועדונית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ציוד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לימודי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ניתן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באמצע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הלימודים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שעלו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</w:t>
      </w:r>
      <w:r>
        <w:rPr>
          <w:rFonts w:cs="David"/>
          <w:b w:val="0"/>
          <w:spacing w:val="20"/>
          <w:rtl/>
          <w:lang w:eastAsia="en-US"/>
        </w:rPr>
        <w:t>91-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'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להצליח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שיעורי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ותיגבור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לימודי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בעזרה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סדנאות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חוזרת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כמעט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מסמך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אבוקסיס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ארוך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חן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ליפשיץ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בתמיכה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לצוות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החינוכי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באופן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גורף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חייבת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להתקבל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החלטה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מסויים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חייבים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העזרה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להעיר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ביניים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שודאי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נכנסה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במרץ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לעיתים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מעביר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חלקים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מהנאמר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במסמך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אבוקסיס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באהבה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שבועיות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דברים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רמי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סולימני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שמי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סולימני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ראש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אגף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ונוער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</w:t>
      </w:r>
      <w:r>
        <w:rPr>
          <w:rFonts w:ascii="David" w:hAnsi="David" w:cs="David"/>
          <w:b w:val="0"/>
          <w:spacing w:val="20"/>
          <w:rtl/>
          <w:lang w:eastAsia="en-US"/>
        </w:rPr>
        <w:t>'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וינט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פועל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בתחום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בתחום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בעיקר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לנצל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האתגר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שזרקה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יצאה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יוזמה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והקואליציה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החינוכית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להתמקד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גייסנו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מיליון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דולר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מקהילת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קליבלנד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והתכנית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גדלה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פוטנציאל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לשמונה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מיליון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דולר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שהרעיון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מלידה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תכנית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לוקחים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בחשבון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הקהילה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התכנית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מיושמת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בשיתוף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פעולה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ממשלה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ובעיקר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שז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יוזמתו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בזמנו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ניתן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מיליון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דולר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והקהילה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התגייסה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הזדמנות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להרחיב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הפעולה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בעשרת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היישובים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עתירי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בתנאי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</w:t>
      </w:r>
      <w:r>
        <w:rPr>
          <w:rFonts w:ascii="David" w:hAnsi="David" w:cs="David"/>
          <w:b w:val="0"/>
          <w:spacing w:val="20"/>
          <w:rtl/>
          <w:lang w:eastAsia="en-US"/>
        </w:rPr>
        <w:t>'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ינג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לכסף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שכרגע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שזו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הזדמנות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בשבילנו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להענות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לאתגר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שהועלה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קיימים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תקציבים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לטיפול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בגיל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יוצאי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לשיתוף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פעולה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כרגע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לממש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הרעיון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דני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תקה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שמי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תקה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למתמטיקה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דקות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הייתי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יכול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להסביר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שקורה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קליטת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מאתיופיה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במערכת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אישית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כרגע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במט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וארבעה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נמצאו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עבודה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מזור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שמי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מועצת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יועץ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השר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הדתות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שמענו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מציק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שברשת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התורני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קולטים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האתיו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בהצעה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דוחסים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וכמעט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נשאר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תשעים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ממשיכים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הדת</w:t>
      </w:r>
      <w:r>
        <w:rPr>
          <w:rFonts w:ascii="David" w:hAnsi="David" w:cs="David"/>
          <w:b w:val="0"/>
          <w:spacing w:val="20"/>
          <w:rtl/>
          <w:lang w:eastAsia="en-US"/>
        </w:rPr>
        <w:t>,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ממשיכים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תסיקו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מסקנה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התורני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ברשותו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עובדי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שהביא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באחריות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מלאה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ומוכן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אליהם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בהצעות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בחצי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מחיר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תודה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לדוברים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מתנצל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בפני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הספיק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גבירתי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בבקשה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מנכ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לית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משרד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החינוך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רונית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תירוש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יורשה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בלהט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היצרים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שקראתי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החומרים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שקראתי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והרושם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שנוצר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אצלי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רצון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מקרב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להישאר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שמעתי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היטב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אמירתו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זבולון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אורלב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בברכה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הפתרון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וצע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בשם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למען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נסתייע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במערכת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דתיים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הבנתי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מבינה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שמהות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הבעיה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והעומסים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מאפשרים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האתיופים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להתקדם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כמעט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בתכניות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מצרה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קיצוץ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שנעשה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בהיקף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מיליון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וחצי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שקלים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בכלל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נעשה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קיצוץ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בתקציבי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וספציפית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האתיופית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קוצצו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מיליון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וחצי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שקלים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עושים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מאמצים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להחזיר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חלק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מהסכום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שקוצץ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הקיצוץ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קוצצו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תכניות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אתגר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ותכניות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יפות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בהחלט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מבקשת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להעזר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בתקציב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מיוחד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נוסף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בתיאום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מרכז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הקליטה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נוכל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היגיון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מידי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קילומטרים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הכביש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שהוכח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שכדאי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להימנע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ממנו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הרוגים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מדי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שבוע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ברירה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שתשונה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שיטת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המשכנתאות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שיפזרו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העולים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באופן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כרגע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כפי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שנאמר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נתון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ריכוזים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וחייבים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לטפל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מקבלת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ההמלצה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עשרים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וחמישה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ריכוז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כיתה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ומעבר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מאמץ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אדיר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ולהסיע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התלמידים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למקומות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אחרים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אקדם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בברכה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מוסדות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המוכר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שאינו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רישמי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להירתם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למשימה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יקל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מבחינת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ההסעות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חשוב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ובצדק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לשמוע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דעת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אנחנו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בגישה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פטרנליסטית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החמישים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שאחם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נכון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לקבו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גוונים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הרישמי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המוכר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כדאי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לשמוע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דעתם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ואם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הדלתות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פתוחות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אז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לצד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הדעת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ורצונם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חושבת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שבתקשורת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נכונה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צריך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לעשות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מעשה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ולבזר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לפזר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התכניות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מסקנות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תכניות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ופחות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טובות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התכניות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שאותם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נסייע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לממש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לגבי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המשאבים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מתחייבת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משאב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שהולך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איתו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הילד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הממלכתי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ילך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איתו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המוכר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u w:val="single"/>
          <w:rtl/>
          <w:lang w:eastAsia="en-US"/>
        </w:rPr>
        <w:t>היו</w:t>
      </w:r>
      <w:r>
        <w:rPr>
          <w:rFonts w:ascii="David" w:hAnsi="David" w:cs="David"/>
          <w:spacing w:val="20"/>
          <w:u w:val="single"/>
          <w:rtl/>
          <w:lang w:eastAsia="en-US"/>
        </w:rPr>
        <w:t>"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ר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צבי</w:t>
      </w:r>
      <w:r>
        <w:rPr>
          <w:rFonts w:ascii="David" w:hAnsi="David" w:cs="David"/>
          <w:spacing w:val="20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u w:val="single"/>
          <w:rtl/>
          <w:lang w:eastAsia="en-US"/>
        </w:rPr>
        <w:t>הנדל</w:t>
      </w:r>
      <w:r>
        <w:rPr>
          <w:rFonts w:ascii="David" w:hAnsi="David" w:cs="David"/>
          <w:spacing w:val="20"/>
          <w:rtl/>
          <w:lang w:eastAsia="en-US"/>
        </w:rPr>
        <w:t>: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לומר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בהתייחס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לדברי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הדתי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יהיו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זרמים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אהיה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מאושר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ברצוני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להודות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ולהודות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לכולכם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שהחכמנו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ספק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שהבעיות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המיידיות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לפתיחת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הלימודים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ייפתרו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בתנאי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שהנושאים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בעול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ברשויות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המקומיות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יזנבו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בעיקר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גם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מוכן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לקחת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לק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בעניין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הזה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הפתרונות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לטווחים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ארוכים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שהועלו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פשוטים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לביצוע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איני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רוצה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להיכנס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לויכוח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אורלב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פיזור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אוכלוסין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וצפיפות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אוכלוסין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יתרונות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וחסרונות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דבר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צורך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בצוותי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חשיבה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בנושא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  <w:r>
        <w:rPr>
          <w:rFonts w:ascii="David" w:hAnsi="David" w:cs="David" w:hint="eastAsia"/>
          <w:b w:val="0"/>
          <w:spacing w:val="20"/>
          <w:rtl/>
          <w:lang w:eastAsia="en-US"/>
        </w:rPr>
        <w:t>אבל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החשוב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ביותר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הוא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ששנת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הלימודים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הקרובה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תיפתח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ראוי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הנושא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לסדר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בזכות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מספר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רשויות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מקומיות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שהמצב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לחץ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עליהם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ויש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לממש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ההחלטות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והסידורים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שדובר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בהם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כבר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היום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אני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מאוד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מברך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את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מנכ</w:t>
      </w:r>
      <w:r>
        <w:rPr>
          <w:rFonts w:ascii="David" w:hAnsi="David" w:cs="David"/>
          <w:b w:val="0"/>
          <w:spacing w:val="20"/>
          <w:rtl/>
          <w:lang w:eastAsia="en-US"/>
        </w:rPr>
        <w:t>"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לית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משרד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החינוך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על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היענותה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כמעט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לכל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הקריאות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והאתגרים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שהועלו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כאן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מסביב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לשולחן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.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תודה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רבה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לכם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,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הישיבה</w:t>
      </w:r>
      <w:r>
        <w:rPr>
          <w:rFonts w:ascii="David" w:hAnsi="David" w:cs="David"/>
          <w:b w:val="0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b w:val="0"/>
          <w:spacing w:val="20"/>
          <w:rtl/>
          <w:lang w:eastAsia="en-US"/>
        </w:rPr>
        <w:t>נעולה</w:t>
      </w:r>
      <w:r>
        <w:rPr>
          <w:rFonts w:ascii="David" w:hAnsi="David" w:cs="David"/>
          <w:b w:val="0"/>
          <w:spacing w:val="20"/>
          <w:rtl/>
          <w:lang w:eastAsia="en-US"/>
        </w:rPr>
        <w:t>.</w:t>
      </w: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b w:val="0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cs="David"/>
          <w:spacing w:val="20"/>
          <w:rtl/>
          <w:lang w:eastAsia="en-US"/>
        </w:rPr>
      </w:pPr>
    </w:p>
    <w:p w:rsidR="00000000" w:rsidRDefault="00D91D9D">
      <w:pPr>
        <w:tabs>
          <w:tab w:val="left" w:pos="1152"/>
          <w:tab w:val="left" w:pos="2304"/>
          <w:tab w:val="left" w:pos="3456"/>
          <w:tab w:val="left" w:pos="4608"/>
          <w:tab w:val="left" w:pos="5760"/>
          <w:tab w:val="left" w:pos="6912"/>
          <w:tab w:val="left" w:pos="8063"/>
          <w:tab w:val="left" w:pos="9216"/>
          <w:tab w:val="left" w:pos="10368"/>
        </w:tabs>
        <w:bidi/>
        <w:rPr>
          <w:rFonts w:ascii="David" w:hAnsi="David" w:cs="David"/>
          <w:spacing w:val="20"/>
          <w:rtl/>
          <w:lang w:eastAsia="en-US"/>
        </w:rPr>
      </w:pPr>
      <w:r>
        <w:rPr>
          <w:rFonts w:ascii="David" w:hAnsi="David" w:cs="David" w:hint="eastAsia"/>
          <w:spacing w:val="20"/>
          <w:rtl/>
          <w:lang w:eastAsia="en-US"/>
        </w:rPr>
        <w:t>סו</w:t>
      </w:r>
      <w:r>
        <w:rPr>
          <w:rFonts w:ascii="David" w:hAnsi="David" w:cs="David" w:hint="eastAsia"/>
          <w:spacing w:val="20"/>
          <w:rtl/>
          <w:lang w:eastAsia="en-US"/>
        </w:rPr>
        <w:t>ף</w:t>
      </w:r>
      <w:r>
        <w:rPr>
          <w:rFonts w:ascii="David" w:hAnsi="David" w:cs="David"/>
          <w:spacing w:val="20"/>
          <w:rtl/>
          <w:lang w:eastAsia="en-US"/>
        </w:rPr>
        <w:t xml:space="preserve"> </w:t>
      </w:r>
      <w:r>
        <w:rPr>
          <w:rFonts w:ascii="David" w:hAnsi="David" w:cs="David" w:hint="eastAsia"/>
          <w:spacing w:val="20"/>
          <w:rtl/>
          <w:lang w:eastAsia="en-US"/>
        </w:rPr>
        <w:t>הישיבה</w:t>
      </w:r>
    </w:p>
    <w:p w:rsidR="00000000" w:rsidRDefault="00D91D9D">
      <w:pPr>
        <w:bidi/>
        <w:rPr>
          <w:rFonts w:cs="David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91D9D">
      <w:r>
        <w:separator/>
      </w:r>
    </w:p>
  </w:endnote>
  <w:endnote w:type="continuationSeparator" w:id="0">
    <w:p w:rsidR="00000000" w:rsidRDefault="00D91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91D9D">
    <w:pPr>
      <w:pStyle w:val="a7"/>
    </w:pPr>
  </w:p>
  <w:p w:rsidR="00000000" w:rsidRDefault="00D91D9D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91D9D">
    <w:pPr>
      <w:pStyle w:val="a7"/>
    </w:pPr>
  </w:p>
  <w:p w:rsidR="00000000" w:rsidRDefault="00D91D9D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91D9D">
      <w:r>
        <w:separator/>
      </w:r>
    </w:p>
  </w:footnote>
  <w:footnote w:type="continuationSeparator" w:id="0">
    <w:p w:rsidR="00000000" w:rsidRDefault="00D91D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91D9D">
    <w:pPr>
      <w:pStyle w:val="a5"/>
      <w:framePr w:wrap="auto" w:vAnchor="text" w:hAnchor="margin" w:y="1"/>
      <w:jc w:val="both"/>
      <w:rPr>
        <w:rStyle w:val="a9"/>
        <w:rFonts w:ascii="David" w:hAnsi="David" w:cs="David"/>
        <w:b w:val="0"/>
        <w:bCs w:val="0"/>
        <w:rtl/>
        <w:lang w:eastAsia="en-US"/>
      </w:rPr>
    </w:pPr>
    <w:r>
      <w:rPr>
        <w:rStyle w:val="a9"/>
        <w:b w:val="0"/>
        <w:bCs w:val="0"/>
        <w:lang w:eastAsia="en-US"/>
      </w:rPr>
      <w:fldChar w:fldCharType="begin"/>
    </w:r>
    <w:r>
      <w:rPr>
        <w:rStyle w:val="a9"/>
        <w:b w:val="0"/>
        <w:bCs w:val="0"/>
        <w:lang w:eastAsia="en-US"/>
      </w:rPr>
      <w:instrText xml:space="preserve">PAGE  </w:instrText>
    </w:r>
    <w:r>
      <w:rPr>
        <w:rStyle w:val="a9"/>
        <w:b w:val="0"/>
        <w:bCs w:val="0"/>
        <w:lang w:eastAsia="en-US"/>
      </w:rPr>
      <w:fldChar w:fldCharType="separate"/>
    </w:r>
    <w:r>
      <w:rPr>
        <w:rStyle w:val="a9"/>
        <w:b w:val="0"/>
        <w:bCs w:val="0"/>
        <w:noProof/>
        <w:lang w:eastAsia="en-US"/>
      </w:rPr>
      <w:t>3</w:t>
    </w:r>
    <w:r>
      <w:rPr>
        <w:rStyle w:val="a9"/>
        <w:b w:val="0"/>
        <w:bCs w:val="0"/>
        <w:lang w:eastAsia="en-US"/>
      </w:rPr>
      <w:fldChar w:fldCharType="end"/>
    </w:r>
  </w:p>
  <w:p w:rsidR="00000000" w:rsidRDefault="00D91D9D">
    <w:pPr>
      <w:pStyle w:val="a5"/>
      <w:ind w:right="360"/>
      <w:jc w:val="both"/>
      <w:rPr>
        <w:rStyle w:val="a9"/>
        <w:rFonts w:ascii="David" w:hAnsi="David" w:cs="David"/>
        <w:b w:val="0"/>
        <w:bCs w:val="0"/>
        <w:rtl/>
        <w:lang w:eastAsia="en-US"/>
      </w:rPr>
    </w:pPr>
    <w:r>
      <w:rPr>
        <w:rFonts w:ascii="David" w:hAnsi="David" w:cs="David" w:hint="eastAsia"/>
        <w:rtl/>
        <w:lang w:eastAsia="en-US"/>
      </w:rPr>
      <w:t>ועדת</w:t>
    </w:r>
    <w:r>
      <w:rPr>
        <w:rFonts w:ascii="David" w:hAnsi="David" w:cs="David"/>
        <w:rtl/>
        <w:lang w:eastAsia="en-US"/>
      </w:rPr>
      <w:t xml:space="preserve"> </w:t>
    </w:r>
    <w:r>
      <w:rPr>
        <w:rFonts w:ascii="David" w:hAnsi="David" w:cs="David" w:hint="eastAsia"/>
        <w:rtl/>
        <w:lang w:eastAsia="en-US"/>
      </w:rPr>
      <w:t>העלייה</w:t>
    </w:r>
    <w:r>
      <w:rPr>
        <w:rFonts w:ascii="David" w:hAnsi="David" w:cs="David"/>
        <w:rtl/>
        <w:lang w:eastAsia="en-US"/>
      </w:rPr>
      <w:t xml:space="preserve">, </w:t>
    </w:r>
    <w:r>
      <w:rPr>
        <w:rFonts w:ascii="David" w:hAnsi="David" w:cs="David" w:hint="eastAsia"/>
        <w:rtl/>
        <w:lang w:eastAsia="en-US"/>
      </w:rPr>
      <w:t>הקליטה</w:t>
    </w:r>
    <w:r>
      <w:rPr>
        <w:rFonts w:ascii="David" w:hAnsi="David" w:cs="David"/>
        <w:rtl/>
        <w:lang w:eastAsia="en-US"/>
      </w:rPr>
      <w:t xml:space="preserve"> </w:t>
    </w:r>
    <w:r>
      <w:rPr>
        <w:rFonts w:ascii="David" w:hAnsi="David" w:cs="David" w:hint="eastAsia"/>
        <w:rtl/>
        <w:lang w:eastAsia="en-US"/>
      </w:rPr>
      <w:t>והתפוצות</w:t>
    </w:r>
  </w:p>
  <w:p w:rsidR="00000000" w:rsidRDefault="00D91D9D">
    <w:pPr>
      <w:rPr>
        <w:lang w:eastAsia="en-US"/>
      </w:rPr>
    </w:pPr>
  </w:p>
  <w:p w:rsidR="00000000" w:rsidRDefault="00D91D9D">
    <w:pPr>
      <w:pStyle w:val="a5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91D9D">
    <w:pPr>
      <w:pStyle w:val="a5"/>
    </w:pPr>
  </w:p>
  <w:p w:rsidR="00000000" w:rsidRDefault="00D91D9D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defaultTabStop w:val="720"/>
  <w:drawingGridHorizontalSpacing w:val="165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3D00005D07CEC2E8DED3118F2D00805F9F08A90000000C7745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D91D9D"/>
    <w:rsid w:val="00D9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b/>
      <w:bCs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 w:val="0"/>
      <w:bCs w:val="0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left"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jc w:val="left"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left"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eastAsia="Times New Roman"/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b/>
      <w:bCs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lef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b/>
      <w:bCs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4</Pages>
  <Words>8412</Words>
  <Characters>42061</Characters>
  <Application>Microsoft Office Word</Application>
  <DocSecurity>0</DocSecurity>
  <Lines>350</Lines>
  <Paragraphs>100</Paragraphs>
  <ScaleCrop>false</ScaleCrop>
  <Company/>
  <LinksUpToDate>false</LinksUpToDate>
  <CharactersWithSpaces>50373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חינוך/3583</dc:title>
  <dc:subject>עליה-חינוך 11.7.2001</dc:subject>
  <dc:creator>פרוטוקול</dc:creator>
  <cp:keywords/>
  <dc:description/>
  <cp:lastModifiedBy>רינה דבורה קדרון</cp:lastModifiedBy>
  <cp:revision>2</cp:revision>
  <dcterms:created xsi:type="dcterms:W3CDTF">2017-04-23T08:09:00Z</dcterms:created>
  <dcterms:modified xsi:type="dcterms:W3CDTF">2017-04-23T08:09:00Z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