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A8" w:rsidRPr="00E41963" w:rsidRDefault="002B404C" w:rsidP="006D5B3A">
      <w:pPr>
        <w:jc w:val="center"/>
        <w:rPr>
          <w:rFonts w:cs="David"/>
          <w:b/>
          <w:bCs/>
          <w:sz w:val="26"/>
          <w:szCs w:val="26"/>
          <w:rtl/>
        </w:rPr>
      </w:pPr>
      <w:bookmarkStart w:id="0" w:name="_GoBack"/>
      <w:bookmarkEnd w:id="0"/>
      <w:r w:rsidRPr="00E41963">
        <w:rPr>
          <w:rFonts w:cs="David"/>
          <w:b/>
          <w:bCs/>
          <w:sz w:val="26"/>
          <w:szCs w:val="26"/>
          <w:rtl/>
        </w:rPr>
        <w:t xml:space="preserve">תקנות פעוטות בסיכון (הזכות למעון יום) (דרכי </w:t>
      </w:r>
      <w:r w:rsidRPr="00E41963">
        <w:rPr>
          <w:rFonts w:cs="David" w:hint="cs"/>
          <w:b/>
          <w:bCs/>
          <w:sz w:val="26"/>
          <w:szCs w:val="26"/>
          <w:rtl/>
        </w:rPr>
        <w:t>הפניה לוועדה וסדרי פעול</w:t>
      </w:r>
      <w:r w:rsidR="00E77847" w:rsidRPr="00E41963">
        <w:rPr>
          <w:rFonts w:cs="David" w:hint="cs"/>
          <w:b/>
          <w:bCs/>
          <w:sz w:val="26"/>
          <w:szCs w:val="26"/>
          <w:rtl/>
        </w:rPr>
        <w:t>ת</w:t>
      </w:r>
      <w:r w:rsidRPr="00E41963">
        <w:rPr>
          <w:rFonts w:cs="David" w:hint="cs"/>
          <w:b/>
          <w:bCs/>
          <w:sz w:val="26"/>
          <w:szCs w:val="26"/>
          <w:rtl/>
        </w:rPr>
        <w:t>ה</w:t>
      </w:r>
      <w:r w:rsidRPr="00E41963">
        <w:rPr>
          <w:rFonts w:cs="David"/>
          <w:b/>
          <w:bCs/>
          <w:sz w:val="26"/>
          <w:szCs w:val="26"/>
          <w:rtl/>
        </w:rPr>
        <w:t xml:space="preserve">), </w:t>
      </w:r>
      <w:r w:rsidR="00E937B0" w:rsidRPr="00E41963">
        <w:rPr>
          <w:rFonts w:cs="David" w:hint="cs"/>
          <w:b/>
          <w:bCs/>
          <w:sz w:val="26"/>
          <w:szCs w:val="26"/>
          <w:rtl/>
        </w:rPr>
        <w:t>התשע"</w:t>
      </w:r>
      <w:r w:rsidR="006D5B3A" w:rsidRPr="00E41963">
        <w:rPr>
          <w:rFonts w:cs="David" w:hint="cs"/>
          <w:b/>
          <w:bCs/>
          <w:sz w:val="26"/>
          <w:szCs w:val="26"/>
          <w:rtl/>
        </w:rPr>
        <w:t>ו</w:t>
      </w:r>
      <w:r w:rsidR="00E937B0" w:rsidRPr="00E41963">
        <w:rPr>
          <w:rFonts w:cs="David" w:hint="cs"/>
          <w:b/>
          <w:bCs/>
          <w:sz w:val="26"/>
          <w:szCs w:val="26"/>
          <w:rtl/>
        </w:rPr>
        <w:t>-</w:t>
      </w:r>
      <w:r w:rsidR="00525BF4" w:rsidRPr="00E41963">
        <w:rPr>
          <w:rFonts w:cs="David" w:hint="cs"/>
          <w:b/>
          <w:bCs/>
          <w:sz w:val="26"/>
          <w:szCs w:val="26"/>
          <w:rtl/>
        </w:rPr>
        <w:t>2015</w:t>
      </w:r>
    </w:p>
    <w:p w:rsidR="00E937B0" w:rsidRPr="00E41963" w:rsidRDefault="00E937B0" w:rsidP="00E937B0">
      <w:pPr>
        <w:jc w:val="center"/>
        <w:rPr>
          <w:rFonts w:cs="David"/>
          <w:b/>
          <w:bCs/>
          <w:sz w:val="24"/>
          <w:szCs w:val="24"/>
        </w:rPr>
      </w:pPr>
    </w:p>
    <w:tbl>
      <w:tblPr>
        <w:bidiVisual/>
        <w:tblW w:w="99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80"/>
        <w:gridCol w:w="568"/>
        <w:gridCol w:w="624"/>
        <w:gridCol w:w="624"/>
        <w:gridCol w:w="624"/>
        <w:gridCol w:w="624"/>
        <w:gridCol w:w="624"/>
        <w:gridCol w:w="624"/>
        <w:gridCol w:w="3060"/>
      </w:tblGrid>
      <w:tr w:rsidR="00BF0259" w:rsidRPr="00E41963" w:rsidTr="00072F8E">
        <w:trPr>
          <w:cantSplit/>
          <w:trHeight w:val="60"/>
        </w:trPr>
        <w:tc>
          <w:tcPr>
            <w:tcW w:w="1871" w:type="dxa"/>
          </w:tcPr>
          <w:p w:rsidR="00BF0259" w:rsidRPr="00E41963" w:rsidRDefault="00BF0259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BF0259" w:rsidRPr="00E41963" w:rsidRDefault="00BF0259" w:rsidP="002B404C">
            <w:pPr>
              <w:pStyle w:val="TableBlock"/>
            </w:pPr>
          </w:p>
        </w:tc>
        <w:tc>
          <w:tcPr>
            <w:tcW w:w="7372" w:type="dxa"/>
            <w:gridSpan w:val="8"/>
          </w:tcPr>
          <w:p w:rsidR="00BF0259" w:rsidRPr="00E41963" w:rsidRDefault="002B404C" w:rsidP="002B404C">
            <w:pPr>
              <w:pStyle w:val="TableBlock"/>
            </w:pPr>
            <w:r w:rsidRPr="00E41963">
              <w:rPr>
                <w:rtl/>
              </w:rPr>
              <w:t>בתוקף סמכותי לפי סעיף 5 לחוק פעוטות בסיכון (הזכות למעון יום), התש"ס - 2000</w:t>
            </w:r>
            <w:r w:rsidRPr="00E41963">
              <w:rPr>
                <w:rtl/>
              </w:rPr>
              <w:footnoteReference w:id="2"/>
            </w:r>
            <w:r w:rsidRPr="00E41963">
              <w:rPr>
                <w:rFonts w:hint="cs"/>
                <w:rtl/>
              </w:rPr>
              <w:t xml:space="preserve"> (להלן </w:t>
            </w:r>
            <w:r w:rsidRPr="00E41963">
              <w:rPr>
                <w:rtl/>
              </w:rPr>
              <w:t>–</w:t>
            </w:r>
            <w:r w:rsidRPr="00E41963">
              <w:rPr>
                <w:rFonts w:hint="cs"/>
                <w:rtl/>
              </w:rPr>
              <w:t xml:space="preserve"> החוק)</w:t>
            </w:r>
            <w:r w:rsidRPr="00E41963">
              <w:rPr>
                <w:rtl/>
              </w:rPr>
              <w:t xml:space="preserve">, </w:t>
            </w:r>
            <w:r w:rsidRPr="00E41963">
              <w:rPr>
                <w:rFonts w:hint="cs"/>
                <w:rtl/>
              </w:rPr>
              <w:t xml:space="preserve">ובאישור ועדת העבודה, הרווחה והבריאות של הכנסת, </w:t>
            </w:r>
            <w:r w:rsidRPr="00E41963">
              <w:rPr>
                <w:rtl/>
              </w:rPr>
              <w:t>אני מתקין תקנות אלה:</w:t>
            </w:r>
          </w:p>
        </w:tc>
      </w:tr>
      <w:tr w:rsidR="004900A8" w:rsidRPr="00E41963" w:rsidTr="00072F8E">
        <w:trPr>
          <w:cantSplit/>
          <w:trHeight w:val="60"/>
        </w:trPr>
        <w:tc>
          <w:tcPr>
            <w:tcW w:w="1871" w:type="dxa"/>
          </w:tcPr>
          <w:p w:rsidR="004900A8" w:rsidRPr="00E41963" w:rsidRDefault="005D2852" w:rsidP="00BA64BF">
            <w:pPr>
              <w:pStyle w:val="TableSideHeading"/>
              <w:keepLines w:val="0"/>
            </w:pPr>
            <w:r w:rsidRPr="00E41963">
              <w:rPr>
                <w:rFonts w:hint="cs"/>
                <w:rtl/>
              </w:rPr>
              <w:t>הגדרות</w:t>
            </w:r>
          </w:p>
        </w:tc>
        <w:tc>
          <w:tcPr>
            <w:tcW w:w="680" w:type="dxa"/>
          </w:tcPr>
          <w:p w:rsidR="004900A8" w:rsidRPr="00E41963" w:rsidRDefault="004900A8" w:rsidP="00BA64B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372" w:type="dxa"/>
            <w:gridSpan w:val="8"/>
          </w:tcPr>
          <w:p w:rsidR="004900A8" w:rsidRPr="00E41963" w:rsidRDefault="005D2852" w:rsidP="005D2852">
            <w:pPr>
              <w:pStyle w:val="TableBlock"/>
            </w:pPr>
            <w:r w:rsidRPr="00E41963">
              <w:rPr>
                <w:rtl/>
              </w:rPr>
              <w:t>בתקנות אלה –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5D2852" w:rsidRPr="00E41963" w:rsidRDefault="002B404C" w:rsidP="00B52693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"אחראי" </w:t>
            </w:r>
            <w:r w:rsidRPr="00E41963">
              <w:rPr>
                <w:rtl/>
              </w:rPr>
              <w:t>–</w:t>
            </w:r>
            <w:r w:rsidRPr="00E41963">
              <w:rPr>
                <w:rFonts w:hint="cs"/>
                <w:rtl/>
              </w:rPr>
              <w:t xml:space="preserve"> </w:t>
            </w:r>
            <w:r w:rsidR="007E5114" w:rsidRPr="00E41963">
              <w:rPr>
                <w:rFonts w:hint="cs"/>
                <w:rtl/>
              </w:rPr>
              <w:t>אחד או יותר מאלה: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Pr="00B52693" w:rsidRDefault="00B52693" w:rsidP="00B52693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הורה;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Pr="00B52693" w:rsidRDefault="00B52693" w:rsidP="00B52693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אפוטרופוס;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Pr="00B52693" w:rsidRDefault="00B52693" w:rsidP="006568CB">
            <w:pPr>
              <w:pStyle w:val="TableBlock"/>
              <w:tabs>
                <w:tab w:val="clear" w:pos="624"/>
              </w:tabs>
            </w:pPr>
          </w:p>
        </w:tc>
      </w:tr>
      <w:tr w:rsidR="005D2852" w:rsidRPr="00E41963" w:rsidTr="00072F8E">
        <w:trPr>
          <w:cantSplit/>
          <w:trHeight w:val="24"/>
        </w:trPr>
        <w:tc>
          <w:tcPr>
            <w:tcW w:w="1871" w:type="dxa"/>
          </w:tcPr>
          <w:p w:rsidR="005D2852" w:rsidRPr="00E41963" w:rsidRDefault="002B404C" w:rsidP="009D2160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פנייה לוועדה</w:t>
            </w:r>
          </w:p>
        </w:tc>
        <w:tc>
          <w:tcPr>
            <w:tcW w:w="680" w:type="dxa"/>
          </w:tcPr>
          <w:p w:rsidR="005D2852" w:rsidRPr="00E41963" w:rsidRDefault="005D2852" w:rsidP="002B404C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372" w:type="dxa"/>
            <w:gridSpan w:val="8"/>
          </w:tcPr>
          <w:p w:rsidR="00F91F7D" w:rsidRPr="00E41963" w:rsidRDefault="00DB6A1A" w:rsidP="00072F8E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פניה </w:t>
            </w:r>
            <w:r w:rsidR="002B404C" w:rsidRPr="00E41963">
              <w:rPr>
                <w:rFonts w:hint="cs"/>
                <w:rtl/>
              </w:rPr>
              <w:t>ל</w:t>
            </w:r>
            <w:r w:rsidR="00F76636" w:rsidRPr="00E41963">
              <w:rPr>
                <w:rFonts w:hint="cs"/>
                <w:rtl/>
              </w:rPr>
              <w:t xml:space="preserve">וועדה לצורך </w:t>
            </w:r>
            <w:r w:rsidR="002B404C" w:rsidRPr="00E41963">
              <w:rPr>
                <w:rFonts w:hint="cs"/>
                <w:rtl/>
              </w:rPr>
              <w:t>קביעת</w:t>
            </w:r>
            <w:r w:rsidR="00F76636" w:rsidRPr="00E41963">
              <w:rPr>
                <w:rFonts w:hint="cs"/>
                <w:rtl/>
              </w:rPr>
              <w:t xml:space="preserve">ה </w:t>
            </w:r>
            <w:r w:rsidR="007F6BD4" w:rsidRPr="00E41963">
              <w:rPr>
                <w:rFonts w:hint="cs"/>
                <w:rtl/>
              </w:rPr>
              <w:t xml:space="preserve">האם </w:t>
            </w:r>
            <w:r w:rsidR="00F76636" w:rsidRPr="00E41963">
              <w:rPr>
                <w:rFonts w:hint="cs"/>
                <w:rtl/>
              </w:rPr>
              <w:t xml:space="preserve">פעוט הוא פעוט הנמצא במצב סיכון </w:t>
            </w:r>
            <w:r w:rsidR="008E7BE2" w:rsidRPr="00E41963">
              <w:rPr>
                <w:rFonts w:hint="cs"/>
                <w:rtl/>
              </w:rPr>
              <w:t>(להלן- פעוט בסיכון)</w:t>
            </w:r>
            <w:r w:rsidR="002B404C"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 xml:space="preserve">תוגש </w:t>
            </w:r>
            <w:r w:rsidR="002B404C" w:rsidRPr="00E41963">
              <w:rPr>
                <w:rFonts w:hint="cs"/>
                <w:rtl/>
              </w:rPr>
              <w:t xml:space="preserve">באמצעות </w:t>
            </w:r>
            <w:r w:rsidR="00F91F7D" w:rsidRPr="00E41963">
              <w:rPr>
                <w:rFonts w:hint="cs"/>
                <w:rtl/>
              </w:rPr>
              <w:t>עובד</w:t>
            </w:r>
            <w:r w:rsidR="00F91F7D" w:rsidRPr="00E41963">
              <w:rPr>
                <w:rtl/>
              </w:rPr>
              <w:t xml:space="preserve"> </w:t>
            </w:r>
            <w:r w:rsidR="00F91F7D" w:rsidRPr="00E41963">
              <w:rPr>
                <w:rFonts w:hint="cs"/>
                <w:rtl/>
              </w:rPr>
              <w:t>סוציאלי</w:t>
            </w:r>
            <w:r w:rsidR="00F91F7D" w:rsidRPr="00E41963">
              <w:rPr>
                <w:rtl/>
              </w:rPr>
              <w:t xml:space="preserve"> במחלקה לשירותים חברתיים </w:t>
            </w:r>
            <w:r w:rsidR="00F91F7D" w:rsidRPr="00E41963">
              <w:rPr>
                <w:rFonts w:hint="cs"/>
                <w:rtl/>
              </w:rPr>
              <w:t>ש</w:t>
            </w:r>
            <w:r w:rsidR="00F91F7D" w:rsidRPr="00E41963">
              <w:rPr>
                <w:rtl/>
              </w:rPr>
              <w:t>במקום מגוריו  של הפעוט</w:t>
            </w:r>
            <w:r w:rsidR="006820D2" w:rsidRPr="00E41963">
              <w:rPr>
                <w:rtl/>
              </w:rPr>
              <w:t>;</w:t>
            </w:r>
            <w:r w:rsidR="00FB388B" w:rsidRPr="00E41963">
              <w:rPr>
                <w:rFonts w:hint="cs"/>
                <w:rtl/>
              </w:rPr>
              <w:t xml:space="preserve"> </w:t>
            </w:r>
            <w:r w:rsidR="006820D2" w:rsidRPr="00E41963">
              <w:rPr>
                <w:rFonts w:hint="cs"/>
                <w:rtl/>
              </w:rPr>
              <w:t>ע</w:t>
            </w:r>
            <w:r w:rsidR="009B1EE4" w:rsidRPr="00E41963">
              <w:rPr>
                <w:rFonts w:hint="cs"/>
                <w:rtl/>
              </w:rPr>
              <w:t>ובד</w:t>
            </w:r>
            <w:r w:rsidR="009B1EE4" w:rsidRPr="00E41963">
              <w:rPr>
                <w:rtl/>
              </w:rPr>
              <w:t xml:space="preserve"> סוציאלי כאמור </w:t>
            </w:r>
            <w:r w:rsidR="002B404C" w:rsidRPr="00E41963">
              <w:rPr>
                <w:rFonts w:hint="cs"/>
                <w:rtl/>
              </w:rPr>
              <w:t xml:space="preserve"> ימלא את פרטי הפניה </w:t>
            </w:r>
            <w:r w:rsidR="00FB388B" w:rsidRPr="00E41963">
              <w:rPr>
                <w:rFonts w:hint="cs"/>
                <w:rtl/>
              </w:rPr>
              <w:t>לפי</w:t>
            </w:r>
            <w:r w:rsidR="002B404C" w:rsidRPr="00E41963">
              <w:rPr>
                <w:rFonts w:hint="cs"/>
                <w:rtl/>
              </w:rPr>
              <w:t xml:space="preserve"> טופס 1 שבתוספת</w:t>
            </w:r>
            <w:r w:rsidR="00715F5F">
              <w:rPr>
                <w:rFonts w:hint="cs"/>
                <w:rtl/>
              </w:rPr>
              <w:t xml:space="preserve"> הראשונה</w:t>
            </w:r>
            <w:r w:rsidR="002B404C" w:rsidRPr="00E41963">
              <w:rPr>
                <w:rFonts w:hint="cs"/>
                <w:rtl/>
              </w:rPr>
              <w:t xml:space="preserve">, </w:t>
            </w:r>
            <w:r w:rsidR="00ED1BEE" w:rsidRPr="00E41963">
              <w:rPr>
                <w:rFonts w:hint="cs"/>
                <w:rtl/>
              </w:rPr>
              <w:t>בצירוף</w:t>
            </w:r>
            <w:r w:rsidR="00FB388B" w:rsidRPr="00E41963">
              <w:rPr>
                <w:rFonts w:hint="cs"/>
                <w:rtl/>
              </w:rPr>
              <w:t xml:space="preserve"> </w:t>
            </w:r>
            <w:r w:rsidR="000A2DA1" w:rsidRPr="00E41963">
              <w:rPr>
                <w:rFonts w:hint="cs"/>
                <w:rtl/>
              </w:rPr>
              <w:t>ה</w:t>
            </w:r>
            <w:r w:rsidR="005B0A0F" w:rsidRPr="00E41963">
              <w:rPr>
                <w:rFonts w:hint="cs"/>
                <w:rtl/>
              </w:rPr>
              <w:t>מסמכים</w:t>
            </w:r>
            <w:r w:rsidR="00510ECE" w:rsidRPr="00E41963">
              <w:rPr>
                <w:rFonts w:hint="cs"/>
                <w:rtl/>
              </w:rPr>
              <w:t xml:space="preserve"> המפורטים בטופס </w:t>
            </w:r>
            <w:r w:rsidR="00484FB4" w:rsidRPr="00E41963">
              <w:rPr>
                <w:rFonts w:hint="cs"/>
                <w:rtl/>
              </w:rPr>
              <w:t>האמור</w:t>
            </w:r>
            <w:r w:rsidR="00FB388B" w:rsidRPr="00E41963">
              <w:rPr>
                <w:rFonts w:hint="cs"/>
                <w:rtl/>
              </w:rPr>
              <w:t>, לפי העניין</w:t>
            </w:r>
            <w:r w:rsidR="00484FB4" w:rsidRPr="00E41963">
              <w:rPr>
                <w:rFonts w:hint="cs"/>
                <w:rtl/>
              </w:rPr>
              <w:t>.</w:t>
            </w:r>
            <w:r w:rsidR="00D83F6B" w:rsidRPr="00E41963">
              <w:rPr>
                <w:rFonts w:hint="cs"/>
                <w:rtl/>
              </w:rPr>
              <w:t xml:space="preserve"> </w:t>
            </w:r>
            <w:r w:rsidR="00DE638B" w:rsidRPr="00E41963">
              <w:rPr>
                <w:rFonts w:hint="cs"/>
                <w:rtl/>
              </w:rPr>
              <w:t xml:space="preserve"> 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E1133C" w:rsidP="00BA64BF">
            <w:pPr>
              <w:pStyle w:val="TableSideHeading"/>
              <w:keepLines w:val="0"/>
            </w:pPr>
            <w:r w:rsidRPr="00E41963">
              <w:rPr>
                <w:rFonts w:hint="cs"/>
                <w:rtl/>
              </w:rPr>
              <w:t>פרטים נוספים</w:t>
            </w: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372" w:type="dxa"/>
            <w:gridSpan w:val="8"/>
          </w:tcPr>
          <w:p w:rsidR="005D2852" w:rsidRPr="00E41963" w:rsidRDefault="00E1133C" w:rsidP="007F6BD4">
            <w:pPr>
              <w:pStyle w:val="TableBlock"/>
            </w:pPr>
            <w:r w:rsidRPr="00E41963">
              <w:rPr>
                <w:rFonts w:hint="cs"/>
                <w:rtl/>
              </w:rPr>
              <w:t>יושב ראש הוועדה רשאי לדרוש מהאחראי</w:t>
            </w:r>
            <w:r w:rsidR="00195A37" w:rsidRPr="00E41963">
              <w:rPr>
                <w:rFonts w:hint="cs"/>
                <w:rtl/>
              </w:rPr>
              <w:t>,</w:t>
            </w:r>
            <w:r w:rsidR="009B1EE4" w:rsidRPr="00E41963">
              <w:rPr>
                <w:rFonts w:hint="cs"/>
                <w:rtl/>
              </w:rPr>
              <w:t xml:space="preserve"> </w:t>
            </w:r>
            <w:r w:rsidR="00195A37" w:rsidRPr="00E41963">
              <w:rPr>
                <w:rFonts w:hint="cs"/>
                <w:rtl/>
              </w:rPr>
              <w:t>בטרם הדיון בוועדה או במהלכו,</w:t>
            </w:r>
            <w:r w:rsidR="004104B7" w:rsidRPr="00E41963">
              <w:rPr>
                <w:rtl/>
              </w:rPr>
              <w:t xml:space="preserve"> בנוסף על הפרטים והמסמכים כאמור בתקנה 2, </w:t>
            </w:r>
            <w:r w:rsidRPr="00E41963">
              <w:rPr>
                <w:rFonts w:hint="cs"/>
                <w:rtl/>
              </w:rPr>
              <w:t>פרטים נוספים וכן כל מסמך</w:t>
            </w:r>
            <w:r w:rsidR="004104B7" w:rsidRPr="00E41963">
              <w:rPr>
                <w:rFonts w:hint="cs"/>
                <w:rtl/>
              </w:rPr>
              <w:t xml:space="preserve"> נוסף</w:t>
            </w:r>
            <w:r w:rsidRPr="00E41963">
              <w:rPr>
                <w:rFonts w:hint="cs"/>
                <w:rtl/>
              </w:rPr>
              <w:t xml:space="preserve"> </w:t>
            </w:r>
            <w:r w:rsidR="00DD1718" w:rsidRPr="00E41963">
              <w:rPr>
                <w:rFonts w:hint="cs"/>
                <w:rtl/>
              </w:rPr>
              <w:t>ה</w:t>
            </w:r>
            <w:r w:rsidRPr="00E41963">
              <w:rPr>
                <w:rFonts w:hint="cs"/>
                <w:rtl/>
              </w:rPr>
              <w:t>עשוי</w:t>
            </w:r>
            <w:r w:rsidR="00DD1718" w:rsidRPr="00E41963">
              <w:rPr>
                <w:rFonts w:hint="cs"/>
                <w:rtl/>
              </w:rPr>
              <w:t>ים</w:t>
            </w:r>
            <w:r w:rsidRPr="00E41963">
              <w:rPr>
                <w:rFonts w:hint="cs"/>
                <w:rtl/>
              </w:rPr>
              <w:t xml:space="preserve"> לסייע</w:t>
            </w:r>
            <w:r w:rsidR="00072F8E" w:rsidRPr="00E41963">
              <w:rPr>
                <w:rFonts w:hint="cs"/>
                <w:rtl/>
              </w:rPr>
              <w:t xml:space="preserve"> </w:t>
            </w:r>
            <w:r w:rsidR="007F6BD4" w:rsidRPr="00E41963">
              <w:rPr>
                <w:rFonts w:hint="cs"/>
                <w:rtl/>
              </w:rPr>
              <w:t>ל</w:t>
            </w:r>
            <w:r w:rsidR="003421C8" w:rsidRPr="00E41963">
              <w:rPr>
                <w:rFonts w:hint="cs"/>
                <w:rtl/>
              </w:rPr>
              <w:t>וועדה</w:t>
            </w:r>
            <w:r w:rsidR="00DD1718" w:rsidRPr="00E41963">
              <w:rPr>
                <w:rFonts w:hint="cs"/>
                <w:rtl/>
              </w:rPr>
              <w:t>.</w:t>
            </w:r>
            <w:r w:rsidRPr="00E41963">
              <w:rPr>
                <w:rFonts w:hint="cs"/>
                <w:rtl/>
              </w:rPr>
              <w:t xml:space="preserve"> 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E1133C" w:rsidP="00BA64BF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מועד כינוס הוועדה</w:t>
            </w: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372" w:type="dxa"/>
            <w:gridSpan w:val="8"/>
          </w:tcPr>
          <w:p w:rsidR="005D2852" w:rsidRPr="00E41963" w:rsidRDefault="003E4F48" w:rsidP="003421C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E41963">
              <w:rPr>
                <w:rFonts w:hint="cs"/>
                <w:rtl/>
              </w:rPr>
              <w:t>התקבל</w:t>
            </w:r>
            <w:r w:rsidR="003421C8" w:rsidRPr="00E41963">
              <w:rPr>
                <w:rFonts w:hint="cs"/>
                <w:rtl/>
              </w:rPr>
              <w:t xml:space="preserve">ה בוועדה  פנייה בצירוף מסמכים כאמור בתקנה 2 </w:t>
            </w:r>
            <w:r w:rsidR="009B1EE4" w:rsidRPr="00E41963">
              <w:rPr>
                <w:rFonts w:hint="cs"/>
                <w:rtl/>
              </w:rPr>
              <w:t xml:space="preserve"> ובכלל זה</w:t>
            </w:r>
            <w:r w:rsidRPr="00E41963">
              <w:rPr>
                <w:rFonts w:hint="cs"/>
                <w:rtl/>
              </w:rPr>
              <w:t xml:space="preserve"> </w:t>
            </w:r>
            <w:r w:rsidR="003421C8" w:rsidRPr="00E41963">
              <w:rPr>
                <w:rFonts w:hint="cs"/>
                <w:rtl/>
              </w:rPr>
              <w:t>פרטים נוספים או מסמך</w:t>
            </w:r>
            <w:r w:rsidR="0002447B" w:rsidRPr="00E41963">
              <w:rPr>
                <w:rFonts w:hint="cs"/>
                <w:rtl/>
              </w:rPr>
              <w:t xml:space="preserve"> נוסף</w:t>
            </w:r>
            <w:r w:rsidR="00405F85" w:rsidRPr="00E41963">
              <w:rPr>
                <w:rFonts w:hint="cs"/>
                <w:rtl/>
              </w:rPr>
              <w:t>,</w:t>
            </w:r>
            <w:r w:rsidR="009B1EE4" w:rsidRPr="00E41963">
              <w:rPr>
                <w:rFonts w:hint="cs"/>
                <w:rtl/>
              </w:rPr>
              <w:t xml:space="preserve"> </w:t>
            </w:r>
            <w:r w:rsidR="003421C8" w:rsidRPr="00E41963">
              <w:rPr>
                <w:rFonts w:hint="cs"/>
                <w:rtl/>
              </w:rPr>
              <w:t>אם נדרשו כאמור ב</w:t>
            </w:r>
            <w:r w:rsidRPr="00E41963">
              <w:rPr>
                <w:rFonts w:hint="cs"/>
                <w:rtl/>
              </w:rPr>
              <w:t xml:space="preserve">תקנה 3, תתכנס </w:t>
            </w:r>
            <w:r w:rsidR="00E1133C" w:rsidRPr="00E41963">
              <w:rPr>
                <w:rFonts w:hint="cs"/>
                <w:rtl/>
              </w:rPr>
              <w:t>ה</w:t>
            </w:r>
            <w:r w:rsidR="009B1EE4" w:rsidRPr="00E41963">
              <w:rPr>
                <w:rFonts w:hint="cs"/>
                <w:rtl/>
              </w:rPr>
              <w:t>ו</w:t>
            </w:r>
            <w:r w:rsidR="00E1133C" w:rsidRPr="00E41963">
              <w:rPr>
                <w:rFonts w:hint="cs"/>
                <w:rtl/>
              </w:rPr>
              <w:t>ועדה לדיון ראשון בפנייה שקיבלה</w:t>
            </w:r>
            <w:r w:rsidR="005F55E5" w:rsidRPr="00E41963">
              <w:rPr>
                <w:rFonts w:hint="cs"/>
                <w:rtl/>
              </w:rPr>
              <w:t xml:space="preserve"> לפי </w:t>
            </w:r>
            <w:r w:rsidR="00E1133C" w:rsidRPr="00E41963">
              <w:rPr>
                <w:rFonts w:hint="cs"/>
                <w:rtl/>
              </w:rPr>
              <w:t xml:space="preserve">תקנות אלה, תוך תקופה שלא תעלה על </w:t>
            </w:r>
            <w:r w:rsidR="00AB790C" w:rsidRPr="00E41963">
              <w:rPr>
                <w:rFonts w:hint="cs"/>
                <w:rtl/>
              </w:rPr>
              <w:t>15</w:t>
            </w:r>
            <w:r w:rsidR="00E1133C" w:rsidRPr="00E41963">
              <w:rPr>
                <w:rFonts w:hint="cs"/>
                <w:rtl/>
              </w:rPr>
              <w:t xml:space="preserve"> ימי עבודה מיום קבלת הפניה</w:t>
            </w:r>
            <w:r w:rsidR="00BF51D9" w:rsidRPr="00E41963">
              <w:rPr>
                <w:rFonts w:hint="cs"/>
                <w:rtl/>
              </w:rPr>
              <w:t xml:space="preserve"> והמסמכים הנדרשים</w:t>
            </w:r>
            <w:r w:rsidR="00E1133C" w:rsidRPr="00E41963">
              <w:rPr>
                <w:rFonts w:hint="cs"/>
                <w:rtl/>
              </w:rPr>
              <w:t xml:space="preserve">. 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D63CCC" w:rsidRPr="00E41963" w:rsidRDefault="00D63CCC" w:rsidP="002F6B87">
            <w:pPr>
              <w:pStyle w:val="TableText"/>
            </w:pPr>
            <w:r w:rsidRPr="00E41963">
              <w:rPr>
                <w:rFonts w:hint="cs"/>
                <w:rtl/>
              </w:rPr>
              <w:t xml:space="preserve">  </w:t>
            </w:r>
          </w:p>
          <w:p w:rsidR="005D2852" w:rsidRPr="00E41963" w:rsidRDefault="00D63CCC" w:rsidP="00B52693">
            <w:pPr>
              <w:ind w:firstLine="0"/>
            </w:pPr>
            <w:r w:rsidRPr="00E41963">
              <w:rPr>
                <w:rFonts w:hint="cs"/>
                <w:rtl/>
              </w:rPr>
              <w:t xml:space="preserve">      </w:t>
            </w:r>
            <w:r w:rsidR="00D05C93">
              <w:rPr>
                <w:rFonts w:hint="cs"/>
                <w:rtl/>
              </w:rPr>
              <w:t xml:space="preserve"> </w:t>
            </w:r>
          </w:p>
        </w:tc>
        <w:tc>
          <w:tcPr>
            <w:tcW w:w="7372" w:type="dxa"/>
            <w:gridSpan w:val="8"/>
          </w:tcPr>
          <w:p w:rsidR="005D2852" w:rsidRPr="00E41963" w:rsidRDefault="00D91B4F" w:rsidP="00B52693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jc w:val="left"/>
              <w:rPr>
                <w:rtl/>
              </w:rPr>
            </w:pPr>
            <w:r w:rsidRPr="00E41963">
              <w:rPr>
                <w:rFonts w:hint="cs"/>
                <w:rtl/>
              </w:rPr>
              <w:t>על אף האמור בתקנת משנה (א)</w:t>
            </w:r>
            <w:r w:rsidR="00BF51D9" w:rsidRPr="00E41963">
              <w:rPr>
                <w:rFonts w:hint="cs"/>
                <w:rtl/>
              </w:rPr>
              <w:t>,</w:t>
            </w:r>
            <w:r w:rsidR="00B6291A" w:rsidRPr="00E41963">
              <w:rPr>
                <w:rFonts w:hint="cs"/>
                <w:rtl/>
              </w:rPr>
              <w:t xml:space="preserve"> יושב ראש הוועדה רשאי</w:t>
            </w:r>
            <w:r w:rsidR="00BF51D9" w:rsidRPr="00E41963">
              <w:rPr>
                <w:rFonts w:hint="cs"/>
                <w:rtl/>
              </w:rPr>
              <w:t xml:space="preserve"> במקרים חריגים ובהחלטה מנומקת בכתב</w:t>
            </w:r>
            <w:r w:rsidR="00B6291A" w:rsidRPr="00E41963">
              <w:rPr>
                <w:rFonts w:hint="cs"/>
                <w:rtl/>
              </w:rPr>
              <w:t>-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לכנס את הוועדה גם מבלי שהושלמו כל הפרטים או המסמכים הנדרשים לפי תקנות 2 או 3;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לדחות את כינוס הוועדה למועד אחר.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8D75F1" w:rsidP="00BA64BF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זימון לדיוני הוועדה</w:t>
            </w: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372" w:type="dxa"/>
            <w:gridSpan w:val="8"/>
          </w:tcPr>
          <w:p w:rsidR="005D2852" w:rsidRPr="00E41963" w:rsidRDefault="006B391A" w:rsidP="00D91B4F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עד 7 ימים </w:t>
            </w:r>
            <w:r w:rsidR="00D91B4F" w:rsidRPr="00E41963">
              <w:rPr>
                <w:rFonts w:hint="cs"/>
                <w:rtl/>
              </w:rPr>
              <w:t>לפני</w:t>
            </w:r>
            <w:r w:rsidRPr="00E41963">
              <w:rPr>
                <w:rFonts w:hint="cs"/>
                <w:rtl/>
              </w:rPr>
              <w:t xml:space="preserve"> </w:t>
            </w:r>
            <w:r w:rsidR="00D91B4F" w:rsidRPr="00E41963">
              <w:rPr>
                <w:rFonts w:hint="cs"/>
                <w:rtl/>
              </w:rPr>
              <w:t xml:space="preserve">מועד </w:t>
            </w:r>
            <w:r w:rsidRPr="00E41963">
              <w:rPr>
                <w:rFonts w:hint="cs"/>
                <w:rtl/>
              </w:rPr>
              <w:t>כינוס</w:t>
            </w:r>
            <w:r w:rsidR="00D91B4F" w:rsidRPr="00E41963">
              <w:rPr>
                <w:rFonts w:hint="cs"/>
                <w:rtl/>
              </w:rPr>
              <w:t>ה</w:t>
            </w:r>
            <w:r w:rsidRPr="00E41963">
              <w:rPr>
                <w:rFonts w:hint="cs"/>
                <w:rtl/>
              </w:rPr>
              <w:t xml:space="preserve"> </w:t>
            </w:r>
            <w:r w:rsidR="00D91B4F" w:rsidRPr="00E41963">
              <w:rPr>
                <w:rFonts w:hint="cs"/>
                <w:rtl/>
              </w:rPr>
              <w:t xml:space="preserve">של </w:t>
            </w:r>
            <w:r w:rsidRPr="00E41963">
              <w:rPr>
                <w:rFonts w:hint="cs"/>
                <w:rtl/>
              </w:rPr>
              <w:t>ה</w:t>
            </w:r>
            <w:r w:rsidR="00D91B4F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>ועדה</w:t>
            </w:r>
            <w:r w:rsidR="00D91B4F" w:rsidRPr="00E41963">
              <w:rPr>
                <w:rFonts w:hint="cs"/>
                <w:rtl/>
              </w:rPr>
              <w:t xml:space="preserve"> כאמור בתקנה 4</w:t>
            </w:r>
            <w:r w:rsidRPr="00E41963">
              <w:rPr>
                <w:rFonts w:hint="cs"/>
                <w:rtl/>
              </w:rPr>
              <w:t xml:space="preserve">, יזמין </w:t>
            </w:r>
            <w:r w:rsidR="00E1133C" w:rsidRPr="00E41963">
              <w:rPr>
                <w:rFonts w:hint="cs"/>
                <w:rtl/>
              </w:rPr>
              <w:t>יושב ראש הוועדה</w:t>
            </w:r>
            <w:r w:rsidR="0026624D" w:rsidRPr="00E41963">
              <w:rPr>
                <w:rFonts w:hint="cs"/>
                <w:rtl/>
              </w:rPr>
              <w:t xml:space="preserve"> או מי מטעמו</w:t>
            </w:r>
            <w:r w:rsidR="00E1133C" w:rsidRPr="00E41963">
              <w:rPr>
                <w:rFonts w:hint="cs"/>
                <w:rtl/>
              </w:rPr>
              <w:t xml:space="preserve"> לדיוני הועדה את</w:t>
            </w:r>
            <w:r w:rsidR="00BF401D" w:rsidRPr="00E41963">
              <w:rPr>
                <w:rFonts w:hint="cs"/>
                <w:rtl/>
              </w:rPr>
              <w:t xml:space="preserve"> כל אלה</w:t>
            </w:r>
            <w:r w:rsidR="00E1133C" w:rsidRPr="00E41963">
              <w:t>:</w:t>
            </w:r>
          </w:p>
        </w:tc>
      </w:tr>
      <w:tr w:rsidR="00E1133C" w:rsidRPr="00E41963" w:rsidTr="00072F8E">
        <w:trPr>
          <w:cantSplit/>
          <w:trHeight w:val="60"/>
        </w:trPr>
        <w:tc>
          <w:tcPr>
            <w:tcW w:w="1871" w:type="dxa"/>
          </w:tcPr>
          <w:p w:rsidR="00E1133C" w:rsidRPr="00E41963" w:rsidRDefault="00E1133C">
            <w:pPr>
              <w:pStyle w:val="TableSideHeading"/>
            </w:pPr>
          </w:p>
        </w:tc>
        <w:tc>
          <w:tcPr>
            <w:tcW w:w="680" w:type="dxa"/>
          </w:tcPr>
          <w:p w:rsidR="00E1133C" w:rsidRPr="00E41963" w:rsidRDefault="00E1133C">
            <w:pPr>
              <w:pStyle w:val="TableText"/>
            </w:pPr>
          </w:p>
        </w:tc>
        <w:tc>
          <w:tcPr>
            <w:tcW w:w="568" w:type="dxa"/>
          </w:tcPr>
          <w:p w:rsidR="00E1133C" w:rsidRPr="00E41963" w:rsidRDefault="00E1133C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E1133C" w:rsidRPr="00E41963" w:rsidRDefault="00E1133C" w:rsidP="00E1133C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חברי הוועדה;</w:t>
            </w:r>
          </w:p>
        </w:tc>
      </w:tr>
      <w:tr w:rsidR="00E1133C" w:rsidRPr="00E41963" w:rsidTr="00072F8E">
        <w:trPr>
          <w:cantSplit/>
          <w:trHeight w:val="60"/>
        </w:trPr>
        <w:tc>
          <w:tcPr>
            <w:tcW w:w="1871" w:type="dxa"/>
          </w:tcPr>
          <w:p w:rsidR="00E1133C" w:rsidRPr="00E41963" w:rsidRDefault="00E1133C">
            <w:pPr>
              <w:pStyle w:val="TableSideHeading"/>
            </w:pPr>
          </w:p>
        </w:tc>
        <w:tc>
          <w:tcPr>
            <w:tcW w:w="680" w:type="dxa"/>
          </w:tcPr>
          <w:p w:rsidR="00E1133C" w:rsidRPr="00E41963" w:rsidRDefault="00E1133C" w:rsidP="00E1133C">
            <w:pPr>
              <w:pStyle w:val="TableText"/>
            </w:pPr>
          </w:p>
        </w:tc>
        <w:tc>
          <w:tcPr>
            <w:tcW w:w="568" w:type="dxa"/>
          </w:tcPr>
          <w:p w:rsidR="00E1133C" w:rsidRPr="00E41963" w:rsidRDefault="00E1133C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E1133C" w:rsidRPr="00E41963" w:rsidRDefault="00E1133C" w:rsidP="005F263C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האחראי</w:t>
            </w:r>
            <w:r w:rsidR="00D63CCC" w:rsidRPr="00E41963">
              <w:rPr>
                <w:rFonts w:hint="cs"/>
                <w:rtl/>
              </w:rPr>
              <w:t>;</w:t>
            </w:r>
            <w:r w:rsidRPr="00E41963">
              <w:rPr>
                <w:rFonts w:hint="cs"/>
                <w:rtl/>
              </w:rPr>
              <w:t xml:space="preserve"> </w:t>
            </w:r>
          </w:p>
        </w:tc>
      </w:tr>
      <w:tr w:rsidR="00E1133C" w:rsidRPr="00E41963" w:rsidTr="00072F8E">
        <w:trPr>
          <w:cantSplit/>
          <w:trHeight w:val="60"/>
        </w:trPr>
        <w:tc>
          <w:tcPr>
            <w:tcW w:w="1871" w:type="dxa"/>
          </w:tcPr>
          <w:p w:rsidR="00E1133C" w:rsidRPr="00E41963" w:rsidRDefault="00E1133C">
            <w:pPr>
              <w:pStyle w:val="TableSideHeading"/>
            </w:pPr>
          </w:p>
        </w:tc>
        <w:tc>
          <w:tcPr>
            <w:tcW w:w="680" w:type="dxa"/>
          </w:tcPr>
          <w:p w:rsidR="00E1133C" w:rsidRPr="00E41963" w:rsidRDefault="00E1133C" w:rsidP="00E1133C">
            <w:pPr>
              <w:pStyle w:val="TableText"/>
            </w:pPr>
          </w:p>
        </w:tc>
        <w:tc>
          <w:tcPr>
            <w:tcW w:w="568" w:type="dxa"/>
          </w:tcPr>
          <w:p w:rsidR="00E1133C" w:rsidRPr="00E41963" w:rsidRDefault="00E1133C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E1133C" w:rsidRPr="00E41963" w:rsidRDefault="00812C93" w:rsidP="00677AA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כל</w:t>
            </w:r>
            <w:r w:rsidRPr="00E41963">
              <w:rPr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>אדם</w:t>
            </w:r>
            <w:r w:rsidR="00FF3E71" w:rsidRPr="00E41963">
              <w:rPr>
                <w:rtl/>
              </w:rPr>
              <w:t xml:space="preserve"> </w:t>
            </w:r>
            <w:r w:rsidR="00E1133C" w:rsidRPr="00E41963">
              <w:rPr>
                <w:rFonts w:hint="cs"/>
                <w:rtl/>
              </w:rPr>
              <w:t>אחר</w:t>
            </w:r>
            <w:r w:rsidR="00C84C36" w:rsidRPr="00E41963">
              <w:rPr>
                <w:rtl/>
              </w:rPr>
              <w:t xml:space="preserve"> </w:t>
            </w:r>
            <w:r w:rsidR="00D63CCC" w:rsidRPr="00E41963">
              <w:rPr>
                <w:rFonts w:hint="cs"/>
                <w:rtl/>
              </w:rPr>
              <w:t>העשוי</w:t>
            </w:r>
            <w:r w:rsidR="005833E6" w:rsidRPr="00E41963">
              <w:rPr>
                <w:rFonts w:hint="cs"/>
                <w:rtl/>
              </w:rPr>
              <w:t xml:space="preserve"> לסייע </w:t>
            </w:r>
            <w:r w:rsidR="00677AA6" w:rsidRPr="00E41963">
              <w:rPr>
                <w:rFonts w:hint="cs"/>
                <w:rtl/>
              </w:rPr>
              <w:t>לוועדה</w:t>
            </w:r>
            <w:r w:rsidR="00E1133C" w:rsidRPr="00E41963">
              <w:rPr>
                <w:rFonts w:hint="cs"/>
                <w:rtl/>
              </w:rPr>
              <w:t>, לפי הצורך.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5D2852" w:rsidRPr="00E41963" w:rsidRDefault="00AE6B65" w:rsidP="00B52693">
            <w:pPr>
              <w:pStyle w:val="TableBlock"/>
              <w:numPr>
                <w:ilvl w:val="0"/>
                <w:numId w:val="9"/>
              </w:numPr>
              <w:rPr>
                <w:rtl/>
              </w:rPr>
            </w:pPr>
            <w:r w:rsidRPr="00E41963">
              <w:rPr>
                <w:rFonts w:hint="cs"/>
                <w:rtl/>
              </w:rPr>
              <w:t>נבצר מאחד מחברי הו</w:t>
            </w:r>
            <w:r w:rsidR="00C62447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 xml:space="preserve">עדה  להשתתף בדיון, </w:t>
            </w:r>
            <w:r w:rsidR="00DB6A1A" w:rsidRPr="00E41963">
              <w:rPr>
                <w:rFonts w:hint="cs"/>
                <w:rtl/>
              </w:rPr>
              <w:t xml:space="preserve">ידחה </w:t>
            </w:r>
            <w:r w:rsidRPr="00E41963">
              <w:rPr>
                <w:rFonts w:hint="cs"/>
                <w:rtl/>
              </w:rPr>
              <w:t>יו</w:t>
            </w:r>
            <w:r w:rsidR="00C62447" w:rsidRPr="00E41963">
              <w:rPr>
                <w:rFonts w:hint="cs"/>
                <w:rtl/>
              </w:rPr>
              <w:t>שב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ראש</w:t>
            </w:r>
            <w:r w:rsidR="00433A76" w:rsidRPr="00E41963">
              <w:rPr>
                <w:rtl/>
              </w:rPr>
              <w:t xml:space="preserve"> </w:t>
            </w:r>
            <w:r w:rsidR="00433A76" w:rsidRPr="00E41963">
              <w:rPr>
                <w:rFonts w:hint="cs"/>
                <w:rtl/>
              </w:rPr>
              <w:t>הו</w:t>
            </w:r>
            <w:r w:rsidR="00C62447" w:rsidRPr="00E41963">
              <w:rPr>
                <w:rFonts w:hint="cs"/>
                <w:rtl/>
              </w:rPr>
              <w:t>ו</w:t>
            </w:r>
            <w:r w:rsidR="00433A76" w:rsidRPr="00E41963">
              <w:rPr>
                <w:rFonts w:hint="cs"/>
                <w:rtl/>
              </w:rPr>
              <w:t xml:space="preserve">עדה </w:t>
            </w:r>
            <w:r w:rsidR="00DB6A1A" w:rsidRPr="00E41963">
              <w:rPr>
                <w:rFonts w:hint="cs"/>
                <w:rtl/>
              </w:rPr>
              <w:t>את</w:t>
            </w:r>
            <w:r w:rsidR="00433A76" w:rsidRPr="00E41963">
              <w:rPr>
                <w:rFonts w:hint="cs"/>
                <w:rtl/>
              </w:rPr>
              <w:t xml:space="preserve"> מועד הדיון</w:t>
            </w:r>
            <w:r w:rsidR="00C62447" w:rsidRPr="00E41963">
              <w:rPr>
                <w:rFonts w:hint="cs"/>
                <w:rtl/>
              </w:rPr>
              <w:t xml:space="preserve"> ויודיע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על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דחיית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המועד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ליתר</w:t>
            </w:r>
            <w:r w:rsidR="00C62447" w:rsidRPr="00E41963">
              <w:rPr>
                <w:rtl/>
              </w:rPr>
              <w:t xml:space="preserve"> </w:t>
            </w:r>
            <w:r w:rsidR="00C62447" w:rsidRPr="00E41963">
              <w:rPr>
                <w:rFonts w:hint="cs"/>
                <w:rtl/>
              </w:rPr>
              <w:t>המוזמנים</w:t>
            </w:r>
            <w:r w:rsidR="00FF3E71" w:rsidRPr="00E41963">
              <w:rPr>
                <w:rFonts w:hint="cs"/>
                <w:rtl/>
              </w:rPr>
              <w:t xml:space="preserve"> לדיון</w:t>
            </w:r>
            <w:r w:rsidR="00433A76" w:rsidRPr="00E41963">
              <w:rPr>
                <w:rtl/>
              </w:rPr>
              <w:t>.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E41963" w:rsidRDefault="00B52693" w:rsidP="00C62447">
            <w:pPr>
              <w:pStyle w:val="TableBlock"/>
              <w:numPr>
                <w:ilvl w:val="0"/>
                <w:numId w:val="9"/>
              </w:numPr>
              <w:rPr>
                <w:rtl/>
              </w:rPr>
            </w:pPr>
            <w:r w:rsidRPr="00E41963">
              <w:rPr>
                <w:rFonts w:hint="cs"/>
                <w:rtl/>
              </w:rPr>
              <w:t>הוזמן האחראי לדיון בוועדה, וביקש לדחות את מועדה, ידחה יושב</w:t>
            </w:r>
            <w:r w:rsidRPr="00E41963">
              <w:rPr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 xml:space="preserve">הראש את מועד הדיון אלא אם הוא קבע , בהחלטה מנומקת בכתב, שלא ניתן לדחות את הדיון.  </w:t>
            </w:r>
          </w:p>
        </w:tc>
      </w:tr>
      <w:tr w:rsidR="00E1133C" w:rsidRPr="00E41963" w:rsidTr="00072F8E">
        <w:trPr>
          <w:cantSplit/>
          <w:trHeight w:val="60"/>
        </w:trPr>
        <w:tc>
          <w:tcPr>
            <w:tcW w:w="1871" w:type="dxa"/>
          </w:tcPr>
          <w:p w:rsidR="00E1133C" w:rsidRPr="00E41963" w:rsidRDefault="00E1133C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E1133C" w:rsidRPr="00E41963" w:rsidRDefault="00E1133C" w:rsidP="00E1133C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E1133C" w:rsidRPr="00E41963" w:rsidRDefault="00E1133C" w:rsidP="00D63CCC">
            <w:pPr>
              <w:pStyle w:val="TableBlock"/>
              <w:numPr>
                <w:ilvl w:val="0"/>
                <w:numId w:val="9"/>
              </w:numPr>
              <w:jc w:val="left"/>
              <w:rPr>
                <w:rtl/>
              </w:rPr>
            </w:pPr>
            <w:r w:rsidRPr="00E41963">
              <w:rPr>
                <w:rFonts w:hint="cs"/>
                <w:rtl/>
              </w:rPr>
              <w:t>הוזמן האחראי לדיון בוועדה ולא הגיע, רשאית הוועדה לדון ב</w:t>
            </w:r>
            <w:r w:rsidR="003B7AD7" w:rsidRPr="00E41963">
              <w:rPr>
                <w:rFonts w:hint="cs"/>
                <w:rtl/>
              </w:rPr>
              <w:t xml:space="preserve">פניה </w:t>
            </w:r>
            <w:r w:rsidRPr="00E41963">
              <w:rPr>
                <w:rFonts w:hint="cs"/>
                <w:rtl/>
              </w:rPr>
              <w:t>בהעדר</w:t>
            </w:r>
            <w:r w:rsidR="008D75F1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>; סבר יו</w:t>
            </w:r>
            <w:r w:rsidR="008D75F1" w:rsidRPr="00E41963">
              <w:rPr>
                <w:rFonts w:hint="cs"/>
                <w:rtl/>
              </w:rPr>
              <w:t>שב ראש</w:t>
            </w:r>
            <w:r w:rsidRPr="00E41963">
              <w:rPr>
                <w:rFonts w:hint="cs"/>
                <w:rtl/>
              </w:rPr>
              <w:t xml:space="preserve"> הו</w:t>
            </w:r>
            <w:r w:rsidR="008D75F1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>עדה  כי לא ניתן לקיים</w:t>
            </w:r>
            <w:r w:rsidR="00812C93" w:rsidRPr="00E41963">
              <w:rPr>
                <w:rFonts w:hint="cs"/>
                <w:rtl/>
              </w:rPr>
              <w:t xml:space="preserve"> את</w:t>
            </w:r>
            <w:r w:rsidRPr="00E41963">
              <w:rPr>
                <w:rFonts w:hint="cs"/>
                <w:rtl/>
              </w:rPr>
              <w:t xml:space="preserve"> הדיון ללא נוכחות האחראי, ידחה</w:t>
            </w:r>
            <w:r w:rsidR="00FF3E71" w:rsidRPr="00E41963">
              <w:rPr>
                <w:rFonts w:hint="cs"/>
                <w:rtl/>
              </w:rPr>
              <w:t xml:space="preserve"> את</w:t>
            </w:r>
            <w:r w:rsidRPr="00E41963">
              <w:rPr>
                <w:rFonts w:hint="cs"/>
                <w:rtl/>
              </w:rPr>
              <w:t xml:space="preserve"> הדיון למועד אחר, אליו יוזמן האחראי</w:t>
            </w:r>
            <w:r w:rsidR="000C16DC" w:rsidRPr="00E41963">
              <w:rPr>
                <w:rFonts w:hint="cs"/>
                <w:rtl/>
              </w:rPr>
              <w:t xml:space="preserve"> ויודיע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על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דחיית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המועד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ליתר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המוזמנים</w:t>
            </w:r>
            <w:r w:rsidR="000C16DC" w:rsidRPr="00E41963">
              <w:rPr>
                <w:rtl/>
              </w:rPr>
              <w:t xml:space="preserve"> </w:t>
            </w:r>
            <w:r w:rsidR="000C16DC" w:rsidRPr="00E41963">
              <w:rPr>
                <w:rFonts w:hint="cs"/>
                <w:rtl/>
              </w:rPr>
              <w:t>לדיון</w:t>
            </w:r>
            <w:r w:rsidRPr="00E41963">
              <w:rPr>
                <w:rFonts w:hint="cs"/>
                <w:rtl/>
              </w:rPr>
              <w:t>.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E1133C" w:rsidP="00D05C93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מהלך הדיון בוועדה</w:t>
            </w:r>
            <w:r w:rsidR="00474F89" w:rsidRPr="00E41963">
              <w:rPr>
                <w:rFonts w:hint="cs"/>
                <w:rtl/>
              </w:rPr>
              <w:t xml:space="preserve"> </w:t>
            </w:r>
          </w:p>
        </w:tc>
        <w:tc>
          <w:tcPr>
            <w:tcW w:w="680" w:type="dxa"/>
          </w:tcPr>
          <w:p w:rsidR="005D2852" w:rsidRPr="00E41963" w:rsidRDefault="005D2852" w:rsidP="00D05C93">
            <w:pPr>
              <w:pStyle w:val="TableText"/>
              <w:keepLines w:val="0"/>
              <w:numPr>
                <w:ilvl w:val="0"/>
                <w:numId w:val="17"/>
              </w:numPr>
            </w:pPr>
          </w:p>
        </w:tc>
        <w:tc>
          <w:tcPr>
            <w:tcW w:w="7372" w:type="dxa"/>
            <w:gridSpan w:val="8"/>
          </w:tcPr>
          <w:p w:rsidR="005D2852" w:rsidRPr="00E41963" w:rsidRDefault="00616EAA" w:rsidP="00D63CCC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י</w:t>
            </w:r>
            <w:r w:rsidR="00E1133C" w:rsidRPr="00E41963">
              <w:rPr>
                <w:rFonts w:hint="cs"/>
                <w:rtl/>
              </w:rPr>
              <w:t>ושב ראש הו</w:t>
            </w:r>
            <w:r w:rsidR="008E7BE2" w:rsidRPr="00E41963">
              <w:rPr>
                <w:rFonts w:hint="cs"/>
                <w:rtl/>
              </w:rPr>
              <w:t>ו</w:t>
            </w:r>
            <w:r w:rsidR="00E1133C" w:rsidRPr="00E41963">
              <w:rPr>
                <w:rFonts w:hint="cs"/>
                <w:rtl/>
              </w:rPr>
              <w:t xml:space="preserve">עדה </w:t>
            </w:r>
            <w:r w:rsidR="00566A71" w:rsidRPr="00E41963">
              <w:rPr>
                <w:rFonts w:hint="cs"/>
                <w:rtl/>
              </w:rPr>
              <w:t>ינהל את הדיו</w:t>
            </w:r>
            <w:r w:rsidR="00A61113" w:rsidRPr="00E41963">
              <w:rPr>
                <w:rFonts w:hint="cs"/>
                <w:rtl/>
              </w:rPr>
              <w:t>ן</w:t>
            </w:r>
            <w:r w:rsidR="00566A71" w:rsidRPr="00E41963">
              <w:rPr>
                <w:rFonts w:hint="cs"/>
                <w:rtl/>
              </w:rPr>
              <w:t xml:space="preserve"> ו</w:t>
            </w:r>
            <w:r w:rsidR="00E1133C" w:rsidRPr="00E41963">
              <w:rPr>
                <w:rFonts w:hint="cs"/>
                <w:rtl/>
              </w:rPr>
              <w:t xml:space="preserve">יציג למשתתפים את </w:t>
            </w:r>
            <w:r w:rsidR="00C00FA2" w:rsidRPr="00E41963">
              <w:rPr>
                <w:rFonts w:hint="cs"/>
                <w:rtl/>
              </w:rPr>
              <w:t xml:space="preserve">הפנייה </w:t>
            </w:r>
            <w:r w:rsidR="007F3080" w:rsidRPr="00E41963">
              <w:rPr>
                <w:rFonts w:hint="cs"/>
                <w:rtl/>
              </w:rPr>
              <w:t>ו</w:t>
            </w:r>
            <w:r w:rsidR="00C00FA2" w:rsidRPr="00E41963">
              <w:rPr>
                <w:rFonts w:hint="cs"/>
                <w:rtl/>
              </w:rPr>
              <w:t>המסמכים שצורפו לה;</w:t>
            </w:r>
            <w:r w:rsidR="00D63CCC" w:rsidRPr="00E41963">
              <w:rPr>
                <w:rFonts w:hint="cs"/>
                <w:rtl/>
              </w:rPr>
              <w:t xml:space="preserve"> </w:t>
            </w:r>
            <w:r w:rsidR="00C00FA2" w:rsidRPr="00E41963">
              <w:rPr>
                <w:rFonts w:hint="cs"/>
                <w:rtl/>
              </w:rPr>
              <w:t xml:space="preserve">יושב ראש הוועדה </w:t>
            </w:r>
            <w:r w:rsidR="00566A71" w:rsidRPr="00E41963">
              <w:rPr>
                <w:rFonts w:hint="cs"/>
                <w:rtl/>
              </w:rPr>
              <w:t>יי</w:t>
            </w:r>
            <w:r w:rsidR="00566A71" w:rsidRPr="00E41963">
              <w:rPr>
                <w:rFonts w:hint="eastAsia"/>
                <w:rtl/>
              </w:rPr>
              <w:t>תן</w:t>
            </w:r>
            <w:r w:rsidR="00E1133C" w:rsidRPr="00E41963">
              <w:rPr>
                <w:rFonts w:hint="cs"/>
                <w:rtl/>
              </w:rPr>
              <w:t xml:space="preserve"> הזדמנות למשתתפים להשמיע</w:t>
            </w:r>
            <w:r w:rsidR="008E7BE2" w:rsidRPr="00E41963">
              <w:rPr>
                <w:rFonts w:hint="cs"/>
                <w:rtl/>
              </w:rPr>
              <w:t xml:space="preserve"> את</w:t>
            </w:r>
            <w:r w:rsidR="00E1133C" w:rsidRPr="00E41963">
              <w:rPr>
                <w:rFonts w:hint="cs"/>
                <w:rtl/>
              </w:rPr>
              <w:t xml:space="preserve"> דבריהם</w:t>
            </w:r>
            <w:r w:rsidR="008E7BE2" w:rsidRPr="00E41963">
              <w:rPr>
                <w:rFonts w:hint="cs"/>
                <w:rtl/>
              </w:rPr>
              <w:t xml:space="preserve">; </w:t>
            </w:r>
            <w:r w:rsidR="00E1133C" w:rsidRPr="00E41963">
              <w:rPr>
                <w:rFonts w:hint="cs"/>
                <w:rtl/>
              </w:rPr>
              <w:t>קבעה הו</w:t>
            </w:r>
            <w:r w:rsidR="008E7BE2" w:rsidRPr="00E41963">
              <w:rPr>
                <w:rFonts w:hint="cs"/>
                <w:rtl/>
              </w:rPr>
              <w:t>ו</w:t>
            </w:r>
            <w:r w:rsidR="00E1133C" w:rsidRPr="00E41963">
              <w:rPr>
                <w:rFonts w:hint="cs"/>
                <w:rtl/>
              </w:rPr>
              <w:t xml:space="preserve">עדה כי הפעוט הוא פעוט </w:t>
            </w:r>
            <w:r w:rsidR="00BA3306" w:rsidRPr="00E41963">
              <w:rPr>
                <w:rFonts w:hint="cs"/>
                <w:rtl/>
              </w:rPr>
              <w:t>ב</w:t>
            </w:r>
            <w:r w:rsidR="00E1133C" w:rsidRPr="00E41963">
              <w:rPr>
                <w:rFonts w:hint="cs"/>
                <w:rtl/>
              </w:rPr>
              <w:t>סיכון,</w:t>
            </w:r>
            <w:r w:rsidR="00D63CCC" w:rsidRPr="00E41963">
              <w:rPr>
                <w:rFonts w:hint="cs"/>
                <w:rtl/>
              </w:rPr>
              <w:t xml:space="preserve"> </w:t>
            </w:r>
            <w:r w:rsidR="0048644B" w:rsidRPr="00E41963">
              <w:rPr>
                <w:rFonts w:hint="cs"/>
                <w:rtl/>
              </w:rPr>
              <w:t>ת</w:t>
            </w:r>
            <w:r w:rsidR="00D738EA" w:rsidRPr="00E41963">
              <w:rPr>
                <w:rFonts w:hint="cs"/>
                <w:rtl/>
              </w:rPr>
              <w:t>חליט</w:t>
            </w:r>
            <w:r w:rsidR="00D738EA" w:rsidRPr="00E41963">
              <w:rPr>
                <w:rtl/>
              </w:rPr>
              <w:t xml:space="preserve"> </w:t>
            </w:r>
            <w:r w:rsidR="00D738EA" w:rsidRPr="00E41963">
              <w:rPr>
                <w:rFonts w:hint="cs"/>
                <w:rtl/>
              </w:rPr>
              <w:t>על</w:t>
            </w:r>
            <w:r w:rsidR="00C00FA2" w:rsidRPr="00E41963">
              <w:rPr>
                <w:rFonts w:hint="cs"/>
                <w:rtl/>
              </w:rPr>
              <w:t xml:space="preserve"> דרכי הטיפול בו</w:t>
            </w:r>
            <w:r w:rsidR="00E1133C" w:rsidRPr="00E41963">
              <w:rPr>
                <w:rtl/>
              </w:rPr>
              <w:t xml:space="preserve"> וכן </w:t>
            </w:r>
            <w:r w:rsidR="00D738EA" w:rsidRPr="00E41963">
              <w:rPr>
                <w:rFonts w:hint="cs"/>
                <w:rtl/>
              </w:rPr>
              <w:t>תחליט</w:t>
            </w:r>
            <w:r w:rsidR="00D738EA" w:rsidRPr="00E41963">
              <w:rPr>
                <w:rtl/>
              </w:rPr>
              <w:t xml:space="preserve"> </w:t>
            </w:r>
            <w:r w:rsidR="00D738EA" w:rsidRPr="00E41963">
              <w:rPr>
                <w:rFonts w:hint="cs"/>
                <w:rtl/>
              </w:rPr>
              <w:t>מיהו</w:t>
            </w:r>
            <w:r w:rsidR="00E1133C" w:rsidRPr="00E41963">
              <w:rPr>
                <w:rtl/>
              </w:rPr>
              <w:t xml:space="preserve"> ה</w:t>
            </w:r>
            <w:r w:rsidR="00B8142D" w:rsidRPr="00E41963">
              <w:rPr>
                <w:rFonts w:hint="cs"/>
                <w:rtl/>
              </w:rPr>
              <w:t>גורם ה</w:t>
            </w:r>
            <w:r w:rsidR="00E1133C" w:rsidRPr="00E41963">
              <w:rPr>
                <w:rtl/>
              </w:rPr>
              <w:t>אחראי ליישום</w:t>
            </w:r>
            <w:r w:rsidR="00D738EA" w:rsidRPr="00E41963">
              <w:rPr>
                <w:rFonts w:hint="cs"/>
                <w:rtl/>
              </w:rPr>
              <w:t xml:space="preserve"> קביעתה</w:t>
            </w:r>
            <w:r w:rsidR="00CE4BD8" w:rsidRPr="00E41963">
              <w:rPr>
                <w:rFonts w:hint="cs"/>
                <w:rtl/>
              </w:rPr>
              <w:t xml:space="preserve"> והחלטתה כאמור</w:t>
            </w:r>
            <w:r w:rsidR="00A61113" w:rsidRPr="00E41963">
              <w:rPr>
                <w:rFonts w:hint="cs"/>
                <w:rtl/>
              </w:rPr>
              <w:t xml:space="preserve"> ולמעקב</w:t>
            </w:r>
            <w:r w:rsidR="00A61113" w:rsidRPr="00E41963">
              <w:rPr>
                <w:rtl/>
              </w:rPr>
              <w:t xml:space="preserve"> </w:t>
            </w:r>
            <w:r w:rsidR="00A61113" w:rsidRPr="00E41963">
              <w:rPr>
                <w:rFonts w:hint="cs"/>
                <w:rtl/>
              </w:rPr>
              <w:t>אחר</w:t>
            </w:r>
            <w:r w:rsidR="00D46337" w:rsidRPr="00E41963">
              <w:rPr>
                <w:rtl/>
              </w:rPr>
              <w:t xml:space="preserve"> ביצוען</w:t>
            </w:r>
            <w:r w:rsidR="00D63CCC" w:rsidRPr="00E41963">
              <w:rPr>
                <w:rFonts w:hint="cs"/>
                <w:rtl/>
              </w:rPr>
              <w:t>.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52693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קבלת החלטות הועדה          </w:t>
            </w: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  <w:keepLines w:val="0"/>
              <w:numPr>
                <w:ilvl w:val="0"/>
                <w:numId w:val="17"/>
              </w:numPr>
            </w:pPr>
          </w:p>
        </w:tc>
        <w:tc>
          <w:tcPr>
            <w:tcW w:w="7372" w:type="dxa"/>
            <w:gridSpan w:val="8"/>
          </w:tcPr>
          <w:p w:rsidR="00B52693" w:rsidRPr="00E41963" w:rsidRDefault="00B52693" w:rsidP="00B52693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E41963">
              <w:rPr>
                <w:rFonts w:hint="cs"/>
                <w:rtl/>
              </w:rPr>
              <w:t>קביעת הוועדה ו</w:t>
            </w:r>
            <w:r w:rsidRPr="00E41963">
              <w:rPr>
                <w:rtl/>
              </w:rPr>
              <w:t>החלטות</w:t>
            </w:r>
            <w:r w:rsidRPr="00E41963">
              <w:rPr>
                <w:rFonts w:hint="cs"/>
                <w:rtl/>
              </w:rPr>
              <w:t>יה יתקבלו ברוב דעות; היו הדעות שקולות, תכריע דעת יושב ראש הוו</w:t>
            </w:r>
            <w:r>
              <w:rPr>
                <w:rFonts w:hint="cs"/>
                <w:rtl/>
              </w:rPr>
              <w:t>עדה.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2238ED" w:rsidP="00D05C93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חובת</w:t>
            </w:r>
            <w:r w:rsidR="00D05C93">
              <w:rPr>
                <w:rFonts w:hint="cs"/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 xml:space="preserve"> תיעוד</w:t>
            </w:r>
            <w:r w:rsidR="0048644B" w:rsidRPr="00E41963">
              <w:rPr>
                <w:rFonts w:hint="cs"/>
                <w:rtl/>
              </w:rPr>
              <w:t xml:space="preserve"> </w:t>
            </w:r>
            <w:r w:rsidR="00D05C93">
              <w:rPr>
                <w:rFonts w:hint="cs"/>
                <w:rtl/>
              </w:rPr>
              <w:t xml:space="preserve"> ו</w:t>
            </w:r>
            <w:r w:rsidR="00A345B4" w:rsidRPr="00E41963">
              <w:rPr>
                <w:rFonts w:hint="cs"/>
                <w:rtl/>
              </w:rPr>
              <w:t>מסיר</w:t>
            </w:r>
            <w:r w:rsidRPr="00E41963">
              <w:rPr>
                <w:rFonts w:hint="cs"/>
                <w:rtl/>
              </w:rPr>
              <w:t>ה</w:t>
            </w:r>
          </w:p>
        </w:tc>
        <w:tc>
          <w:tcPr>
            <w:tcW w:w="680" w:type="dxa"/>
          </w:tcPr>
          <w:p w:rsidR="005D2852" w:rsidRPr="00E41963" w:rsidRDefault="005D2852" w:rsidP="00B52693">
            <w:pPr>
              <w:pStyle w:val="TableText"/>
              <w:keepLines w:val="0"/>
              <w:numPr>
                <w:ilvl w:val="0"/>
                <w:numId w:val="17"/>
              </w:numPr>
            </w:pPr>
          </w:p>
        </w:tc>
        <w:tc>
          <w:tcPr>
            <w:tcW w:w="7372" w:type="dxa"/>
            <w:gridSpan w:val="8"/>
          </w:tcPr>
          <w:p w:rsidR="005D2852" w:rsidRPr="00E41963" w:rsidRDefault="000F0414" w:rsidP="00B52693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(א) </w:t>
            </w:r>
            <w:r w:rsidR="00290D2B" w:rsidRPr="00E41963">
              <w:rPr>
                <w:rFonts w:hint="cs"/>
                <w:rtl/>
              </w:rPr>
              <w:t xml:space="preserve">יושב ראש </w:t>
            </w:r>
            <w:r w:rsidR="00160B56" w:rsidRPr="00E41963">
              <w:rPr>
                <w:rFonts w:hint="cs"/>
                <w:rtl/>
              </w:rPr>
              <w:t>הוועדה</w:t>
            </w:r>
            <w:r w:rsidR="00213880" w:rsidRPr="00E41963">
              <w:rPr>
                <w:rFonts w:hint="cs"/>
                <w:rtl/>
              </w:rPr>
              <w:t xml:space="preserve"> או</w:t>
            </w:r>
            <w:r w:rsidR="00213880" w:rsidRPr="00E41963">
              <w:rPr>
                <w:rtl/>
              </w:rPr>
              <w:t xml:space="preserve"> </w:t>
            </w:r>
            <w:r w:rsidR="00213880" w:rsidRPr="00E41963">
              <w:rPr>
                <w:rFonts w:hint="cs"/>
                <w:rtl/>
              </w:rPr>
              <w:t>מי</w:t>
            </w:r>
            <w:r w:rsidR="00213880" w:rsidRPr="00E41963">
              <w:rPr>
                <w:rtl/>
              </w:rPr>
              <w:t xml:space="preserve"> </w:t>
            </w:r>
            <w:r w:rsidR="00213880" w:rsidRPr="00E41963">
              <w:rPr>
                <w:rFonts w:hint="cs"/>
                <w:rtl/>
              </w:rPr>
              <w:t>מטעמו</w:t>
            </w:r>
            <w:r w:rsidR="00160B56" w:rsidRPr="00E41963">
              <w:rPr>
                <w:rFonts w:hint="cs"/>
                <w:rtl/>
              </w:rPr>
              <w:t xml:space="preserve"> </w:t>
            </w:r>
            <w:r w:rsidR="00290D2B" w:rsidRPr="00E41963">
              <w:rPr>
                <w:rFonts w:hint="cs"/>
                <w:rtl/>
              </w:rPr>
              <w:t>י</w:t>
            </w:r>
            <w:r w:rsidR="00693005" w:rsidRPr="00E41963">
              <w:rPr>
                <w:rFonts w:hint="cs"/>
                <w:rtl/>
              </w:rPr>
              <w:t>תעד בכתב</w:t>
            </w:r>
            <w:r w:rsidR="00160B56" w:rsidRPr="00E41963">
              <w:rPr>
                <w:rFonts w:hint="cs"/>
                <w:rtl/>
              </w:rPr>
              <w:t xml:space="preserve"> </w:t>
            </w:r>
            <w:r w:rsidR="001306D5" w:rsidRPr="00E41963">
              <w:rPr>
                <w:rtl/>
              </w:rPr>
              <w:t xml:space="preserve">לפי טופס 2 שבתוספת השנייה </w:t>
            </w:r>
            <w:r w:rsidR="00213880" w:rsidRPr="00E41963">
              <w:rPr>
                <w:rtl/>
              </w:rPr>
              <w:t xml:space="preserve">את אלה </w:t>
            </w:r>
            <w:r w:rsidR="00693005" w:rsidRPr="00E41963">
              <w:rPr>
                <w:rFonts w:hint="cs"/>
                <w:rtl/>
              </w:rPr>
              <w:t>והתיעוד כאמור</w:t>
            </w:r>
            <w:r w:rsidR="001306D5" w:rsidRPr="00E41963">
              <w:rPr>
                <w:rtl/>
              </w:rPr>
              <w:t xml:space="preserve"> ייחתם בידי כל חברי הוועדה</w:t>
            </w:r>
            <w:r w:rsidR="00264574" w:rsidRPr="00E41963">
              <w:rPr>
                <w:rFonts w:hint="cs"/>
                <w:rtl/>
              </w:rPr>
              <w:t>: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עיקרי ה</w:t>
            </w:r>
            <w:r w:rsidRPr="00E41963">
              <w:rPr>
                <w:rtl/>
              </w:rPr>
              <w:t>די</w:t>
            </w:r>
            <w:r w:rsidRPr="00E41963">
              <w:rPr>
                <w:rFonts w:hint="cs"/>
                <w:rtl/>
              </w:rPr>
              <w:t>ון בוועדה;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 xml:space="preserve">קביעת הוועדה האם הפעוט הוא פעוט בסיכון </w:t>
            </w:r>
            <w:r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>נימוקיה;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אם נקבע כי הפעוט הוא פעוט בסיכון</w:t>
            </w:r>
            <w:r>
              <w:rPr>
                <w:rFonts w:hint="cs"/>
                <w:rtl/>
              </w:rPr>
              <w:t>-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24" w:type="dxa"/>
          </w:tcPr>
          <w:p w:rsidR="00B52693" w:rsidRDefault="00B52693">
            <w:pPr>
              <w:pStyle w:val="TableText"/>
            </w:pPr>
          </w:p>
        </w:tc>
        <w:tc>
          <w:tcPr>
            <w:tcW w:w="6180" w:type="dxa"/>
            <w:gridSpan w:val="6"/>
          </w:tcPr>
          <w:p w:rsidR="00B52693" w:rsidRDefault="00B52693" w:rsidP="00B52693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715F5F">
              <w:rPr>
                <w:rtl/>
              </w:rPr>
              <w:t>החלט</w:t>
            </w:r>
            <w:r>
              <w:rPr>
                <w:rtl/>
              </w:rPr>
              <w:t>ת הוועדה לגבי דרכי הטיפול בפעוט</w:t>
            </w:r>
            <w:r>
              <w:rPr>
                <w:rFonts w:hint="cs"/>
                <w:rtl/>
              </w:rPr>
              <w:t>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24" w:type="dxa"/>
          </w:tcPr>
          <w:p w:rsidR="00B52693" w:rsidRDefault="00B52693">
            <w:pPr>
              <w:pStyle w:val="TableText"/>
            </w:pPr>
          </w:p>
        </w:tc>
        <w:tc>
          <w:tcPr>
            <w:tcW w:w="6180" w:type="dxa"/>
            <w:gridSpan w:val="6"/>
          </w:tcPr>
          <w:p w:rsidR="00B52693" w:rsidRDefault="00B52693" w:rsidP="00B52693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החלטת הוועדה לגבי הגורם האחראי ליישום ומעקב כאמור בתקנה 6;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>
            <w:pPr>
              <w:pStyle w:val="TableText"/>
            </w:pPr>
          </w:p>
        </w:tc>
        <w:tc>
          <w:tcPr>
            <w:tcW w:w="568" w:type="dxa"/>
          </w:tcPr>
          <w:p w:rsidR="00B52693" w:rsidRDefault="00B52693">
            <w:pPr>
              <w:pStyle w:val="TableText"/>
            </w:pPr>
          </w:p>
        </w:tc>
        <w:tc>
          <w:tcPr>
            <w:tcW w:w="6804" w:type="dxa"/>
            <w:gridSpan w:val="7"/>
          </w:tcPr>
          <w:p w:rsidR="00B52693" w:rsidRDefault="00B52693" w:rsidP="00B52693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>דעת</w:t>
            </w:r>
            <w:r w:rsidRPr="00E41963">
              <w:rPr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>מיעוט</w:t>
            </w:r>
            <w:r w:rsidRPr="00E41963">
              <w:rPr>
                <w:rtl/>
              </w:rPr>
              <w:t xml:space="preserve">, </w:t>
            </w:r>
            <w:r w:rsidRPr="00E41963">
              <w:rPr>
                <w:rFonts w:hint="cs"/>
                <w:rtl/>
              </w:rPr>
              <w:t>אם</w:t>
            </w:r>
            <w:r w:rsidRPr="00E41963">
              <w:rPr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>ישנה</w:t>
            </w:r>
            <w:r w:rsidRPr="00E41963">
              <w:rPr>
                <w:rtl/>
              </w:rPr>
              <w:t>, לעניין קביע</w:t>
            </w:r>
            <w:r w:rsidRPr="00E41963">
              <w:rPr>
                <w:rFonts w:hint="cs"/>
                <w:rtl/>
              </w:rPr>
              <w:t>ת</w:t>
            </w:r>
            <w:r w:rsidRPr="00E41963">
              <w:rPr>
                <w:rtl/>
              </w:rPr>
              <w:t xml:space="preserve"> הוועדה או החלטותיה כאמור בפסקאות (2) </w:t>
            </w:r>
            <w:r>
              <w:rPr>
                <w:rFonts w:hint="cs"/>
                <w:rtl/>
              </w:rPr>
              <w:t>ו-(3)</w:t>
            </w:r>
            <w:r w:rsidRPr="00E41963">
              <w:rPr>
                <w:rFonts w:hint="cs"/>
                <w:rtl/>
              </w:rPr>
              <w:t>.</w:t>
            </w:r>
          </w:p>
        </w:tc>
      </w:tr>
      <w:tr w:rsidR="00B52693" w:rsidTr="009E65CF">
        <w:trPr>
          <w:cantSplit/>
          <w:trHeight w:val="60"/>
        </w:trPr>
        <w:tc>
          <w:tcPr>
            <w:tcW w:w="1871" w:type="dxa"/>
          </w:tcPr>
          <w:p w:rsidR="00B52693" w:rsidRDefault="00B52693">
            <w:pPr>
              <w:pStyle w:val="TableSideHeading"/>
            </w:pPr>
          </w:p>
        </w:tc>
        <w:tc>
          <w:tcPr>
            <w:tcW w:w="680" w:type="dxa"/>
          </w:tcPr>
          <w:p w:rsidR="00B5269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E41963" w:rsidRDefault="00B52693" w:rsidP="00B52693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(ב)        </w:t>
            </w:r>
            <w:r w:rsidRPr="00E41963">
              <w:rPr>
                <w:rFonts w:hint="cs"/>
                <w:rtl/>
              </w:rPr>
              <w:t xml:space="preserve">יושב ראש הוועדה או מי מטעמו, ימסור לאחראי עותק מהתיעוד כאמור  בתקנת משנה (א) בתוך 10 ימי עבודה ממועד הדיון בוועדה וכן יתייקו בתיק הוועדה ובתיק המשפחה שבמחלקה לשירותים חברתיים.  </w:t>
            </w:r>
          </w:p>
        </w:tc>
      </w:tr>
      <w:tr w:rsidR="00E1133C" w:rsidRPr="00E41963" w:rsidTr="00072F8E">
        <w:trPr>
          <w:cantSplit/>
          <w:trHeight w:val="60"/>
        </w:trPr>
        <w:tc>
          <w:tcPr>
            <w:tcW w:w="1871" w:type="dxa"/>
          </w:tcPr>
          <w:p w:rsidR="00E1133C" w:rsidRPr="00E41963" w:rsidRDefault="00733176" w:rsidP="00BA64BF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lastRenderedPageBreak/>
              <w:t>סדרי דין וראיות</w:t>
            </w:r>
          </w:p>
        </w:tc>
        <w:tc>
          <w:tcPr>
            <w:tcW w:w="680" w:type="dxa"/>
          </w:tcPr>
          <w:p w:rsidR="00E1133C" w:rsidRPr="00B52693" w:rsidRDefault="00E1133C" w:rsidP="00B52693">
            <w:pPr>
              <w:pStyle w:val="TableText"/>
              <w:keepLines w:val="0"/>
              <w:numPr>
                <w:ilvl w:val="0"/>
                <w:numId w:val="17"/>
              </w:numPr>
            </w:pPr>
          </w:p>
        </w:tc>
        <w:tc>
          <w:tcPr>
            <w:tcW w:w="7372" w:type="dxa"/>
            <w:gridSpan w:val="8"/>
          </w:tcPr>
          <w:p w:rsidR="00E1133C" w:rsidRPr="00E41963" w:rsidRDefault="00E1133C" w:rsidP="00B52693">
            <w:pPr>
              <w:pStyle w:val="TableBlock"/>
            </w:pPr>
            <w:r w:rsidRPr="00E41963">
              <w:rPr>
                <w:rFonts w:hint="cs"/>
                <w:rtl/>
              </w:rPr>
              <w:t>הו</w:t>
            </w:r>
            <w:r w:rsidR="009D2A39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 xml:space="preserve">עדה לא </w:t>
            </w:r>
            <w:r w:rsidR="00733176" w:rsidRPr="00E41963">
              <w:rPr>
                <w:rFonts w:hint="cs"/>
                <w:rtl/>
              </w:rPr>
              <w:t xml:space="preserve">תהיה </w:t>
            </w:r>
            <w:r w:rsidRPr="00E41963">
              <w:rPr>
                <w:rFonts w:hint="cs"/>
                <w:rtl/>
              </w:rPr>
              <w:t xml:space="preserve">קשורה בדיני הראיות ובסדרי הדין הנהוגים בבתי המשפט, </w:t>
            </w:r>
            <w:r w:rsidR="00733176" w:rsidRPr="00E41963">
              <w:rPr>
                <w:rFonts w:hint="cs"/>
                <w:rtl/>
              </w:rPr>
              <w:t xml:space="preserve">והיא </w:t>
            </w:r>
            <w:r w:rsidRPr="00E41963">
              <w:rPr>
                <w:rFonts w:hint="cs"/>
                <w:rtl/>
              </w:rPr>
              <w:t xml:space="preserve">תפעל בדרך </w:t>
            </w:r>
            <w:r w:rsidR="00733176" w:rsidRPr="00E41963">
              <w:rPr>
                <w:rFonts w:hint="cs"/>
                <w:rtl/>
              </w:rPr>
              <w:t xml:space="preserve">הנראית </w:t>
            </w:r>
            <w:r w:rsidRPr="00E41963">
              <w:rPr>
                <w:rFonts w:hint="cs"/>
                <w:rtl/>
              </w:rPr>
              <w:t>לה מועילה ביותר לבירור השאלות העומדות לדיון.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D024F2" w:rsidP="00BA64BF">
            <w:pPr>
              <w:pStyle w:val="TableSideHeading"/>
              <w:keepLines w:val="0"/>
              <w:rPr>
                <w:rtl/>
              </w:rPr>
            </w:pPr>
            <w:r w:rsidRPr="00E41963">
              <w:rPr>
                <w:rFonts w:hint="cs"/>
                <w:rtl/>
              </w:rPr>
              <w:t>תחילה</w:t>
            </w:r>
          </w:p>
        </w:tc>
        <w:tc>
          <w:tcPr>
            <w:tcW w:w="680" w:type="dxa"/>
          </w:tcPr>
          <w:p w:rsidR="005D2852" w:rsidRPr="00E41963" w:rsidRDefault="005D2852" w:rsidP="00DD5ABC">
            <w:pPr>
              <w:pStyle w:val="TableText"/>
              <w:keepLines w:val="0"/>
              <w:numPr>
                <w:ilvl w:val="0"/>
                <w:numId w:val="19"/>
              </w:numPr>
              <w:tabs>
                <w:tab w:val="clear" w:pos="624"/>
              </w:tabs>
            </w:pPr>
          </w:p>
        </w:tc>
        <w:tc>
          <w:tcPr>
            <w:tcW w:w="7372" w:type="dxa"/>
            <w:gridSpan w:val="8"/>
          </w:tcPr>
          <w:p w:rsidR="005D2852" w:rsidRPr="00E41963" w:rsidRDefault="00B0373F" w:rsidP="005D2852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 </w:t>
            </w:r>
            <w:r w:rsidR="005D2852" w:rsidRPr="00E41963">
              <w:rPr>
                <w:rtl/>
              </w:rPr>
              <w:t>תחילתן של תקנות אלה 60 ימים מיום פרסומן.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E41963" w:rsidRDefault="00B52693" w:rsidP="005D2852">
            <w:pPr>
              <w:pStyle w:val="TableBlock"/>
              <w:rPr>
                <w:rtl/>
              </w:rPr>
            </w:pP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5D2852" w:rsidRPr="00E41963" w:rsidRDefault="005D2852" w:rsidP="003D6961">
            <w:pPr>
              <w:pStyle w:val="TableHead"/>
              <w:rPr>
                <w:rtl/>
              </w:rPr>
            </w:pPr>
            <w:r w:rsidRPr="00E41963">
              <w:rPr>
                <w:rFonts w:hint="cs"/>
                <w:rtl/>
              </w:rPr>
              <w:t>תוספת</w:t>
            </w:r>
            <w:r w:rsidR="006049B4" w:rsidRPr="00E41963">
              <w:rPr>
                <w:rFonts w:hint="cs"/>
                <w:rtl/>
              </w:rPr>
              <w:t xml:space="preserve"> ראשונה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5D2852" w:rsidRPr="00E41963" w:rsidRDefault="003D6961" w:rsidP="006049B4">
            <w:pPr>
              <w:pStyle w:val="TableBlock"/>
              <w:tabs>
                <w:tab w:val="clear" w:pos="1247"/>
                <w:tab w:val="left" w:pos="2918"/>
              </w:tabs>
              <w:jc w:val="center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(תקנה </w:t>
            </w:r>
            <w:r w:rsidR="006049B4" w:rsidRPr="00E41963">
              <w:rPr>
                <w:rFonts w:hint="cs"/>
                <w:rtl/>
              </w:rPr>
              <w:t>2</w:t>
            </w:r>
            <w:r w:rsidRPr="00E41963">
              <w:rPr>
                <w:rFonts w:hint="cs"/>
                <w:rtl/>
              </w:rPr>
              <w:t>)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6049B4">
            <w:pPr>
              <w:pStyle w:val="TableBlock"/>
              <w:tabs>
                <w:tab w:val="clear" w:pos="1247"/>
                <w:tab w:val="left" w:pos="2918"/>
              </w:tabs>
              <w:jc w:val="center"/>
              <w:rPr>
                <w:b/>
                <w:bCs/>
                <w:rtl/>
              </w:rPr>
            </w:pPr>
            <w:r w:rsidRPr="00E41963">
              <w:rPr>
                <w:rFonts w:hint="cs"/>
                <w:b/>
                <w:bCs/>
                <w:rtl/>
              </w:rPr>
              <w:t>טופס 1</w:t>
            </w:r>
          </w:p>
        </w:tc>
      </w:tr>
      <w:tr w:rsidR="005D2852" w:rsidRPr="00E41963" w:rsidTr="00072F8E">
        <w:trPr>
          <w:cantSplit/>
          <w:trHeight w:val="60"/>
        </w:trPr>
        <w:tc>
          <w:tcPr>
            <w:tcW w:w="1871" w:type="dxa"/>
          </w:tcPr>
          <w:p w:rsidR="005D2852" w:rsidRPr="00E41963" w:rsidRDefault="005D2852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5D2852" w:rsidRPr="00E41963" w:rsidRDefault="005D2852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C0F14" w:rsidRPr="00E41963" w:rsidRDefault="006049B4" w:rsidP="00B52693">
            <w:pPr>
              <w:pStyle w:val="TableHead"/>
            </w:pPr>
            <w:r w:rsidRPr="00E41963">
              <w:rPr>
                <w:rFonts w:hint="cs"/>
                <w:rtl/>
              </w:rPr>
              <w:t>טופס פ</w:t>
            </w:r>
            <w:r w:rsidRPr="00E41963">
              <w:rPr>
                <w:rtl/>
              </w:rPr>
              <w:t>ני</w:t>
            </w:r>
            <w:r w:rsidRPr="00E41963">
              <w:rPr>
                <w:rFonts w:hint="cs"/>
                <w:rtl/>
              </w:rPr>
              <w:t xml:space="preserve">ה </w:t>
            </w:r>
            <w:r w:rsidRPr="00E41963">
              <w:rPr>
                <w:rtl/>
              </w:rPr>
              <w:t>ל</w:t>
            </w:r>
            <w:r w:rsidRPr="00E41963">
              <w:rPr>
                <w:rFonts w:hint="cs"/>
                <w:rtl/>
              </w:rPr>
              <w:t>ו</w:t>
            </w:r>
            <w:r w:rsidR="0077527C" w:rsidRPr="00E41963">
              <w:rPr>
                <w:rFonts w:hint="cs"/>
                <w:rtl/>
              </w:rPr>
              <w:t>ו</w:t>
            </w:r>
            <w:r w:rsidRPr="00E41963">
              <w:rPr>
                <w:rtl/>
              </w:rPr>
              <w:t xml:space="preserve">עדה </w:t>
            </w:r>
            <w:r w:rsidRPr="00E41963">
              <w:rPr>
                <w:rFonts w:hint="cs"/>
                <w:rtl/>
              </w:rPr>
              <w:t>לפי חוק פעוטות בסיכון (הזכות למעון יום), התש"ס-</w:t>
            </w:r>
            <w:r w:rsidR="00B0373F" w:rsidRPr="00E41963">
              <w:rPr>
                <w:rFonts w:hint="cs"/>
                <w:rtl/>
              </w:rPr>
              <w:t xml:space="preserve"> </w:t>
            </w:r>
            <w:r w:rsidR="00C265B9" w:rsidRPr="00E41963">
              <w:rPr>
                <w:rFonts w:hint="cs"/>
                <w:rtl/>
              </w:rPr>
              <w:t>2000</w:t>
            </w:r>
            <w:r w:rsidR="003752CF">
              <w:rPr>
                <w:rFonts w:hint="cs"/>
                <w:rtl/>
              </w:rPr>
              <w:t xml:space="preserve"> </w:t>
            </w:r>
            <w:r w:rsidR="00B0373F" w:rsidRPr="00E41963">
              <w:rPr>
                <w:rtl/>
              </w:rPr>
              <w:t xml:space="preserve">(להלן- </w:t>
            </w:r>
            <w:r w:rsidR="00B0373F" w:rsidRPr="00E41963">
              <w:rPr>
                <w:rFonts w:hint="cs"/>
                <w:rtl/>
              </w:rPr>
              <w:t>החוק</w:t>
            </w:r>
            <w:r w:rsidR="00B0373F" w:rsidRPr="00E41963">
              <w:rPr>
                <w:rtl/>
              </w:rPr>
              <w:t>)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B52693" w:rsidRPr="00E41963" w:rsidRDefault="00B52693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B52693" w:rsidRDefault="00B52693" w:rsidP="00B52693">
            <w:pPr>
              <w:pStyle w:val="TableHead"/>
              <w:rPr>
                <w:rtl/>
              </w:rPr>
            </w:pPr>
            <w:r w:rsidRPr="00B52693">
              <w:rPr>
                <w:rFonts w:hint="cs"/>
                <w:rtl/>
              </w:rPr>
              <w:t>חלק א': כללי</w:t>
            </w:r>
          </w:p>
        </w:tc>
      </w:tr>
      <w:tr w:rsidR="003D6961" w:rsidRPr="00E41963" w:rsidTr="00072F8E">
        <w:trPr>
          <w:cantSplit/>
          <w:trHeight w:val="60"/>
        </w:trPr>
        <w:tc>
          <w:tcPr>
            <w:tcW w:w="1871" w:type="dxa"/>
          </w:tcPr>
          <w:p w:rsidR="003D6961" w:rsidRPr="00E41963" w:rsidRDefault="003D6961" w:rsidP="00BA64B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80" w:type="dxa"/>
          </w:tcPr>
          <w:p w:rsidR="003D6961" w:rsidRPr="00E41963" w:rsidRDefault="003D6961" w:rsidP="005D2852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3D6961" w:rsidRPr="00E41963" w:rsidRDefault="006049B4" w:rsidP="006049B4">
            <w:pPr>
              <w:pStyle w:val="TableBlock"/>
              <w:rPr>
                <w:rtl/>
              </w:rPr>
            </w:pPr>
            <w:r w:rsidRPr="00E41963">
              <w:rPr>
                <w:rtl/>
              </w:rPr>
              <w:t>תאריך:_____________</w:t>
            </w:r>
          </w:p>
        </w:tc>
      </w:tr>
      <w:tr w:rsidR="00990ED8" w:rsidRPr="00E41963" w:rsidTr="00072F8E">
        <w:trPr>
          <w:cantSplit/>
          <w:trHeight w:val="60"/>
        </w:trPr>
        <w:tc>
          <w:tcPr>
            <w:tcW w:w="1871" w:type="dxa"/>
          </w:tcPr>
          <w:p w:rsidR="00990ED8" w:rsidRPr="00E41963" w:rsidRDefault="00990ED8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990ED8" w:rsidRPr="00E41963" w:rsidRDefault="00990ED8" w:rsidP="00BA64BF">
            <w:pPr>
              <w:pStyle w:val="TableText"/>
              <w:keepLines w:val="0"/>
            </w:pPr>
          </w:p>
        </w:tc>
        <w:tc>
          <w:tcPr>
            <w:tcW w:w="7372" w:type="dxa"/>
            <w:gridSpan w:val="8"/>
          </w:tcPr>
          <w:p w:rsidR="00990ED8" w:rsidRPr="00E41963" w:rsidRDefault="006049B4" w:rsidP="00B52693">
            <w:pPr>
              <w:pStyle w:val="TableBlock"/>
              <w:jc w:val="left"/>
            </w:pPr>
            <w:r w:rsidRPr="00E41963">
              <w:rPr>
                <w:rFonts w:hint="cs"/>
                <w:rtl/>
              </w:rPr>
              <w:t>שם הרשות המקומית: __________________</w:t>
            </w:r>
            <w:r w:rsidR="002245E5" w:rsidRPr="00E41963">
              <w:rPr>
                <w:rFonts w:hint="cs"/>
                <w:rtl/>
              </w:rPr>
              <w:br/>
            </w:r>
            <w:r w:rsidR="002245E5" w:rsidRPr="00E41963">
              <w:rPr>
                <w:rFonts w:hint="cs"/>
                <w:rtl/>
              </w:rPr>
              <w:br/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B52693" w:rsidRDefault="00B52693" w:rsidP="00B52693">
            <w:pPr>
              <w:pStyle w:val="TableHead"/>
              <w:rPr>
                <w:rtl/>
              </w:rPr>
            </w:pPr>
            <w:r w:rsidRPr="00B52693">
              <w:rPr>
                <w:rFonts w:hint="cs"/>
                <w:rtl/>
              </w:rPr>
              <w:t>חלק ב': פרטים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FF79CF">
            <w:pPr>
              <w:pStyle w:val="TableHead"/>
              <w:jc w:val="both"/>
            </w:pPr>
            <w:r w:rsidRPr="00E41963">
              <w:rPr>
                <w:rtl/>
              </w:rPr>
              <w:t xml:space="preserve">פרטי </w:t>
            </w:r>
            <w:r w:rsidRPr="00E41963">
              <w:rPr>
                <w:rFonts w:hint="cs"/>
                <w:rtl/>
              </w:rPr>
              <w:t>הפעוט</w:t>
            </w:r>
            <w:r w:rsidR="00FF79CF" w:rsidRPr="00E41963">
              <w:rPr>
                <w:rFonts w:hint="cs"/>
                <w:rtl/>
              </w:rPr>
              <w:t>: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B70631">
            <w:pPr>
              <w:pStyle w:val="TableBlock"/>
            </w:pPr>
            <w:r w:rsidRPr="00E41963">
              <w:rPr>
                <w:rtl/>
              </w:rPr>
              <w:t>שם פרטי: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_______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שם משפחה: ___________</w:t>
            </w:r>
            <w:r w:rsidRPr="00E41963">
              <w:rPr>
                <w:rFonts w:hint="cs"/>
                <w:rtl/>
              </w:rPr>
              <w:t xml:space="preserve">    מ</w:t>
            </w:r>
            <w:r w:rsidR="00B70631" w:rsidRPr="00E41963">
              <w:rPr>
                <w:rFonts w:hint="cs"/>
                <w:rtl/>
              </w:rPr>
              <w:t>ספר תעודת זהות</w:t>
            </w:r>
            <w:r w:rsidRPr="00E41963">
              <w:rPr>
                <w:rtl/>
              </w:rPr>
              <w:t>: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_____________</w:t>
            </w:r>
            <w:r w:rsidRPr="00E41963">
              <w:rPr>
                <w:rFonts w:hint="cs"/>
                <w:rtl/>
              </w:rPr>
              <w:t xml:space="preserve"> 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6049B4">
            <w:pPr>
              <w:pStyle w:val="TableBlock"/>
            </w:pPr>
            <w:r w:rsidRPr="00E41963">
              <w:rPr>
                <w:rFonts w:hint="cs"/>
                <w:rtl/>
              </w:rPr>
              <w:t>תאריך לידה: ___________; גיל הפעוט ב-1 בספטמבר של שנת הלימודים המבוקשת: _________;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6049B4">
            <w:pPr>
              <w:pStyle w:val="TableBlock"/>
            </w:pPr>
            <w:r w:rsidRPr="00E41963">
              <w:rPr>
                <w:rFonts w:hint="cs"/>
                <w:rtl/>
              </w:rPr>
              <w:t>מתגורר עם: ____________ כתובת מגורים: ___________________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6049B4">
            <w:pPr>
              <w:pStyle w:val="TableBlock"/>
            </w:pPr>
            <w:r w:rsidRPr="00E41963">
              <w:rPr>
                <w:rFonts w:hint="cs"/>
                <w:rtl/>
              </w:rPr>
              <w:t>טלפון בבית: __________________ טלפון נייד: _________________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6049B4">
            <w:pPr>
              <w:pStyle w:val="TableBlock"/>
            </w:pPr>
            <w:r w:rsidRPr="00E41963">
              <w:rPr>
                <w:rtl/>
              </w:rPr>
              <w:t>מין: 1) זכר 2) נקבה</w:t>
            </w:r>
            <w:r w:rsidRPr="00E41963">
              <w:rPr>
                <w:rtl/>
              </w:rPr>
              <w:tab/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FF79CF">
            <w:pPr>
              <w:pStyle w:val="TableHead"/>
              <w:jc w:val="both"/>
            </w:pPr>
            <w:r w:rsidRPr="00E41963">
              <w:rPr>
                <w:rtl/>
              </w:rPr>
              <w:t xml:space="preserve">פרטי </w:t>
            </w:r>
            <w:r w:rsidRPr="00E41963">
              <w:rPr>
                <w:rFonts w:hint="cs"/>
                <w:rtl/>
              </w:rPr>
              <w:t>האחראי</w:t>
            </w:r>
            <w:r w:rsidR="00FF79CF" w:rsidRPr="00E41963">
              <w:rPr>
                <w:rFonts w:hint="cs"/>
                <w:rtl/>
              </w:rPr>
              <w:t>: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3752CF">
            <w:pPr>
              <w:pStyle w:val="TableBlock"/>
              <w:jc w:val="left"/>
            </w:pPr>
            <w:r w:rsidRPr="003752CF">
              <w:rPr>
                <w:b/>
                <w:bCs/>
                <w:rtl/>
              </w:rPr>
              <w:t>אב</w:t>
            </w:r>
            <w:r w:rsidR="00C265B9" w:rsidRPr="00E41963">
              <w:rPr>
                <w:rFonts w:hint="cs"/>
                <w:rtl/>
              </w:rPr>
              <w:t>: שם</w:t>
            </w:r>
            <w:r w:rsidR="003752CF">
              <w:rPr>
                <w:rFonts w:hint="cs"/>
                <w:rtl/>
              </w:rPr>
              <w:t xml:space="preserve"> </w:t>
            </w:r>
            <w:r w:rsidR="00C265B9" w:rsidRPr="00E41963">
              <w:rPr>
                <w:rFonts w:hint="cs"/>
                <w:rtl/>
              </w:rPr>
              <w:t>פרטי</w:t>
            </w:r>
            <w:r w:rsidR="00B0373F" w:rsidRPr="00E41963">
              <w:rPr>
                <w:rFonts w:hint="cs"/>
                <w:rtl/>
              </w:rPr>
              <w:t xml:space="preserve"> ושם</w:t>
            </w:r>
            <w:r w:rsidR="00B0373F" w:rsidRPr="00E41963">
              <w:rPr>
                <w:rtl/>
              </w:rPr>
              <w:t xml:space="preserve"> </w:t>
            </w:r>
            <w:r w:rsidR="00B0373F" w:rsidRPr="00E41963">
              <w:rPr>
                <w:rFonts w:hint="cs"/>
                <w:rtl/>
              </w:rPr>
              <w:t>משפח</w:t>
            </w:r>
            <w:r w:rsidR="00C265B9" w:rsidRPr="00E41963">
              <w:rPr>
                <w:rFonts w:hint="cs"/>
                <w:rtl/>
              </w:rPr>
              <w:t>ה</w:t>
            </w:r>
            <w:r w:rsidRPr="00E41963">
              <w:rPr>
                <w:rtl/>
              </w:rPr>
              <w:t xml:space="preserve">:______________ </w:t>
            </w:r>
            <w:r w:rsidR="003752CF">
              <w:rPr>
                <w:rtl/>
              </w:rPr>
              <w:br/>
            </w:r>
            <w:r w:rsidR="00B70631" w:rsidRPr="00E41963">
              <w:rPr>
                <w:rFonts w:hint="cs"/>
                <w:rtl/>
              </w:rPr>
              <w:t>מספר תעודת זהות</w:t>
            </w:r>
            <w:r w:rsidR="003752CF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______________</w:t>
            </w:r>
            <w:r w:rsidRPr="00E41963">
              <w:rPr>
                <w:rFonts w:hint="cs"/>
                <w:rtl/>
              </w:rPr>
              <w:t xml:space="preserve">  כתובת: ____</w:t>
            </w:r>
            <w:r w:rsidR="003752CF">
              <w:rPr>
                <w:rFonts w:hint="cs"/>
                <w:rtl/>
              </w:rPr>
              <w:t>____</w:t>
            </w:r>
            <w:r w:rsidRPr="00E41963">
              <w:rPr>
                <w:rFonts w:hint="cs"/>
                <w:rtl/>
              </w:rPr>
              <w:t>_____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3752CF">
            <w:pPr>
              <w:pStyle w:val="TableBlock"/>
              <w:jc w:val="left"/>
            </w:pPr>
            <w:r w:rsidRPr="003752CF">
              <w:rPr>
                <w:b/>
                <w:bCs/>
                <w:rtl/>
              </w:rPr>
              <w:t>א</w:t>
            </w:r>
            <w:r w:rsidRPr="003752CF">
              <w:rPr>
                <w:rFonts w:hint="cs"/>
                <w:b/>
                <w:bCs/>
                <w:rtl/>
              </w:rPr>
              <w:t>ם</w:t>
            </w:r>
            <w:r w:rsidR="00C265B9" w:rsidRPr="00E41963">
              <w:rPr>
                <w:rFonts w:hint="cs"/>
                <w:rtl/>
              </w:rPr>
              <w:t>: שם פרטי</w:t>
            </w:r>
            <w:r w:rsidR="00B0373F" w:rsidRPr="00E41963">
              <w:rPr>
                <w:rFonts w:hint="cs"/>
                <w:rtl/>
              </w:rPr>
              <w:t xml:space="preserve"> </w:t>
            </w:r>
            <w:r w:rsidR="00C265B9" w:rsidRPr="00E41963">
              <w:rPr>
                <w:rFonts w:hint="cs"/>
                <w:rtl/>
              </w:rPr>
              <w:t>ושם משפח</w:t>
            </w:r>
            <w:r w:rsidR="00B0373F" w:rsidRPr="00E41963">
              <w:rPr>
                <w:rFonts w:hint="cs"/>
                <w:rtl/>
              </w:rPr>
              <w:t>ה</w:t>
            </w:r>
            <w:r w:rsidRPr="00E41963">
              <w:rPr>
                <w:rtl/>
              </w:rPr>
              <w:t>:___________</w:t>
            </w:r>
            <w:r w:rsidRPr="00E41963">
              <w:rPr>
                <w:rFonts w:hint="cs"/>
                <w:rtl/>
              </w:rPr>
              <w:t xml:space="preserve"> </w:t>
            </w:r>
            <w:r w:rsidR="003752CF">
              <w:rPr>
                <w:rtl/>
              </w:rPr>
              <w:br/>
            </w:r>
            <w:r w:rsidR="003752CF">
              <w:rPr>
                <w:rFonts w:hint="cs"/>
                <w:rtl/>
              </w:rPr>
              <w:t xml:space="preserve"> </w:t>
            </w:r>
            <w:r w:rsidR="00B70631" w:rsidRPr="00E41963">
              <w:rPr>
                <w:rFonts w:hint="cs"/>
                <w:rtl/>
              </w:rPr>
              <w:t>מספר תעודת זהות</w:t>
            </w:r>
            <w:r w:rsidRPr="00E41963">
              <w:rPr>
                <w:rtl/>
              </w:rPr>
              <w:t>______________</w:t>
            </w:r>
            <w:r w:rsidRPr="00E41963">
              <w:rPr>
                <w:rFonts w:hint="cs"/>
                <w:rtl/>
              </w:rPr>
              <w:t xml:space="preserve"> כתובת: __________</w:t>
            </w:r>
            <w:r w:rsidR="003752CF">
              <w:rPr>
                <w:rFonts w:hint="cs"/>
                <w:rtl/>
              </w:rPr>
              <w:t>____</w:t>
            </w:r>
            <w:r w:rsidRPr="00E41963">
              <w:rPr>
                <w:rFonts w:hint="cs"/>
                <w:rtl/>
              </w:rPr>
              <w:t>__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6049B4" w:rsidP="003752CF">
            <w:pPr>
              <w:pStyle w:val="TableBlock"/>
            </w:pPr>
            <w:r w:rsidRPr="003752CF">
              <w:rPr>
                <w:rFonts w:hint="cs"/>
                <w:b/>
                <w:bCs/>
                <w:rtl/>
              </w:rPr>
              <w:t>אחר</w:t>
            </w:r>
            <w:r w:rsidR="00FF79CF" w:rsidRPr="003752CF">
              <w:rPr>
                <w:rFonts w:hint="cs"/>
                <w:b/>
                <w:bCs/>
                <w:rtl/>
              </w:rPr>
              <w:t>אי אחר:</w:t>
            </w:r>
            <w:r w:rsidR="00C265B9" w:rsidRPr="00E41963">
              <w:rPr>
                <w:rFonts w:hint="cs"/>
                <w:rtl/>
              </w:rPr>
              <w:t xml:space="preserve"> שם פרטי ושם משפחה:</w:t>
            </w:r>
            <w:r w:rsidR="00FF79CF" w:rsidRPr="00E41963">
              <w:rPr>
                <w:rFonts w:hint="cs"/>
                <w:rtl/>
              </w:rPr>
              <w:t xml:space="preserve"> __________ </w:t>
            </w:r>
            <w:r w:rsidRPr="00E41963">
              <w:rPr>
                <w:rFonts w:hint="cs"/>
                <w:rtl/>
              </w:rPr>
              <w:t>מ</w:t>
            </w:r>
            <w:r w:rsidR="00B70631" w:rsidRPr="00E41963">
              <w:rPr>
                <w:rFonts w:hint="cs"/>
                <w:rtl/>
              </w:rPr>
              <w:t>ספר תעודת זהות</w:t>
            </w:r>
            <w:r w:rsidR="00FF79CF" w:rsidRPr="00E41963">
              <w:rPr>
                <w:rtl/>
              </w:rPr>
              <w:t>___________</w:t>
            </w:r>
            <w:r w:rsidRPr="00E41963">
              <w:rPr>
                <w:rFonts w:hint="cs"/>
                <w:rtl/>
              </w:rPr>
              <w:t xml:space="preserve">  </w:t>
            </w:r>
            <w:r w:rsidR="00FF79CF" w:rsidRPr="00E41963">
              <w:rPr>
                <w:rFonts w:hint="cs"/>
                <w:rtl/>
              </w:rPr>
              <w:t>כתובת:________</w:t>
            </w:r>
            <w:r w:rsidR="003752CF">
              <w:rPr>
                <w:rFonts w:hint="cs"/>
                <w:rtl/>
              </w:rPr>
              <w:t>_</w:t>
            </w:r>
            <w:r w:rsidR="00FF79CF" w:rsidRPr="00E41963">
              <w:rPr>
                <w:rFonts w:hint="cs"/>
                <w:rtl/>
              </w:rPr>
              <w:t>___</w:t>
            </w:r>
            <w:r w:rsidR="00DB3936" w:rsidRPr="00E41963">
              <w:rPr>
                <w:rFonts w:hint="cs"/>
                <w:rtl/>
              </w:rPr>
              <w:t>קשר לפעוט:__</w:t>
            </w:r>
            <w:r w:rsidR="003752CF">
              <w:rPr>
                <w:rFonts w:hint="cs"/>
                <w:rtl/>
              </w:rPr>
              <w:t>____</w:t>
            </w:r>
            <w:r w:rsidR="00DB3936" w:rsidRPr="00E41963">
              <w:rPr>
                <w:rFonts w:hint="cs"/>
                <w:rtl/>
              </w:rPr>
              <w:t>___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FF79CF" w:rsidP="00FF79CF">
            <w:pPr>
              <w:pStyle w:val="TableHead"/>
              <w:jc w:val="both"/>
            </w:pPr>
            <w:r w:rsidRPr="00E41963">
              <w:rPr>
                <w:rFonts w:hint="cs"/>
                <w:rtl/>
              </w:rPr>
              <w:t>פרטים נוספים: (נא להקיף בעיגול)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E41963" w:rsidRDefault="00FF79CF" w:rsidP="00FF79CF">
            <w:pPr>
              <w:pStyle w:val="TableBlock"/>
            </w:pPr>
            <w:r w:rsidRPr="00E41963">
              <w:rPr>
                <w:rFonts w:hint="cs"/>
                <w:rtl/>
              </w:rPr>
              <w:t>האם עניינו של הפעוט נדון בפני הו</w:t>
            </w:r>
            <w:r w:rsidR="009D2A39" w:rsidRPr="00E41963">
              <w:rPr>
                <w:rFonts w:hint="cs"/>
                <w:rtl/>
              </w:rPr>
              <w:t>ו</w:t>
            </w:r>
            <w:r w:rsidRPr="00E41963">
              <w:rPr>
                <w:rFonts w:hint="cs"/>
                <w:rtl/>
              </w:rPr>
              <w:t>עדה בעבר? לא / כן, בתאריך ____________;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A97E65" w:rsidRPr="00E41963" w:rsidRDefault="00FF79CF" w:rsidP="00B52693">
            <w:pPr>
              <w:pStyle w:val="TableBlock"/>
            </w:pPr>
            <w:r w:rsidRPr="00E41963">
              <w:rPr>
                <w:rFonts w:hint="cs"/>
                <w:rtl/>
              </w:rPr>
              <w:t>האם הפעוט שהה במעון</w:t>
            </w:r>
            <w:r w:rsidR="00A314AE" w:rsidRPr="00E41963">
              <w:rPr>
                <w:rFonts w:hint="cs"/>
                <w:rtl/>
              </w:rPr>
              <w:t xml:space="preserve"> יום</w:t>
            </w:r>
            <w:r w:rsidRPr="00E41963">
              <w:rPr>
                <w:rFonts w:hint="cs"/>
                <w:rtl/>
              </w:rPr>
              <w:t xml:space="preserve"> בפועל? כן / לא;</w:t>
            </w:r>
          </w:p>
        </w:tc>
      </w:tr>
      <w:tr w:rsidR="006049B4" w:rsidRPr="00E41963" w:rsidTr="00072F8E">
        <w:trPr>
          <w:cantSplit/>
          <w:trHeight w:val="60"/>
        </w:trPr>
        <w:tc>
          <w:tcPr>
            <w:tcW w:w="1871" w:type="dxa"/>
          </w:tcPr>
          <w:p w:rsidR="006049B4" w:rsidRPr="00E41963" w:rsidRDefault="006049B4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6049B4" w:rsidRPr="00E41963" w:rsidRDefault="006049B4" w:rsidP="006049B4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049B4" w:rsidRPr="00B52693" w:rsidRDefault="0084025E" w:rsidP="00B52693">
            <w:pPr>
              <w:pStyle w:val="TableHead"/>
            </w:pPr>
            <w:r w:rsidRPr="00B52693">
              <w:rPr>
                <w:rFonts w:hint="cs"/>
                <w:rtl/>
              </w:rPr>
              <w:t xml:space="preserve">חלק ג': </w:t>
            </w:r>
            <w:r w:rsidR="00FF79CF" w:rsidRPr="00B52693">
              <w:rPr>
                <w:rFonts w:hint="cs"/>
                <w:rtl/>
              </w:rPr>
              <w:t xml:space="preserve">מצב/י הסיכון (נא </w:t>
            </w:r>
            <w:r w:rsidR="00B52CB4" w:rsidRPr="00B52693">
              <w:rPr>
                <w:rFonts w:hint="cs"/>
                <w:rtl/>
              </w:rPr>
              <w:t xml:space="preserve">סמן </w:t>
            </w:r>
            <w:r w:rsidR="00F70889" w:rsidRPr="00B52693">
              <w:rPr>
                <w:rFonts w:hint="cs"/>
                <w:rtl/>
              </w:rPr>
              <w:t xml:space="preserve">את מצב הסיכון </w:t>
            </w:r>
            <w:r w:rsidR="00F70889" w:rsidRPr="00B52693">
              <w:rPr>
                <w:rtl/>
              </w:rPr>
              <w:t>)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B52693" w:rsidRDefault="00B52CB4" w:rsidP="00B52693">
            <w:pPr>
              <w:pStyle w:val="TableBlock"/>
            </w:pPr>
            <w:r w:rsidRPr="00B52693">
              <w:rPr>
                <w:rFonts w:hint="cs"/>
              </w:rPr>
              <w:sym w:font="Wingdings" w:char="F06F"/>
            </w:r>
            <w:r w:rsidRPr="00B52693">
              <w:rPr>
                <w:rFonts w:hint="cs"/>
                <w:rtl/>
              </w:rPr>
              <w:t xml:space="preserve"> </w:t>
            </w:r>
            <w:r w:rsidR="00766C81" w:rsidRPr="00B52693">
              <w:rPr>
                <w:rFonts w:hint="cs"/>
                <w:rtl/>
              </w:rPr>
              <w:t xml:space="preserve">סעיף 3(1) לחוק : </w:t>
            </w:r>
            <w:r w:rsidR="009D2A39" w:rsidRPr="00B52693">
              <w:rPr>
                <w:rFonts w:hint="cs"/>
                <w:rtl/>
              </w:rPr>
              <w:t>לפי דעתו של עובד סוציאלי ועל סמך חוות דעת רפואית</w:t>
            </w:r>
            <w:r w:rsidR="00CD4935" w:rsidRPr="00B52693">
              <w:rPr>
                <w:rFonts w:hint="cs"/>
                <w:rtl/>
              </w:rPr>
              <w:t xml:space="preserve"> </w:t>
            </w:r>
            <w:r w:rsidR="009D2A39" w:rsidRPr="00B52693">
              <w:rPr>
                <w:rFonts w:hint="cs"/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הפעוט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מוכה, או שצרכיו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ההתפתחותיים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אינם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נענים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עקב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>הזנחה</w:t>
            </w:r>
            <w:r w:rsidR="00FF79CF" w:rsidRPr="00B52693">
              <w:rPr>
                <w:rtl/>
              </w:rPr>
              <w:t xml:space="preserve"> </w:t>
            </w:r>
            <w:r w:rsidR="00FF79CF" w:rsidRPr="00B52693">
              <w:rPr>
                <w:rFonts w:hint="cs"/>
                <w:rtl/>
              </w:rPr>
              <w:t xml:space="preserve">מתמשכת;  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9D2A39" w:rsidRPr="00B52693" w:rsidRDefault="00B52CB4" w:rsidP="00B52693">
            <w:pPr>
              <w:pStyle w:val="TableBlock"/>
            </w:pPr>
            <w:r w:rsidRPr="00B52693">
              <w:rPr>
                <w:rFonts w:hint="cs"/>
              </w:rPr>
              <w:sym w:font="Wingdings" w:char="F06F"/>
            </w:r>
            <w:r w:rsidRPr="00B52693">
              <w:rPr>
                <w:rFonts w:hint="cs"/>
                <w:rtl/>
              </w:rPr>
              <w:t xml:space="preserve"> </w:t>
            </w:r>
            <w:r w:rsidR="00766C81" w:rsidRPr="00B52693">
              <w:rPr>
                <w:rFonts w:hint="cs"/>
                <w:rtl/>
              </w:rPr>
              <w:t xml:space="preserve">סעיף 3(2) לחוק: </w:t>
            </w:r>
            <w:r w:rsidR="00FF79CF" w:rsidRPr="00B52693">
              <w:rPr>
                <w:rFonts w:hint="cs"/>
                <w:rtl/>
              </w:rPr>
              <w:t>אחד מהורי הפעוט אינו מתפקד כראוי מחמת אלימות במשפחה, הפרעה נפשית, מחלת נפש</w:t>
            </w:r>
            <w:r w:rsidR="00FF79CF" w:rsidRPr="00B52693">
              <w:rPr>
                <w:rtl/>
              </w:rPr>
              <w:t xml:space="preserve">, </w:t>
            </w:r>
            <w:r w:rsidR="00F70889" w:rsidRPr="00B52693">
              <w:rPr>
                <w:rFonts w:hint="cs"/>
                <w:rtl/>
              </w:rPr>
              <w:t>ׁ</w:t>
            </w:r>
            <w:r w:rsidR="00FF79CF" w:rsidRPr="00B52693">
              <w:rPr>
                <w:rtl/>
              </w:rPr>
              <w:t>אלכוהוליזם, התמכרות לסמים, פיגור, נכות קשה, זנות, עבריינות או מחלה כרונית</w:t>
            </w:r>
            <w:r w:rsidR="00FF79CF" w:rsidRPr="00B52693">
              <w:rPr>
                <w:rFonts w:hint="cs"/>
                <w:rtl/>
              </w:rPr>
              <w:t xml:space="preserve"> </w:t>
            </w:r>
            <w:r w:rsidR="00FF79CF" w:rsidRPr="00B52693">
              <w:rPr>
                <w:rtl/>
              </w:rPr>
              <w:t>של אחד מבני המשפחה</w:t>
            </w:r>
            <w:r w:rsidR="00FF79CF" w:rsidRPr="00B52693">
              <w:rPr>
                <w:rFonts w:hint="cs"/>
                <w:rtl/>
              </w:rPr>
              <w:t xml:space="preserve">; 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B52693" w:rsidRDefault="00B52693" w:rsidP="00B52693">
            <w:pPr>
              <w:pStyle w:val="TableBlock"/>
            </w:pPr>
            <w:r w:rsidRPr="00B52693">
              <w:rPr>
                <w:rFonts w:hint="cs"/>
              </w:rPr>
              <w:sym w:font="Wingdings" w:char="F06F"/>
            </w:r>
            <w:r w:rsidRPr="00B52693">
              <w:rPr>
                <w:rFonts w:hint="cs"/>
                <w:rtl/>
              </w:rPr>
              <w:t xml:space="preserve"> סעיף 3(5) לחוק: הפעוט מעוכב התפתחות, על סמך אישור רופא ילדים </w:t>
            </w:r>
            <w:r w:rsidRPr="00B52693">
              <w:rPr>
                <w:rtl/>
              </w:rPr>
              <w:br/>
            </w:r>
            <w:r w:rsidRPr="00B52693">
              <w:rPr>
                <w:rFonts w:hint="cs"/>
                <w:rtl/>
              </w:rPr>
              <w:t xml:space="preserve">בעל ניסיון בתחום התפתחות הילד או פסיכולוג התפתחותי וקיימות נסיבות </w:t>
            </w:r>
            <w:r w:rsidRPr="00B52693">
              <w:rPr>
                <w:rtl/>
              </w:rPr>
              <w:br/>
            </w:r>
            <w:r w:rsidRPr="00B52693">
              <w:rPr>
                <w:rFonts w:hint="cs"/>
                <w:rtl/>
              </w:rPr>
              <w:t xml:space="preserve">משפחתיות שבשלהן יש חשש ממשי להתפתחותו התקינה של הפעוט; </w:t>
            </w:r>
          </w:p>
        </w:tc>
      </w:tr>
      <w:tr w:rsidR="00B52693" w:rsidRPr="00E41963" w:rsidTr="00072F8E">
        <w:trPr>
          <w:cantSplit/>
          <w:trHeight w:val="60"/>
        </w:trPr>
        <w:tc>
          <w:tcPr>
            <w:tcW w:w="1871" w:type="dxa"/>
          </w:tcPr>
          <w:p w:rsidR="00B52693" w:rsidRPr="00E41963" w:rsidRDefault="00B52693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B52693" w:rsidRPr="00E41963" w:rsidRDefault="00B52693" w:rsidP="00B52693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B52693" w:rsidRPr="00B52693" w:rsidRDefault="00B52693" w:rsidP="00B52693">
            <w:pPr>
              <w:pStyle w:val="TableHead"/>
            </w:pPr>
            <w:r w:rsidRPr="00B52693">
              <w:rPr>
                <w:rFonts w:hint="cs"/>
                <w:rtl/>
              </w:rPr>
              <w:t>חלק ד': מסמכים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731DCC" w:rsidRDefault="00FF79CF" w:rsidP="00BA64BF">
            <w:pPr>
              <w:pStyle w:val="TableSideHeading"/>
              <w:keepLines w:val="0"/>
              <w:rPr>
                <w:color w:val="auto"/>
              </w:rPr>
            </w:pPr>
          </w:p>
        </w:tc>
        <w:tc>
          <w:tcPr>
            <w:tcW w:w="680" w:type="dxa"/>
          </w:tcPr>
          <w:p w:rsidR="00AF1AAF" w:rsidRPr="00731DCC" w:rsidRDefault="00AF1AAF" w:rsidP="00FF79CF">
            <w:pPr>
              <w:pStyle w:val="TableText"/>
              <w:rPr>
                <w:color w:val="auto"/>
              </w:rPr>
            </w:pPr>
          </w:p>
        </w:tc>
        <w:tc>
          <w:tcPr>
            <w:tcW w:w="7372" w:type="dxa"/>
            <w:gridSpan w:val="8"/>
          </w:tcPr>
          <w:p w:rsidR="00C43BD6" w:rsidRPr="00E41963" w:rsidRDefault="006C6C7E" w:rsidP="009E65CF">
            <w:pPr>
              <w:pStyle w:val="TableHead"/>
              <w:jc w:val="both"/>
            </w:pPr>
            <w:r w:rsidRPr="00E41963">
              <w:rPr>
                <w:rFonts w:hint="cs"/>
                <w:rtl/>
              </w:rPr>
              <w:t xml:space="preserve">לפניה מצורפים </w:t>
            </w:r>
            <w:r w:rsidR="00FF79CF" w:rsidRPr="00E41963">
              <w:rPr>
                <w:rtl/>
              </w:rPr>
              <w:t xml:space="preserve">המסמכים </w:t>
            </w:r>
            <w:r w:rsidR="009D2A39" w:rsidRPr="00E41963">
              <w:rPr>
                <w:rFonts w:hint="cs"/>
                <w:rtl/>
              </w:rPr>
              <w:t>האלה</w:t>
            </w:r>
            <w:r w:rsidR="009D2A39" w:rsidRPr="00E41963">
              <w:rPr>
                <w:rtl/>
              </w:rPr>
              <w:t xml:space="preserve"> </w:t>
            </w:r>
            <w:r w:rsidR="00FF79CF" w:rsidRPr="00E41963">
              <w:rPr>
                <w:rtl/>
              </w:rPr>
              <w:t>(</w:t>
            </w:r>
            <w:r w:rsidR="00B52CB4" w:rsidRPr="00E41963">
              <w:rPr>
                <w:rFonts w:hint="cs"/>
                <w:rtl/>
              </w:rPr>
              <w:t>סמן</w:t>
            </w:r>
            <w:r w:rsidR="00FF79CF" w:rsidRPr="00E41963">
              <w:rPr>
                <w:rtl/>
              </w:rPr>
              <w:t>):</w:t>
            </w:r>
          </w:p>
        </w:tc>
      </w:tr>
      <w:tr w:rsidR="00731CC6" w:rsidRPr="00E41963" w:rsidTr="00072F8E">
        <w:trPr>
          <w:cantSplit/>
          <w:trHeight w:val="60"/>
        </w:trPr>
        <w:tc>
          <w:tcPr>
            <w:tcW w:w="1871" w:type="dxa"/>
          </w:tcPr>
          <w:p w:rsidR="00731CC6" w:rsidRPr="00E41963" w:rsidRDefault="00731CC6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731CC6" w:rsidRPr="00E41963" w:rsidRDefault="00731CC6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tbl>
            <w:tblPr>
              <w:tblStyle w:val="aa"/>
              <w:bidiVisual/>
              <w:tblW w:w="7367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134"/>
              <w:gridCol w:w="2410"/>
              <w:gridCol w:w="3119"/>
            </w:tblGrid>
            <w:tr w:rsidR="00B52693" w:rsidRPr="00EC297E" w:rsidTr="00B52693">
              <w:trPr>
                <w:trHeight w:val="401"/>
              </w:trPr>
              <w:tc>
                <w:tcPr>
                  <w:tcW w:w="704" w:type="dxa"/>
                </w:tcPr>
                <w:p w:rsidR="00B52693" w:rsidRPr="00B7023B" w:rsidRDefault="00B52693" w:rsidP="00B52693">
                  <w:pPr>
                    <w:pStyle w:val="TableHead"/>
                    <w:tabs>
                      <w:tab w:val="clear" w:pos="1247"/>
                    </w:tabs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א'</w:t>
                  </w:r>
                </w:p>
              </w:tc>
              <w:tc>
                <w:tcPr>
                  <w:tcW w:w="1134" w:type="dxa"/>
                </w:tcPr>
                <w:p w:rsidR="00B52693" w:rsidRPr="00B7023B" w:rsidRDefault="00B52693" w:rsidP="00B52693">
                  <w:pPr>
                    <w:pStyle w:val="TableHead"/>
                    <w:tabs>
                      <w:tab w:val="clear" w:pos="1247"/>
                    </w:tabs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ב'</w:t>
                  </w:r>
                </w:p>
              </w:tc>
              <w:tc>
                <w:tcPr>
                  <w:tcW w:w="2410" w:type="dxa"/>
                </w:tcPr>
                <w:p w:rsidR="00B52693" w:rsidRPr="00B7023B" w:rsidRDefault="00B52693" w:rsidP="00B52693">
                  <w:pPr>
                    <w:pStyle w:val="TableHead"/>
                    <w:tabs>
                      <w:tab w:val="clear" w:pos="1247"/>
                    </w:tabs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ג'</w:t>
                  </w:r>
                </w:p>
              </w:tc>
              <w:tc>
                <w:tcPr>
                  <w:tcW w:w="3119" w:type="dxa"/>
                </w:tcPr>
                <w:p w:rsidR="00B52693" w:rsidRPr="00B7023B" w:rsidRDefault="00B52693" w:rsidP="00B52693">
                  <w:pPr>
                    <w:pStyle w:val="TableHead"/>
                    <w:tabs>
                      <w:tab w:val="clear" w:pos="1247"/>
                    </w:tabs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ד'</w:t>
                  </w:r>
                </w:p>
              </w:tc>
            </w:tr>
            <w:tr w:rsidR="00B52693" w:rsidRPr="00EC297E" w:rsidTr="00B52693">
              <w:trPr>
                <w:trHeight w:val="401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סעיפי החוק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הגדרת מצב הסיכון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המסמכים הנדרשים</w:t>
                  </w:r>
                </w:p>
              </w:tc>
            </w:tr>
            <w:tr w:rsidR="00B52693" w:rsidRPr="00EC297E" w:rsidTr="00B52693">
              <w:trPr>
                <w:trHeight w:val="1204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3(1)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פעוט מוכה 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</w:t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רפואית</w:t>
                  </w:r>
                </w:p>
              </w:tc>
            </w:tr>
            <w:tr w:rsidR="00B52693" w:rsidRPr="00EC297E" w:rsidTr="00B52693">
              <w:trPr>
                <w:trHeight w:val="1196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3(1)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פעוט שצרכיו ההתפתחותיים אינם נענים עקב הזנחה מתמשכת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 חוות דעת רפואית</w:t>
                  </w:r>
                </w:p>
              </w:tc>
            </w:tr>
            <w:tr w:rsidR="00B52693" w:rsidRPr="00EC297E" w:rsidTr="00B52693">
              <w:trPr>
                <w:trHeight w:val="2025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מחמת: אלימות במשפחה, אלכוהוליזם, התמכרות לסמים, זנות, עבריינות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</w:t>
                  </w:r>
                </w:p>
              </w:tc>
            </w:tr>
            <w:tr w:rsidR="00B52693" w:rsidRPr="00EC297E" w:rsidTr="00B52693">
              <w:trPr>
                <w:trHeight w:val="2064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מחמת: הפרעה נפשית, מחלת נפש, נכות קשה, מחלה כרונית של אחד מבני המשפחה.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רפואית המעידה על האמור בטור ג'</w:t>
                  </w:r>
                </w:p>
              </w:tc>
            </w:tr>
            <w:tr w:rsidR="00B52693" w:rsidRPr="00EC297E" w:rsidTr="00B52693">
              <w:trPr>
                <w:trHeight w:val="2444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 פיגור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החלטת ועדת אבחון לפי סעיף 7 לחוק הסעד (טיפול במפגרים), התשכ"ט-1969.</w:t>
                  </w:r>
                </w:p>
              </w:tc>
            </w:tr>
            <w:tr w:rsidR="00B52693" w:rsidRPr="00EC297E" w:rsidTr="00B52693">
              <w:trPr>
                <w:trHeight w:val="2444"/>
              </w:trPr>
              <w:tc>
                <w:tcPr>
                  <w:tcW w:w="704" w:type="dxa"/>
                </w:tcPr>
                <w:p w:rsidR="00B52693" w:rsidRPr="00EC297E" w:rsidRDefault="00B52693" w:rsidP="00B52693">
                  <w:pPr>
                    <w:pStyle w:val="TableHead"/>
                    <w:numPr>
                      <w:ilvl w:val="0"/>
                      <w:numId w:val="24"/>
                    </w:numPr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3(5) </w:t>
                  </w: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הפעוט מעוכב התפתחות וקיימות נסיבות משפחתיות שבשלהן יש חשש ממשי להתפתחותו התקינה של הפעוט</w:t>
                  </w: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אישור רופא ילדים בעל ניסיון בתחום התפתחות הילד או 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פסיכולוג התפתחותי</w:t>
                  </w:r>
                </w:p>
              </w:tc>
            </w:tr>
            <w:tr w:rsidR="00B52693" w:rsidRPr="00EC297E" w:rsidTr="00B52693">
              <w:trPr>
                <w:trHeight w:val="2444"/>
              </w:trPr>
              <w:tc>
                <w:tcPr>
                  <w:tcW w:w="704" w:type="dxa"/>
                </w:tcPr>
                <w:p w:rsidR="00B52693" w:rsidRPr="00EC297E" w:rsidRDefault="00042DDA" w:rsidP="00C30085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  <w:r>
                    <w:rPr>
                      <w:rFonts w:hint="cs"/>
                      <w:b w:val="0"/>
                      <w:bCs w:val="0"/>
                      <w:rtl/>
                    </w:rPr>
                    <w:t xml:space="preserve">   </w:t>
                  </w:r>
                  <w:r w:rsidR="00C30085">
                    <w:rPr>
                      <w:rFonts w:hint="cs"/>
                      <w:b w:val="0"/>
                      <w:bCs w:val="0"/>
                      <w:rtl/>
                    </w:rPr>
                    <w:t xml:space="preserve">  </w:t>
                  </w:r>
                  <w:r>
                    <w:rPr>
                      <w:rFonts w:hint="cs"/>
                      <w:b w:val="0"/>
                      <w:bCs w:val="0"/>
                      <w:rtl/>
                    </w:rPr>
                    <w:t xml:space="preserve">8. </w:t>
                  </w:r>
                </w:p>
              </w:tc>
              <w:tc>
                <w:tcPr>
                  <w:tcW w:w="1134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2410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3119" w:type="dxa"/>
                </w:tcPr>
                <w:p w:rsidR="00B52693" w:rsidRPr="00EC297E" w:rsidRDefault="00B52693" w:rsidP="00B52693">
                  <w:pPr>
                    <w:pStyle w:val="TableHead"/>
                    <w:tabs>
                      <w:tab w:val="clear" w:pos="1247"/>
                    </w:tabs>
                    <w:jc w:val="both"/>
                    <w:rPr>
                      <w:b w:val="0"/>
                      <w:bCs w:val="0"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מסמכים נוספים, אם קיימים, שהוגשו לעובד הסוציאלי העשויים לסייע לוועדה:</w:t>
                  </w:r>
                  <w:r>
                    <w:rPr>
                      <w:rFonts w:hint="cs"/>
                      <w:b w:val="0"/>
                      <w:bCs w:val="0"/>
                      <w:rtl/>
                    </w:rPr>
                    <w:t xml:space="preserve"> </w:t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____________________________________________________________ </w:t>
                  </w:r>
                </w:p>
              </w:tc>
            </w:tr>
          </w:tbl>
          <w:p w:rsidR="00731CC6" w:rsidRPr="00B52693" w:rsidRDefault="00731CC6" w:rsidP="00B52CB4">
            <w:pPr>
              <w:pStyle w:val="TableHead"/>
              <w:jc w:val="both"/>
              <w:rPr>
                <w:rtl/>
              </w:rPr>
            </w:pP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C43BD6" w:rsidRPr="00E41963" w:rsidRDefault="00C43BD6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E41963">
            <w:pPr>
              <w:pStyle w:val="TableBlock"/>
              <w:tabs>
                <w:tab w:val="clear" w:pos="624"/>
              </w:tabs>
            </w:pP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FF79CF">
            <w:pPr>
              <w:pStyle w:val="TableHead"/>
              <w:jc w:val="both"/>
              <w:rPr>
                <w:rtl/>
              </w:rPr>
            </w:pPr>
            <w:r w:rsidRPr="00E41963">
              <w:rPr>
                <w:rtl/>
              </w:rPr>
              <w:t>הערות: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990ED8">
            <w:pPr>
              <w:pStyle w:val="page"/>
              <w:widowControl/>
              <w:spacing w:before="72"/>
              <w:ind w:right="1134"/>
              <w:rPr>
                <w:rFonts w:cs="FrankRuehl"/>
                <w:position w:val="0"/>
                <w:sz w:val="26"/>
                <w:szCs w:val="26"/>
              </w:rPr>
            </w:pPr>
            <w:r w:rsidRPr="00E41963">
              <w:rPr>
                <w:rFonts w:cs="FrankRuehl"/>
                <w:position w:val="0"/>
                <w:sz w:val="26"/>
                <w:szCs w:val="26"/>
              </w:rPr>
              <w:t>_</w:t>
            </w:r>
            <w:r w:rsidR="00B75356" w:rsidRPr="00E41963">
              <w:rPr>
                <w:rFonts w:cs="FrankRuehl"/>
                <w:position w:val="0"/>
                <w:sz w:val="26"/>
                <w:szCs w:val="26"/>
              </w:rPr>
              <w:t>________________________________________________________________________________________________________________________________________________________________________________________________________</w:t>
            </w:r>
            <w:r w:rsidRPr="00E41963">
              <w:rPr>
                <w:rFonts w:cs="FrankRuehl"/>
                <w:position w:val="0"/>
                <w:sz w:val="26"/>
                <w:szCs w:val="26"/>
              </w:rPr>
              <w:t>____________________________________</w:t>
            </w:r>
            <w:r w:rsidR="00EB5E09">
              <w:rPr>
                <w:rFonts w:cs="FrankRuehl"/>
                <w:position w:val="0"/>
                <w:sz w:val="26"/>
                <w:szCs w:val="26"/>
              </w:rPr>
              <w:t>____________________________________________________________________________________</w:t>
            </w:r>
            <w:r w:rsidRPr="00E41963">
              <w:rPr>
                <w:rFonts w:cs="FrankRuehl"/>
                <w:position w:val="0"/>
                <w:sz w:val="26"/>
                <w:szCs w:val="26"/>
              </w:rPr>
              <w:t>________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FF79CF">
            <w:pPr>
              <w:pStyle w:val="TableBlock"/>
            </w:pP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FF79CF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_____________________                                    __________________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5A3AAB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שם העובד הסוציאלי </w:t>
            </w:r>
            <w:r w:rsidRPr="00E41963">
              <w:rPr>
                <w:rFonts w:hint="cs"/>
                <w:rtl/>
              </w:rPr>
              <w:tab/>
            </w:r>
            <w:r w:rsidRPr="00E41963">
              <w:rPr>
                <w:rFonts w:hint="cs"/>
                <w:rtl/>
              </w:rPr>
              <w:tab/>
              <w:t xml:space="preserve">                          </w:t>
            </w:r>
            <w:r w:rsidR="00EB5E09">
              <w:rPr>
                <w:rFonts w:hint="cs"/>
                <w:rtl/>
              </w:rPr>
              <w:t xml:space="preserve">                    </w:t>
            </w:r>
            <w:r w:rsidRPr="00E41963">
              <w:rPr>
                <w:rtl/>
              </w:rPr>
              <w:t>חתימ</w:t>
            </w:r>
            <w:r w:rsidRPr="00E41963">
              <w:rPr>
                <w:rFonts w:hint="cs"/>
                <w:rtl/>
              </w:rPr>
              <w:t>ה</w:t>
            </w:r>
          </w:p>
          <w:p w:rsidR="00FF79CF" w:rsidRPr="00E41963" w:rsidRDefault="00FF79CF" w:rsidP="00990ED8">
            <w:pPr>
              <w:pStyle w:val="page"/>
              <w:widowControl/>
              <w:spacing w:before="72"/>
              <w:ind w:right="1134"/>
              <w:rPr>
                <w:rFonts w:cs="FrankRuehl"/>
                <w:color w:val="FF0000"/>
                <w:position w:val="0"/>
                <w:sz w:val="26"/>
                <w:szCs w:val="26"/>
              </w:rPr>
            </w:pP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FF79CF">
            <w:pPr>
              <w:pStyle w:val="TableHead"/>
            </w:pPr>
            <w:r w:rsidRPr="00E41963">
              <w:rPr>
                <w:rFonts w:hint="cs"/>
                <w:rtl/>
              </w:rPr>
              <w:t>תוספת שניה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715F5F">
            <w:pPr>
              <w:pStyle w:val="TableHead"/>
              <w:rPr>
                <w:b w:val="0"/>
                <w:bCs w:val="0"/>
              </w:rPr>
            </w:pPr>
            <w:r w:rsidRPr="00E41963">
              <w:rPr>
                <w:rFonts w:hint="cs"/>
                <w:b w:val="0"/>
                <w:bCs w:val="0"/>
                <w:rtl/>
              </w:rPr>
              <w:t xml:space="preserve">(תקנה </w:t>
            </w:r>
            <w:r w:rsidR="00715F5F">
              <w:rPr>
                <w:rFonts w:hint="cs"/>
                <w:b w:val="0"/>
                <w:bCs w:val="0"/>
                <w:rtl/>
              </w:rPr>
              <w:t>8</w:t>
            </w:r>
            <w:r w:rsidRPr="00E41963">
              <w:rPr>
                <w:rFonts w:hint="cs"/>
                <w:b w:val="0"/>
                <w:bCs w:val="0"/>
                <w:rtl/>
              </w:rPr>
              <w:t>)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FF79CF">
            <w:pPr>
              <w:pStyle w:val="TableHead"/>
              <w:rPr>
                <w:rtl/>
              </w:rPr>
            </w:pPr>
            <w:r w:rsidRPr="00E41963">
              <w:rPr>
                <w:rFonts w:hint="cs"/>
                <w:rtl/>
              </w:rPr>
              <w:t>טופס 2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6C7016" w:rsidRPr="009E65CF" w:rsidRDefault="00FF79CF" w:rsidP="009E65CF">
            <w:pPr>
              <w:pStyle w:val="TableHead"/>
              <w:rPr>
                <w:rtl/>
              </w:rPr>
            </w:pPr>
            <w:r w:rsidRPr="009E65CF">
              <w:rPr>
                <w:rFonts w:hint="cs"/>
                <w:rtl/>
              </w:rPr>
              <w:t xml:space="preserve">תיעוד </w:t>
            </w:r>
            <w:r w:rsidRPr="009E65CF">
              <w:rPr>
                <w:rtl/>
              </w:rPr>
              <w:t>החלט</w:t>
            </w:r>
            <w:r w:rsidRPr="009E65CF">
              <w:rPr>
                <w:rFonts w:hint="cs"/>
                <w:rtl/>
              </w:rPr>
              <w:t>ו</w:t>
            </w:r>
            <w:r w:rsidRPr="009E65CF">
              <w:rPr>
                <w:rtl/>
              </w:rPr>
              <w:t>ת הו</w:t>
            </w:r>
            <w:r w:rsidR="0077527C" w:rsidRPr="009E65CF">
              <w:rPr>
                <w:rFonts w:hint="cs"/>
                <w:rtl/>
              </w:rPr>
              <w:t>ו</w:t>
            </w:r>
            <w:r w:rsidRPr="009E65CF">
              <w:rPr>
                <w:rtl/>
              </w:rPr>
              <w:t xml:space="preserve">עדה </w:t>
            </w:r>
            <w:r w:rsidR="00E41963" w:rsidRPr="009E65CF">
              <w:rPr>
                <w:rFonts w:hint="cs"/>
                <w:rtl/>
              </w:rPr>
              <w:t>לפי חוק פעוטות בסיכון (הזכות למעון יום), התש"ס- 2000</w:t>
            </w:r>
            <w:r w:rsidR="00EB5E09" w:rsidRPr="009E65CF">
              <w:rPr>
                <w:rFonts w:hint="cs"/>
                <w:rtl/>
              </w:rPr>
              <w:t xml:space="preserve">  </w:t>
            </w:r>
            <w:r w:rsidR="00E41963" w:rsidRPr="009E65CF">
              <w:rPr>
                <w:rtl/>
              </w:rPr>
              <w:t xml:space="preserve">(להלן- </w:t>
            </w:r>
            <w:r w:rsidR="00E41963" w:rsidRPr="009E65CF">
              <w:rPr>
                <w:rFonts w:hint="cs"/>
                <w:rtl/>
              </w:rPr>
              <w:t>החוק</w:t>
            </w:r>
            <w:r w:rsidR="00E41963" w:rsidRPr="009E65CF">
              <w:rPr>
                <w:rtl/>
              </w:rPr>
              <w:t xml:space="preserve">) </w:t>
            </w:r>
          </w:p>
          <w:p w:rsidR="00DC0F14" w:rsidRPr="00E41963" w:rsidRDefault="00DC0F14" w:rsidP="009E65CF">
            <w:pPr>
              <w:pStyle w:val="TableHead"/>
              <w:rPr>
                <w:rtl/>
              </w:rPr>
            </w:pPr>
          </w:p>
        </w:tc>
      </w:tr>
      <w:tr w:rsidR="009E65CF" w:rsidRPr="00E41963" w:rsidTr="00072F8E">
        <w:trPr>
          <w:cantSplit/>
          <w:trHeight w:val="60"/>
        </w:trPr>
        <w:tc>
          <w:tcPr>
            <w:tcW w:w="1871" w:type="dxa"/>
          </w:tcPr>
          <w:p w:rsidR="009E65CF" w:rsidRPr="00E41963" w:rsidRDefault="009E65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9E65CF" w:rsidRPr="00E41963" w:rsidRDefault="009E65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9E65CF" w:rsidRPr="009E65CF" w:rsidRDefault="009E65CF" w:rsidP="009E65CF">
            <w:pPr>
              <w:pStyle w:val="TableHead"/>
              <w:rPr>
                <w:rtl/>
              </w:rPr>
            </w:pPr>
            <w:r w:rsidRPr="009E65CF">
              <w:rPr>
                <w:rFonts w:hint="cs"/>
                <w:rtl/>
              </w:rPr>
              <w:t>חלק א': כללי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525BF4">
            <w:pPr>
              <w:pStyle w:val="TableBlock"/>
              <w:rPr>
                <w:rtl/>
              </w:rPr>
            </w:pPr>
            <w:r w:rsidRPr="00E41963">
              <w:rPr>
                <w:rtl/>
              </w:rPr>
              <w:t>תאריך:_____________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525BF4">
            <w:pPr>
              <w:pStyle w:val="TableBlock"/>
            </w:pPr>
            <w:r w:rsidRPr="00E41963">
              <w:rPr>
                <w:rFonts w:hint="cs"/>
                <w:rtl/>
              </w:rPr>
              <w:t>שם הרשות המקומית: __________________</w:t>
            </w:r>
          </w:p>
        </w:tc>
      </w:tr>
      <w:tr w:rsidR="009E65CF" w:rsidRPr="00E41963" w:rsidTr="00072F8E">
        <w:trPr>
          <w:cantSplit/>
          <w:trHeight w:val="60"/>
        </w:trPr>
        <w:tc>
          <w:tcPr>
            <w:tcW w:w="1871" w:type="dxa"/>
          </w:tcPr>
          <w:p w:rsidR="009E65CF" w:rsidRPr="00E41963" w:rsidRDefault="009E65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9E65CF" w:rsidRPr="00E41963" w:rsidRDefault="009E65CF" w:rsidP="009E65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9E65CF" w:rsidRPr="009E65CF" w:rsidRDefault="009E65CF" w:rsidP="009E65CF">
            <w:pPr>
              <w:pStyle w:val="TableHead"/>
              <w:rPr>
                <w:rtl/>
              </w:rPr>
            </w:pPr>
            <w:r w:rsidRPr="009E65CF">
              <w:rPr>
                <w:rFonts w:hint="cs"/>
                <w:rtl/>
              </w:rPr>
              <w:t>חלק ב': פרטים</w:t>
            </w:r>
          </w:p>
        </w:tc>
      </w:tr>
      <w:tr w:rsidR="00FF79CF" w:rsidRPr="00E41963" w:rsidTr="009E65CF">
        <w:trPr>
          <w:cantSplit/>
          <w:trHeight w:val="518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Default="00FF79CF" w:rsidP="00FF79CF">
            <w:pPr>
              <w:pStyle w:val="TableText"/>
              <w:rPr>
                <w:rtl/>
              </w:rPr>
            </w:pPr>
          </w:p>
          <w:p w:rsidR="0027129C" w:rsidRPr="00E41963" w:rsidRDefault="0027129C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FF79CF" w:rsidP="009E65CF">
            <w:pPr>
              <w:pStyle w:val="TableHead"/>
              <w:jc w:val="both"/>
            </w:pPr>
            <w:r w:rsidRPr="00E41963">
              <w:rPr>
                <w:rtl/>
              </w:rPr>
              <w:t xml:space="preserve">פרטי </w:t>
            </w:r>
            <w:r w:rsidRPr="00E41963">
              <w:rPr>
                <w:rFonts w:hint="cs"/>
                <w:rtl/>
              </w:rPr>
              <w:t>הפעוט:</w:t>
            </w:r>
            <w:r w:rsidR="00A50139" w:rsidRPr="00E41963">
              <w:rPr>
                <w:rtl/>
              </w:rPr>
              <w:t xml:space="preserve"> </w:t>
            </w:r>
            <w:r w:rsidR="00A50139" w:rsidRPr="00E41963">
              <w:rPr>
                <w:b w:val="0"/>
                <w:bCs w:val="0"/>
                <w:rtl/>
              </w:rPr>
              <w:t>שם פרטי:</w:t>
            </w:r>
            <w:r w:rsidR="00A50139" w:rsidRPr="00E41963">
              <w:rPr>
                <w:rFonts w:hint="cs"/>
                <w:b w:val="0"/>
                <w:bCs w:val="0"/>
                <w:rtl/>
              </w:rPr>
              <w:t xml:space="preserve"> </w:t>
            </w:r>
            <w:r w:rsidR="00A50139" w:rsidRPr="00E41963">
              <w:rPr>
                <w:b w:val="0"/>
                <w:bCs w:val="0"/>
                <w:rtl/>
              </w:rPr>
              <w:t>_______</w:t>
            </w:r>
            <w:r w:rsidR="00A50139" w:rsidRPr="00E41963">
              <w:rPr>
                <w:rFonts w:hint="cs"/>
                <w:b w:val="0"/>
                <w:bCs w:val="0"/>
                <w:rtl/>
              </w:rPr>
              <w:t xml:space="preserve"> </w:t>
            </w:r>
            <w:r w:rsidR="00A50139" w:rsidRPr="00E41963">
              <w:rPr>
                <w:b w:val="0"/>
                <w:bCs w:val="0"/>
                <w:rtl/>
              </w:rPr>
              <w:t>שם משפחה: ___________</w:t>
            </w:r>
            <w:r w:rsidR="00A50139" w:rsidRPr="00E41963">
              <w:rPr>
                <w:rFonts w:hint="cs"/>
                <w:b w:val="0"/>
                <w:bCs w:val="0"/>
                <w:rtl/>
              </w:rPr>
              <w:t xml:space="preserve">          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282573" w:rsidP="00525BF4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מספר תעודת זהות</w:t>
            </w:r>
            <w:r w:rsidR="00A50139" w:rsidRPr="00E41963">
              <w:rPr>
                <w:rtl/>
              </w:rPr>
              <w:t>:</w:t>
            </w:r>
            <w:r w:rsidR="00A50139" w:rsidRPr="00E41963">
              <w:rPr>
                <w:rFonts w:hint="cs"/>
                <w:b/>
                <w:bCs/>
                <w:rtl/>
              </w:rPr>
              <w:t xml:space="preserve"> </w:t>
            </w:r>
            <w:r w:rsidR="00A50139" w:rsidRPr="00E41963">
              <w:rPr>
                <w:b/>
                <w:bCs/>
                <w:rtl/>
              </w:rPr>
              <w:t>_____________</w:t>
            </w:r>
          </w:p>
          <w:p w:rsidR="00DB3936" w:rsidRPr="00E41963" w:rsidRDefault="00DB3936" w:rsidP="00525BF4">
            <w:pPr>
              <w:pStyle w:val="TableBlock"/>
            </w:pPr>
            <w:r w:rsidRPr="009E65CF">
              <w:rPr>
                <w:rFonts w:hint="eastAsia"/>
                <w:b/>
                <w:bCs/>
                <w:rtl/>
              </w:rPr>
              <w:t>פרטי</w:t>
            </w:r>
            <w:r w:rsidRPr="009E65CF">
              <w:rPr>
                <w:b/>
                <w:bCs/>
                <w:rtl/>
              </w:rPr>
              <w:t xml:space="preserve"> </w:t>
            </w:r>
            <w:r w:rsidRPr="009E65CF">
              <w:rPr>
                <w:rFonts w:hint="eastAsia"/>
                <w:b/>
                <w:bCs/>
                <w:rtl/>
              </w:rPr>
              <w:t>האחראי</w:t>
            </w:r>
            <w:r w:rsidRPr="00E41963">
              <w:rPr>
                <w:rFonts w:hint="cs"/>
                <w:rtl/>
              </w:rPr>
              <w:t>:</w:t>
            </w:r>
            <w:r w:rsidR="00164FA8">
              <w:rPr>
                <w:rFonts w:hint="cs"/>
                <w:rtl/>
              </w:rPr>
              <w:t xml:space="preserve"> ________________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B3936" w:rsidRPr="00E41963" w:rsidRDefault="00A50139" w:rsidP="00F517F1">
            <w:pPr>
              <w:pStyle w:val="TableBlock"/>
              <w:jc w:val="left"/>
              <w:rPr>
                <w:rtl/>
              </w:rPr>
            </w:pPr>
            <w:r w:rsidRPr="00E41963">
              <w:rPr>
                <w:rtl/>
              </w:rPr>
              <w:t xml:space="preserve"> </w:t>
            </w:r>
            <w:r w:rsidR="00DB3936" w:rsidRPr="00E41963">
              <w:rPr>
                <w:rFonts w:hint="cs"/>
                <w:rtl/>
              </w:rPr>
              <w:t xml:space="preserve">1.שם פרטי </w:t>
            </w:r>
            <w:r w:rsidR="00490010" w:rsidRPr="00E41963">
              <w:rPr>
                <w:rFonts w:hint="cs"/>
                <w:rtl/>
              </w:rPr>
              <w:t>ושם</w:t>
            </w:r>
            <w:r w:rsidR="00490010" w:rsidRPr="00E41963">
              <w:rPr>
                <w:rtl/>
              </w:rPr>
              <w:t xml:space="preserve"> </w:t>
            </w:r>
            <w:r w:rsidR="00490010" w:rsidRPr="00E41963">
              <w:rPr>
                <w:rFonts w:hint="cs"/>
                <w:rtl/>
              </w:rPr>
              <w:t>משפח</w:t>
            </w:r>
            <w:r w:rsidR="00DB3936" w:rsidRPr="00E41963">
              <w:rPr>
                <w:rFonts w:hint="cs"/>
                <w:rtl/>
              </w:rPr>
              <w:t>ה</w:t>
            </w:r>
            <w:r w:rsidRPr="00E41963">
              <w:rPr>
                <w:rtl/>
              </w:rPr>
              <w:t>:</w:t>
            </w:r>
            <w:r w:rsidR="00EB5E09">
              <w:rPr>
                <w:rFonts w:hint="cs"/>
                <w:rtl/>
              </w:rPr>
              <w:t xml:space="preserve"> ____________</w:t>
            </w:r>
            <w:r w:rsidR="00F517F1">
              <w:rPr>
                <w:rFonts w:hint="cs"/>
                <w:rtl/>
              </w:rPr>
              <w:t xml:space="preserve"> תעודת זהות ______________</w:t>
            </w:r>
            <w:r w:rsidR="00F517F1">
              <w:rPr>
                <w:rFonts w:hint="cs"/>
                <w:rtl/>
              </w:rPr>
              <w:br/>
              <w:t xml:space="preserve">    קשר לפעוט______________</w:t>
            </w:r>
            <w:r w:rsidR="00EB5E09">
              <w:rPr>
                <w:rtl/>
              </w:rPr>
              <w:br/>
            </w:r>
            <w:r w:rsidRPr="00E41963">
              <w:rPr>
                <w:rFonts w:hint="cs"/>
                <w:rtl/>
              </w:rPr>
              <w:t xml:space="preserve"> </w:t>
            </w:r>
            <w:r w:rsidR="00DB3936" w:rsidRPr="00E41963">
              <w:rPr>
                <w:rFonts w:hint="cs"/>
                <w:rtl/>
              </w:rPr>
              <w:t xml:space="preserve">2. שם פרטי </w:t>
            </w:r>
            <w:r w:rsidR="00EB5E09">
              <w:rPr>
                <w:rFonts w:hint="cs"/>
                <w:rtl/>
              </w:rPr>
              <w:t>ו</w:t>
            </w:r>
            <w:r w:rsidR="00DB3936" w:rsidRPr="00E41963">
              <w:rPr>
                <w:rFonts w:hint="cs"/>
                <w:rtl/>
              </w:rPr>
              <w:t>שם משפחה:</w:t>
            </w:r>
            <w:r w:rsidR="00EB5E09">
              <w:rPr>
                <w:rFonts w:hint="cs"/>
                <w:rtl/>
              </w:rPr>
              <w:t xml:space="preserve"> </w:t>
            </w:r>
            <w:r w:rsidR="00F517F1">
              <w:rPr>
                <w:rFonts w:hint="cs"/>
                <w:rtl/>
              </w:rPr>
              <w:t>___________ תעודת זהות _______________</w:t>
            </w:r>
          </w:p>
          <w:p w:rsidR="00FF79CF" w:rsidRPr="00E41963" w:rsidRDefault="00F517F1" w:rsidP="00DB393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    קשר לפעוט: _______________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FF79CF" w:rsidRPr="00E41963" w:rsidRDefault="00A50139" w:rsidP="00282573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האם האחראי</w:t>
            </w:r>
            <w:r w:rsidR="00282573"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Fonts w:hint="cs"/>
                <w:rtl/>
              </w:rPr>
              <w:t>השתתף בישיבת הוועדה (סמן): 1) כן  2) לא</w:t>
            </w:r>
          </w:p>
          <w:p w:rsidR="005F263C" w:rsidRPr="00E41963" w:rsidRDefault="005F263C" w:rsidP="00F517F1">
            <w:pPr>
              <w:pStyle w:val="TableBlock"/>
              <w:jc w:val="left"/>
              <w:rPr>
                <w:rtl/>
              </w:rPr>
            </w:pPr>
            <w:r w:rsidRPr="00E41963">
              <w:rPr>
                <w:rFonts w:hint="cs"/>
                <w:rtl/>
              </w:rPr>
              <w:t>אם האחראי לא השתתף</w:t>
            </w:r>
            <w:r w:rsidR="00F517F1">
              <w:rPr>
                <w:rFonts w:hint="cs"/>
                <w:rtl/>
              </w:rPr>
              <w:t xml:space="preserve"> </w:t>
            </w:r>
            <w:r w:rsidR="00722520" w:rsidRPr="00E41963">
              <w:rPr>
                <w:rFonts w:hint="cs"/>
                <w:rtl/>
              </w:rPr>
              <w:t>-</w:t>
            </w:r>
            <w:r w:rsidRPr="00E41963">
              <w:rPr>
                <w:rFonts w:hint="cs"/>
                <w:rtl/>
              </w:rPr>
              <w:t xml:space="preserve"> סיבת אי ההשתתפות: _____________________________________________________</w:t>
            </w:r>
            <w:r w:rsidR="00E82F35" w:rsidRPr="00E41963">
              <w:rPr>
                <w:rFonts w:hint="cs"/>
                <w:rtl/>
              </w:rPr>
              <w:t>______________________________________________________</w:t>
            </w:r>
            <w:r w:rsidRPr="00E41963">
              <w:rPr>
                <w:rFonts w:hint="cs"/>
                <w:rtl/>
              </w:rPr>
              <w:t>_________________________________________________________________________________________________________</w:t>
            </w:r>
            <w:r w:rsidR="00F517F1">
              <w:rPr>
                <w:rFonts w:hint="cs"/>
                <w:rtl/>
              </w:rPr>
              <w:t>________</w:t>
            </w:r>
            <w:r w:rsidRPr="00E41963">
              <w:rPr>
                <w:rFonts w:hint="cs"/>
                <w:rtl/>
              </w:rPr>
              <w:t>____</w:t>
            </w:r>
          </w:p>
        </w:tc>
      </w:tr>
      <w:tr w:rsidR="00FF79CF" w:rsidRPr="00E41963" w:rsidTr="00072F8E">
        <w:trPr>
          <w:cantSplit/>
          <w:trHeight w:val="60"/>
        </w:trPr>
        <w:tc>
          <w:tcPr>
            <w:tcW w:w="1871" w:type="dxa"/>
          </w:tcPr>
          <w:p w:rsidR="00FF79CF" w:rsidRPr="00E41963" w:rsidRDefault="00FF79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FF79CF" w:rsidRPr="00E41963" w:rsidRDefault="00FF79CF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27129C" w:rsidRPr="009E65CF" w:rsidRDefault="00A50139" w:rsidP="009E65CF">
            <w:pPr>
              <w:pStyle w:val="TableBlock"/>
              <w:rPr>
                <w:rtl/>
              </w:rPr>
            </w:pPr>
            <w:r w:rsidRPr="00E41963">
              <w:rPr>
                <w:rtl/>
              </w:rPr>
              <w:t>סוג הדיון (סמן): ראשון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/ חוזר שמספרו__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/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חירום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/</w:t>
            </w:r>
            <w:r w:rsidRPr="00E41963">
              <w:rPr>
                <w:rFonts w:hint="cs"/>
                <w:rtl/>
              </w:rPr>
              <w:t xml:space="preserve"> </w:t>
            </w:r>
            <w:r w:rsidRPr="00E41963">
              <w:rPr>
                <w:rtl/>
              </w:rPr>
              <w:t>אחר___________</w:t>
            </w:r>
          </w:p>
        </w:tc>
      </w:tr>
      <w:tr w:rsidR="009E65CF" w:rsidRPr="00E41963" w:rsidTr="00072F8E">
        <w:trPr>
          <w:cantSplit/>
          <w:trHeight w:val="60"/>
        </w:trPr>
        <w:tc>
          <w:tcPr>
            <w:tcW w:w="1871" w:type="dxa"/>
          </w:tcPr>
          <w:p w:rsidR="009E65CF" w:rsidRPr="00E41963" w:rsidRDefault="009E65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9E65CF" w:rsidRPr="00E41963" w:rsidRDefault="009E65CF" w:rsidP="009E65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9E65CF" w:rsidRPr="009E65CF" w:rsidRDefault="009E65CF" w:rsidP="009E65CF">
            <w:pPr>
              <w:pStyle w:val="TableHead"/>
              <w:rPr>
                <w:rtl/>
              </w:rPr>
            </w:pPr>
            <w:r w:rsidRPr="009E65CF">
              <w:rPr>
                <w:rFonts w:hint="eastAsia"/>
                <w:rtl/>
              </w:rPr>
              <w:t>חלק</w:t>
            </w:r>
            <w:r w:rsidRPr="009E65CF">
              <w:rPr>
                <w:rtl/>
              </w:rPr>
              <w:t xml:space="preserve"> </w:t>
            </w:r>
            <w:r w:rsidRPr="009E65CF">
              <w:rPr>
                <w:rFonts w:hint="eastAsia"/>
                <w:rtl/>
              </w:rPr>
              <w:t>ג</w:t>
            </w:r>
            <w:r w:rsidRPr="009E65CF">
              <w:rPr>
                <w:rtl/>
              </w:rPr>
              <w:t xml:space="preserve">': </w:t>
            </w:r>
            <w:r w:rsidRPr="009E65CF">
              <w:rPr>
                <w:rFonts w:hint="eastAsia"/>
                <w:rtl/>
              </w:rPr>
              <w:t>מסמכים</w:t>
            </w:r>
          </w:p>
        </w:tc>
      </w:tr>
      <w:tr w:rsidR="00A50139" w:rsidRPr="00E41963" w:rsidTr="00072F8E">
        <w:trPr>
          <w:cantSplit/>
          <w:trHeight w:val="60"/>
        </w:trPr>
        <w:tc>
          <w:tcPr>
            <w:tcW w:w="1871" w:type="dxa"/>
          </w:tcPr>
          <w:p w:rsidR="00A50139" w:rsidRPr="00E41963" w:rsidRDefault="00A5013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A50139" w:rsidRPr="00E41963" w:rsidRDefault="00A50139" w:rsidP="00FF79CF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A50139" w:rsidRPr="00E41963" w:rsidRDefault="00A50139" w:rsidP="0077527C">
            <w:pPr>
              <w:pStyle w:val="TableHead"/>
              <w:jc w:val="both"/>
            </w:pPr>
            <w:r w:rsidRPr="00E41963">
              <w:rPr>
                <w:rtl/>
              </w:rPr>
              <w:t>בפני הו</w:t>
            </w:r>
            <w:r w:rsidR="0077527C" w:rsidRPr="00E41963">
              <w:rPr>
                <w:rFonts w:hint="cs"/>
                <w:rtl/>
              </w:rPr>
              <w:t>ו</w:t>
            </w:r>
            <w:r w:rsidRPr="00E41963">
              <w:rPr>
                <w:rtl/>
              </w:rPr>
              <w:t xml:space="preserve">עדה הונחו המסמכים </w:t>
            </w:r>
            <w:r w:rsidR="0077527C" w:rsidRPr="00E41963">
              <w:rPr>
                <w:rtl/>
              </w:rPr>
              <w:t>ה</w:t>
            </w:r>
            <w:r w:rsidR="0077527C" w:rsidRPr="00E41963">
              <w:rPr>
                <w:rFonts w:hint="cs"/>
                <w:rtl/>
              </w:rPr>
              <w:t>אלה</w:t>
            </w:r>
            <w:r w:rsidR="0077527C" w:rsidRPr="00E41963">
              <w:rPr>
                <w:rtl/>
              </w:rPr>
              <w:t xml:space="preserve"> </w:t>
            </w:r>
            <w:r w:rsidRPr="00E41963">
              <w:rPr>
                <w:rtl/>
              </w:rPr>
              <w:t>(</w:t>
            </w:r>
            <w:r w:rsidRPr="00E41963">
              <w:rPr>
                <w:rFonts w:hint="cs"/>
                <w:rtl/>
              </w:rPr>
              <w:t>נא הקף בעיגול</w:t>
            </w:r>
            <w:r w:rsidRPr="00E41963">
              <w:rPr>
                <w:rtl/>
              </w:rPr>
              <w:t>):</w:t>
            </w:r>
          </w:p>
        </w:tc>
      </w:tr>
      <w:tr w:rsidR="00A50139" w:rsidRPr="00E41963" w:rsidTr="00072F8E">
        <w:trPr>
          <w:cantSplit/>
          <w:trHeight w:val="60"/>
        </w:trPr>
        <w:tc>
          <w:tcPr>
            <w:tcW w:w="1871" w:type="dxa"/>
          </w:tcPr>
          <w:p w:rsidR="00A50139" w:rsidRPr="00E41963" w:rsidRDefault="00A5013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A50139" w:rsidRPr="00E41963" w:rsidRDefault="00A5013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A50139" w:rsidRPr="00E41963" w:rsidRDefault="002E78CA" w:rsidP="002E78CA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 w:rsidRPr="00E41963">
              <w:rPr>
                <w:rFonts w:hint="cs"/>
                <w:rtl/>
              </w:rPr>
              <w:t xml:space="preserve">טופס 1 </w:t>
            </w:r>
            <w:r w:rsidRPr="00E41963">
              <w:rPr>
                <w:rtl/>
              </w:rPr>
              <w:t>–</w:t>
            </w:r>
            <w:r w:rsidRPr="00E41963">
              <w:rPr>
                <w:rFonts w:hint="cs"/>
                <w:rtl/>
              </w:rPr>
              <w:t xml:space="preserve"> פנייה לוועדה באמצעות העובד הסוציאלי </w:t>
            </w:r>
          </w:p>
        </w:tc>
      </w:tr>
      <w:tr w:rsidR="002E78CA" w:rsidRPr="00E41963" w:rsidTr="00072F8E">
        <w:trPr>
          <w:cantSplit/>
          <w:trHeight w:val="60"/>
        </w:trPr>
        <w:tc>
          <w:tcPr>
            <w:tcW w:w="1871" w:type="dxa"/>
          </w:tcPr>
          <w:p w:rsidR="002E78CA" w:rsidRPr="00E41963" w:rsidRDefault="002E78CA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2E78CA" w:rsidRPr="00E41963" w:rsidRDefault="00490010" w:rsidP="00A50139">
            <w:pPr>
              <w:pStyle w:val="TableText"/>
            </w:pPr>
            <w:r w:rsidRPr="00E41963">
              <w:rPr>
                <w:rFonts w:hint="cs"/>
                <w:rtl/>
              </w:rPr>
              <w:t>(2)</w:t>
            </w:r>
          </w:p>
        </w:tc>
        <w:tc>
          <w:tcPr>
            <w:tcW w:w="7372" w:type="dxa"/>
            <w:gridSpan w:val="8"/>
          </w:tcPr>
          <w:p w:rsidR="002E78CA" w:rsidRPr="009E65CF" w:rsidRDefault="002E78CA" w:rsidP="009E65CF">
            <w:pPr>
              <w:pStyle w:val="TableHead"/>
              <w:jc w:val="both"/>
              <w:rPr>
                <w:b w:val="0"/>
                <w:bCs w:val="0"/>
              </w:rPr>
            </w:pPr>
            <w:r w:rsidRPr="00E41963">
              <w:rPr>
                <w:rtl/>
              </w:rPr>
              <w:t xml:space="preserve">המסמכים </w:t>
            </w:r>
            <w:r w:rsidRPr="00E41963">
              <w:rPr>
                <w:rFonts w:hint="cs"/>
                <w:rtl/>
              </w:rPr>
              <w:t>האלה</w:t>
            </w:r>
            <w:r w:rsidRPr="00E41963">
              <w:rPr>
                <w:rtl/>
              </w:rPr>
              <w:t xml:space="preserve"> (</w:t>
            </w:r>
            <w:r w:rsidRPr="00E41963">
              <w:rPr>
                <w:rFonts w:hint="cs"/>
                <w:rtl/>
              </w:rPr>
              <w:t>סמן</w:t>
            </w:r>
            <w:r w:rsidRPr="00E41963">
              <w:rPr>
                <w:rtl/>
              </w:rPr>
              <w:t>):</w:t>
            </w:r>
          </w:p>
        </w:tc>
      </w:tr>
      <w:tr w:rsidR="002E78CA" w:rsidRPr="00E41963" w:rsidTr="00072F8E">
        <w:trPr>
          <w:cantSplit/>
          <w:trHeight w:val="60"/>
        </w:trPr>
        <w:tc>
          <w:tcPr>
            <w:tcW w:w="1871" w:type="dxa"/>
          </w:tcPr>
          <w:p w:rsidR="002E78CA" w:rsidRPr="00E41963" w:rsidRDefault="002E78CA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2E78CA" w:rsidRPr="00E41963" w:rsidRDefault="002E78CA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tbl>
            <w:tblPr>
              <w:tblStyle w:val="aa"/>
              <w:bidiVisual/>
              <w:tblW w:w="6941" w:type="dxa"/>
              <w:tblLayout w:type="fixed"/>
              <w:tblLook w:val="04A0" w:firstRow="1" w:lastRow="0" w:firstColumn="1" w:lastColumn="0" w:noHBand="0" w:noVBand="1"/>
            </w:tblPr>
            <w:tblGrid>
              <w:gridCol w:w="759"/>
              <w:gridCol w:w="937"/>
              <w:gridCol w:w="2410"/>
              <w:gridCol w:w="2835"/>
            </w:tblGrid>
            <w:tr w:rsidR="009E65CF" w:rsidRPr="00EC297E" w:rsidTr="009E65CF">
              <w:trPr>
                <w:trHeight w:val="401"/>
              </w:trPr>
              <w:tc>
                <w:tcPr>
                  <w:tcW w:w="759" w:type="dxa"/>
                </w:tcPr>
                <w:p w:rsidR="009E65CF" w:rsidRPr="00B7023B" w:rsidRDefault="009E65CF" w:rsidP="00F0168F">
                  <w:pPr>
                    <w:pStyle w:val="TableHead"/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א'</w:t>
                  </w:r>
                </w:p>
              </w:tc>
              <w:tc>
                <w:tcPr>
                  <w:tcW w:w="937" w:type="dxa"/>
                </w:tcPr>
                <w:p w:rsidR="009E65CF" w:rsidRPr="00B7023B" w:rsidRDefault="009E65CF" w:rsidP="00F0168F">
                  <w:pPr>
                    <w:pStyle w:val="TableHead"/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ב'</w:t>
                  </w:r>
                </w:p>
              </w:tc>
              <w:tc>
                <w:tcPr>
                  <w:tcW w:w="2410" w:type="dxa"/>
                </w:tcPr>
                <w:p w:rsidR="009E65CF" w:rsidRPr="00B7023B" w:rsidRDefault="009E65CF" w:rsidP="00F0168F">
                  <w:pPr>
                    <w:pStyle w:val="TableHead"/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ג'</w:t>
                  </w:r>
                </w:p>
              </w:tc>
              <w:tc>
                <w:tcPr>
                  <w:tcW w:w="2835" w:type="dxa"/>
                </w:tcPr>
                <w:p w:rsidR="009E65CF" w:rsidRPr="00B7023B" w:rsidRDefault="009E65CF" w:rsidP="009E65CF">
                  <w:pPr>
                    <w:pStyle w:val="TableHead"/>
                    <w:ind w:right="372"/>
                    <w:rPr>
                      <w:rtl/>
                    </w:rPr>
                  </w:pPr>
                  <w:r w:rsidRPr="00B7023B">
                    <w:rPr>
                      <w:rFonts w:hint="cs"/>
                      <w:rtl/>
                    </w:rPr>
                    <w:t>טור ד'</w:t>
                  </w:r>
                </w:p>
              </w:tc>
            </w:tr>
            <w:tr w:rsidR="009E65CF" w:rsidRPr="00EC297E" w:rsidTr="009E65CF">
              <w:trPr>
                <w:trHeight w:val="401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סעיפי החוק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הגדרת מצב הסיכון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9E65CF">
                  <w:pPr>
                    <w:pStyle w:val="TableHead"/>
                    <w:ind w:right="656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המסמכים שהוגשו:</w:t>
                  </w:r>
                </w:p>
              </w:tc>
            </w:tr>
            <w:tr w:rsidR="009E65CF" w:rsidRPr="00EC297E" w:rsidTr="009E65CF">
              <w:trPr>
                <w:trHeight w:val="1204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3(1)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הפעוט מוכה 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</w:t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רפואית</w:t>
                  </w:r>
                </w:p>
              </w:tc>
            </w:tr>
            <w:tr w:rsidR="009E65CF" w:rsidRPr="00EC297E" w:rsidTr="009E65CF">
              <w:trPr>
                <w:trHeight w:val="1624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3(1)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פעוט שצרכיו ההתפתחותיים אינם נענים עקב הזנחה מתמשכת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 חוות דעת רפואית</w:t>
                  </w:r>
                </w:p>
              </w:tc>
            </w:tr>
            <w:tr w:rsidR="009E65CF" w:rsidRPr="00EC297E" w:rsidTr="009E65CF">
              <w:trPr>
                <w:trHeight w:val="2025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מחמת: אלימות במשפחה, אלכוהוליזם, התמכרות לסמים, זנות, עבריינות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</w:t>
                  </w:r>
                </w:p>
              </w:tc>
            </w:tr>
            <w:tr w:rsidR="009E65CF" w:rsidRPr="00EC297E" w:rsidTr="009E65CF">
              <w:trPr>
                <w:trHeight w:val="2427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מחמת: הפרעה נפשית, מחלת נפש, נכות קשה, מחלה כרונית של אחד מבני המשפחה.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567B1E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רפואית המעידה </w:t>
                  </w:r>
                  <w:r>
                    <w:rPr>
                      <w:rFonts w:hint="cs"/>
                      <w:b w:val="0"/>
                      <w:bCs w:val="0"/>
                      <w:rtl/>
                    </w:rPr>
                    <w:t xml:space="preserve">על האמור בטור ג' </w:t>
                  </w:r>
                </w:p>
              </w:tc>
            </w:tr>
            <w:tr w:rsidR="009E65CF" w:rsidRPr="00EC297E" w:rsidTr="009E65CF">
              <w:trPr>
                <w:trHeight w:val="2444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3(2)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אחד מהורי הפעוט אינו מתפקד כראוי מחמת פיגור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החלטת ועדת אבחון לפי סעיף 7 לחוק הסעד (טיפול</w:t>
                  </w:r>
                  <w:r>
                    <w:rPr>
                      <w:rFonts w:hint="cs"/>
                      <w:b w:val="0"/>
                      <w:bCs w:val="0"/>
                      <w:rtl/>
                    </w:rPr>
                    <w:t xml:space="preserve"> </w:t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במפגרים) התשכ"ט-1969.</w:t>
                  </w:r>
                </w:p>
              </w:tc>
            </w:tr>
            <w:tr w:rsidR="009E65CF" w:rsidRPr="00EC297E" w:rsidTr="009E65CF">
              <w:trPr>
                <w:trHeight w:val="2444"/>
              </w:trPr>
              <w:tc>
                <w:tcPr>
                  <w:tcW w:w="759" w:type="dxa"/>
                </w:tcPr>
                <w:p w:rsidR="009E65CF" w:rsidRPr="00EC297E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3(5) </w:t>
                  </w: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>הפעוט מעוכב התפתחות וקיימות נסיבות משפחתיות שבשלהן יש חשש ממשי להתפתחותו התקינה של הפעוט</w:t>
                  </w: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חוות דעת עובד סוציאלי +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</w:t>
                  </w:r>
                  <w:r>
                    <w:rPr>
                      <w:rFonts w:hint="cs"/>
                      <w:b w:val="0"/>
                      <w:bCs w:val="0"/>
                      <w:rtl/>
                    </w:rPr>
                    <w:t>אישור</w:t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רופא ילדים בעל נסיון בתחום התפתחות הילד או  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פסיכולוג התפתחותי</w:t>
                  </w:r>
                </w:p>
              </w:tc>
            </w:tr>
            <w:tr w:rsidR="009E65CF" w:rsidRPr="00EC297E" w:rsidTr="009E65CF">
              <w:trPr>
                <w:trHeight w:val="2444"/>
              </w:trPr>
              <w:tc>
                <w:tcPr>
                  <w:tcW w:w="759" w:type="dxa"/>
                </w:tcPr>
                <w:p w:rsidR="009E65CF" w:rsidRDefault="009E65CF" w:rsidP="009E65CF">
                  <w:pPr>
                    <w:pStyle w:val="TableHead"/>
                    <w:numPr>
                      <w:ilvl w:val="0"/>
                      <w:numId w:val="25"/>
                    </w:numPr>
                    <w:jc w:val="both"/>
                    <w:rPr>
                      <w:b w:val="0"/>
                      <w:bCs w:val="0"/>
                      <w:rtl/>
                    </w:rPr>
                  </w:pPr>
                </w:p>
                <w:p w:rsidR="009E65CF" w:rsidRPr="009E65CF" w:rsidRDefault="009E65CF" w:rsidP="009E65CF">
                  <w:pPr>
                    <w:rPr>
                      <w:rtl/>
                    </w:rPr>
                  </w:pPr>
                </w:p>
                <w:p w:rsidR="009E65CF" w:rsidRPr="009E65CF" w:rsidRDefault="009E65CF" w:rsidP="009E65CF">
                  <w:pPr>
                    <w:rPr>
                      <w:rtl/>
                    </w:rPr>
                  </w:pPr>
                </w:p>
                <w:p w:rsidR="009E65CF" w:rsidRPr="009E65CF" w:rsidRDefault="009E65CF" w:rsidP="009E65CF">
                  <w:pPr>
                    <w:rPr>
                      <w:rtl/>
                    </w:rPr>
                  </w:pPr>
                </w:p>
                <w:p w:rsidR="009E65CF" w:rsidRDefault="009E65CF" w:rsidP="009E65CF">
                  <w:pPr>
                    <w:rPr>
                      <w:rtl/>
                    </w:rPr>
                  </w:pPr>
                </w:p>
                <w:p w:rsidR="009E65CF" w:rsidRPr="009E65CF" w:rsidRDefault="009E65CF" w:rsidP="009E65CF">
                  <w:pPr>
                    <w:rPr>
                      <w:rtl/>
                    </w:rPr>
                  </w:pPr>
                </w:p>
              </w:tc>
              <w:tc>
                <w:tcPr>
                  <w:tcW w:w="937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2410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  <w:rtl/>
                    </w:rPr>
                  </w:pPr>
                </w:p>
              </w:tc>
              <w:tc>
                <w:tcPr>
                  <w:tcW w:w="2835" w:type="dxa"/>
                </w:tcPr>
                <w:p w:rsidR="009E65CF" w:rsidRPr="00EC297E" w:rsidRDefault="009E65CF" w:rsidP="00F0168F">
                  <w:pPr>
                    <w:pStyle w:val="TableHead"/>
                    <w:jc w:val="both"/>
                    <w:rPr>
                      <w:b w:val="0"/>
                      <w:bCs w:val="0"/>
                    </w:rPr>
                  </w:pPr>
                  <w:r w:rsidRPr="00EC297E">
                    <w:rPr>
                      <w:rFonts w:hint="cs"/>
                      <w:b w:val="0"/>
                      <w:bCs w:val="0"/>
                    </w:rPr>
                    <w:sym w:font="Wingdings" w:char="F06F"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 מסמכים נוספים, ככל שקיימים שהוגשו לעובד הסוציאלי העשויים לסייע  לוועדה:</w:t>
                  </w:r>
                  <w:r w:rsidRPr="00EC297E">
                    <w:rPr>
                      <w:b w:val="0"/>
                      <w:bCs w:val="0"/>
                      <w:rtl/>
                    </w:rPr>
                    <w:br/>
                  </w:r>
                  <w:r w:rsidRPr="00EC297E">
                    <w:rPr>
                      <w:rFonts w:hint="cs"/>
                      <w:b w:val="0"/>
                      <w:bCs w:val="0"/>
                      <w:rtl/>
                    </w:rPr>
                    <w:t xml:space="preserve">________________________________________________________________ </w:t>
                  </w:r>
                </w:p>
              </w:tc>
            </w:tr>
          </w:tbl>
          <w:p w:rsidR="002E78CA" w:rsidRPr="009E65CF" w:rsidRDefault="002E78CA" w:rsidP="009668C2">
            <w:pPr>
              <w:pStyle w:val="TableBlock"/>
              <w:tabs>
                <w:tab w:val="clear" w:pos="624"/>
              </w:tabs>
            </w:pPr>
          </w:p>
        </w:tc>
      </w:tr>
      <w:tr w:rsidR="002E78CA" w:rsidRPr="00E41963" w:rsidTr="00072F8E">
        <w:trPr>
          <w:cantSplit/>
          <w:trHeight w:val="60"/>
        </w:trPr>
        <w:tc>
          <w:tcPr>
            <w:tcW w:w="1871" w:type="dxa"/>
          </w:tcPr>
          <w:p w:rsidR="002E78CA" w:rsidRPr="00E41963" w:rsidRDefault="002E78CA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2E78CA" w:rsidRPr="00E41963" w:rsidRDefault="002E78CA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2E78CA" w:rsidRPr="00731DCC" w:rsidRDefault="0027129C" w:rsidP="00CF67A8">
            <w:pPr>
              <w:pStyle w:val="TableBlock"/>
              <w:tabs>
                <w:tab w:val="clear" w:pos="624"/>
              </w:tabs>
              <w:rPr>
                <w:b/>
                <w:bCs/>
              </w:rPr>
            </w:pPr>
            <w:r w:rsidRPr="00731DCC">
              <w:rPr>
                <w:rFonts w:hint="cs"/>
                <w:b/>
                <w:bCs/>
                <w:rtl/>
              </w:rPr>
              <w:t>חלק</w:t>
            </w:r>
            <w:r w:rsidRPr="00731DCC">
              <w:rPr>
                <w:b/>
                <w:bCs/>
                <w:rtl/>
              </w:rPr>
              <w:t xml:space="preserve"> </w:t>
            </w:r>
            <w:r w:rsidRPr="00731DCC">
              <w:rPr>
                <w:rFonts w:hint="cs"/>
                <w:b/>
                <w:bCs/>
                <w:rtl/>
              </w:rPr>
              <w:t>ד</w:t>
            </w:r>
            <w:r w:rsidRPr="00731DCC">
              <w:rPr>
                <w:b/>
                <w:bCs/>
                <w:rtl/>
              </w:rPr>
              <w:t xml:space="preserve">': </w:t>
            </w:r>
            <w:r w:rsidRPr="00731DCC">
              <w:rPr>
                <w:rFonts w:hint="cs"/>
                <w:b/>
                <w:bCs/>
                <w:rtl/>
              </w:rPr>
              <w:t>עיקרי</w:t>
            </w:r>
            <w:r w:rsidRPr="00731DCC">
              <w:rPr>
                <w:b/>
                <w:bCs/>
                <w:rtl/>
              </w:rPr>
              <w:t xml:space="preserve"> </w:t>
            </w:r>
            <w:r w:rsidRPr="00731DCC">
              <w:rPr>
                <w:rFonts w:hint="cs"/>
                <w:b/>
                <w:bCs/>
                <w:rtl/>
              </w:rPr>
              <w:t>הדיון</w:t>
            </w:r>
          </w:p>
        </w:tc>
      </w:tr>
      <w:tr w:rsidR="002E78CA" w:rsidRPr="00E41963" w:rsidTr="00072F8E">
        <w:trPr>
          <w:cantSplit/>
          <w:trHeight w:val="60"/>
        </w:trPr>
        <w:tc>
          <w:tcPr>
            <w:tcW w:w="1871" w:type="dxa"/>
          </w:tcPr>
          <w:p w:rsidR="002E78CA" w:rsidRPr="00E41963" w:rsidRDefault="002E78CA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2E78CA" w:rsidRPr="00E41963" w:rsidRDefault="00D66399" w:rsidP="00A50139">
            <w:pPr>
              <w:pStyle w:val="TableText"/>
            </w:pPr>
            <w:r w:rsidRPr="00E41963">
              <w:rPr>
                <w:rFonts w:hint="cs"/>
                <w:rtl/>
              </w:rPr>
              <w:t xml:space="preserve">  </w:t>
            </w:r>
          </w:p>
        </w:tc>
        <w:tc>
          <w:tcPr>
            <w:tcW w:w="7372" w:type="dxa"/>
            <w:gridSpan w:val="8"/>
          </w:tcPr>
          <w:p w:rsidR="002E78CA" w:rsidRPr="009E65CF" w:rsidRDefault="009E65CF" w:rsidP="009E65CF">
            <w:pPr>
              <w:pStyle w:val="TableBlock"/>
              <w:jc w:val="left"/>
              <w:rPr>
                <w:rtl/>
              </w:rPr>
            </w:pPr>
            <w:r>
              <w:rPr>
                <w:rtl/>
              </w:rPr>
              <w:t>נקודות עיקריות שהועלו</w:t>
            </w:r>
            <w:r>
              <w:rPr>
                <w:rFonts w:hint="cs"/>
                <w:rtl/>
              </w:rPr>
              <w:t xml:space="preserve"> בדיון: </w:t>
            </w:r>
            <w:r w:rsidR="002E78CA" w:rsidRPr="009E65CF">
              <w:rPr>
                <w:rFonts w:hint="cs"/>
                <w:rtl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2E78CA" w:rsidRPr="00E41963" w:rsidTr="00072F8E">
        <w:trPr>
          <w:cantSplit/>
          <w:trHeight w:val="60"/>
        </w:trPr>
        <w:tc>
          <w:tcPr>
            <w:tcW w:w="1871" w:type="dxa"/>
          </w:tcPr>
          <w:p w:rsidR="002E78CA" w:rsidRPr="00E41963" w:rsidRDefault="002E78CA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2E78CA" w:rsidRPr="00E41963" w:rsidRDefault="002E78CA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2E78CA" w:rsidRPr="009E65CF" w:rsidRDefault="009E65CF" w:rsidP="009E65CF">
            <w:pPr>
              <w:pStyle w:val="TableHead"/>
              <w:rPr>
                <w:rtl/>
              </w:rPr>
            </w:pPr>
            <w:r w:rsidRPr="009E65CF">
              <w:rPr>
                <w:rFonts w:hint="cs"/>
                <w:rtl/>
              </w:rPr>
              <w:t>חלק ה': קביעת הוועדה והחלטותיה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C297E" w:rsidRDefault="0027129C" w:rsidP="009668C2">
            <w:pPr>
              <w:pStyle w:val="TableHead"/>
              <w:jc w:val="left"/>
              <w:rPr>
                <w:b w:val="0"/>
                <w:bCs w:val="0"/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r w:rsidR="002046A0" w:rsidRPr="00E41963">
              <w:rPr>
                <w:rFonts w:hint="cs"/>
                <w:rtl/>
              </w:rPr>
              <w:t>קביע</w:t>
            </w:r>
            <w:r w:rsidR="00715F5F">
              <w:rPr>
                <w:rFonts w:hint="cs"/>
                <w:rtl/>
              </w:rPr>
              <w:t>ת הוועדה</w:t>
            </w:r>
            <w:r w:rsidR="00D66399" w:rsidRPr="00E41963">
              <w:rPr>
                <w:rFonts w:hint="cs"/>
                <w:rtl/>
              </w:rPr>
              <w:t xml:space="preserve">: </w:t>
            </w:r>
            <w:r w:rsidR="009668C2">
              <w:rPr>
                <w:rFonts w:hint="cs"/>
                <w:rtl/>
              </w:rPr>
              <w:t>(סמן)</w:t>
            </w:r>
            <w:r w:rsidR="00D66399" w:rsidRPr="00EC297E">
              <w:rPr>
                <w:b w:val="0"/>
                <w:bCs w:val="0"/>
                <w:rtl/>
              </w:rPr>
              <w:br/>
            </w:r>
            <w:r w:rsidR="00D66399" w:rsidRPr="00EC297E">
              <w:rPr>
                <w:rFonts w:hint="cs"/>
                <w:b w:val="0"/>
                <w:bCs w:val="0"/>
              </w:rPr>
              <w:sym w:font="Wingdings" w:char="F06F"/>
            </w:r>
            <w:r w:rsidR="00D66399" w:rsidRPr="00EC297E">
              <w:rPr>
                <w:rFonts w:hint="cs"/>
                <w:b w:val="0"/>
                <w:bCs w:val="0"/>
                <w:rtl/>
              </w:rPr>
              <w:t xml:space="preserve"> הפעוט ה</w:t>
            </w:r>
            <w:r w:rsidR="00FB12B6" w:rsidRPr="00EC297E">
              <w:rPr>
                <w:rFonts w:hint="cs"/>
                <w:b w:val="0"/>
                <w:bCs w:val="0"/>
                <w:rtl/>
              </w:rPr>
              <w:t>וא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 xml:space="preserve"> פעוט </w:t>
            </w:r>
            <w:r w:rsidR="00FB12B6" w:rsidRPr="00EC297E">
              <w:rPr>
                <w:rFonts w:hint="cs"/>
                <w:b w:val="0"/>
                <w:bCs w:val="0"/>
                <w:rtl/>
              </w:rPr>
              <w:t>ב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>סיכון לפי סעיף</w:t>
            </w:r>
            <w:r w:rsidR="007D33D8" w:rsidRPr="00EC297E">
              <w:rPr>
                <w:rFonts w:hint="cs"/>
                <w:b w:val="0"/>
                <w:bCs w:val="0"/>
                <w:rtl/>
              </w:rPr>
              <w:t>:</w:t>
            </w:r>
            <w:r w:rsidR="00D66399" w:rsidRPr="00EC297E">
              <w:rPr>
                <w:b w:val="0"/>
                <w:bCs w:val="0"/>
                <w:rtl/>
              </w:rPr>
              <w:br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    </w:t>
            </w:r>
            <w:r w:rsidR="009668C2" w:rsidRPr="00EC297E">
              <w:rPr>
                <w:rFonts w:hint="cs"/>
                <w:b w:val="0"/>
                <w:bCs w:val="0"/>
              </w:rPr>
              <w:sym w:font="Wingdings" w:char="F06F"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 xml:space="preserve"> 3(1) לחוק.</w:t>
            </w:r>
            <w:r w:rsidR="006C7016" w:rsidRPr="00EC297E">
              <w:rPr>
                <w:rFonts w:hint="cs"/>
                <w:b w:val="0"/>
                <w:bCs w:val="0"/>
                <w:rtl/>
              </w:rPr>
              <w:t xml:space="preserve"> 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 xml:space="preserve">   </w:t>
            </w:r>
            <w:r w:rsidR="00D66399" w:rsidRPr="00EC297E">
              <w:rPr>
                <w:rFonts w:hint="cs"/>
                <w:b w:val="0"/>
                <w:bCs w:val="0"/>
                <w:rtl/>
              </w:rPr>
              <w:br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    </w:t>
            </w:r>
            <w:r w:rsidR="009668C2" w:rsidRPr="00EC297E">
              <w:rPr>
                <w:rFonts w:hint="cs"/>
                <w:b w:val="0"/>
                <w:bCs w:val="0"/>
              </w:rPr>
              <w:sym w:font="Wingdings" w:char="F06F"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 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 xml:space="preserve">3(2) לחוק. </w:t>
            </w:r>
            <w:r w:rsidR="00D66399" w:rsidRPr="00EC297E">
              <w:rPr>
                <w:b w:val="0"/>
                <w:bCs w:val="0"/>
                <w:rtl/>
              </w:rPr>
              <w:br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    </w:t>
            </w:r>
            <w:r w:rsidR="009668C2" w:rsidRPr="00EC297E">
              <w:rPr>
                <w:rFonts w:hint="cs"/>
                <w:b w:val="0"/>
                <w:bCs w:val="0"/>
              </w:rPr>
              <w:sym w:font="Wingdings" w:char="F06F"/>
            </w:r>
            <w:r w:rsidR="009668C2" w:rsidRPr="00EC297E">
              <w:rPr>
                <w:rFonts w:hint="cs"/>
                <w:b w:val="0"/>
                <w:bCs w:val="0"/>
                <w:rtl/>
              </w:rPr>
              <w:t xml:space="preserve">  </w:t>
            </w:r>
            <w:r w:rsidR="00D66399" w:rsidRPr="00EC297E">
              <w:rPr>
                <w:rFonts w:hint="cs"/>
                <w:b w:val="0"/>
                <w:bCs w:val="0"/>
                <w:rtl/>
              </w:rPr>
              <w:t>3(5) לחוק.</w:t>
            </w:r>
            <w:r w:rsidR="00FB12B6" w:rsidRPr="00EC297E">
              <w:rPr>
                <w:rFonts w:hint="cs"/>
                <w:b w:val="0"/>
                <w:bCs w:val="0"/>
                <w:rtl/>
              </w:rPr>
              <w:t xml:space="preserve"> </w:t>
            </w:r>
          </w:p>
          <w:p w:rsidR="00D66399" w:rsidRPr="00E41963" w:rsidRDefault="00D66399" w:rsidP="009E65CF">
            <w:pPr>
              <w:pStyle w:val="TableHead"/>
              <w:jc w:val="left"/>
              <w:rPr>
                <w:rtl/>
              </w:rPr>
            </w:pPr>
            <w:r w:rsidRPr="00EC297E">
              <w:rPr>
                <w:rFonts w:hint="cs"/>
                <w:b w:val="0"/>
                <w:bCs w:val="0"/>
                <w:rtl/>
              </w:rPr>
              <w:br/>
            </w:r>
            <w:r w:rsidRPr="00EC297E">
              <w:rPr>
                <w:rFonts w:hint="cs"/>
                <w:rtl/>
              </w:rPr>
              <w:t>תוקף ה</w:t>
            </w:r>
            <w:r w:rsidR="002046A0" w:rsidRPr="00EC297E">
              <w:rPr>
                <w:rFonts w:hint="cs"/>
                <w:rtl/>
              </w:rPr>
              <w:t>קביעה</w:t>
            </w:r>
            <w:r w:rsidR="001A309A" w:rsidRPr="00EC297E">
              <w:rPr>
                <w:rFonts w:hint="cs"/>
                <w:rtl/>
              </w:rPr>
              <w:t xml:space="preserve"> והזכות למעון יום</w:t>
            </w:r>
            <w:r w:rsidR="007D33D8" w:rsidRPr="00EC297E">
              <w:rPr>
                <w:rFonts w:hint="cs"/>
                <w:rtl/>
              </w:rPr>
              <w:t xml:space="preserve"> היא</w:t>
            </w:r>
            <w:r w:rsidR="006C7016" w:rsidRPr="00EC297E">
              <w:rPr>
                <w:rFonts w:hint="cs"/>
                <w:rtl/>
              </w:rPr>
              <w:t xml:space="preserve"> </w:t>
            </w:r>
            <w:r w:rsidRPr="00EC297E">
              <w:rPr>
                <w:rFonts w:hint="cs"/>
                <w:rtl/>
              </w:rPr>
              <w:t>למשך</w:t>
            </w:r>
            <w:r w:rsidRPr="00EC297E">
              <w:rPr>
                <w:rFonts w:hint="cs"/>
                <w:b w:val="0"/>
                <w:bCs w:val="0"/>
                <w:rtl/>
              </w:rPr>
              <w:t xml:space="preserve">: </w:t>
            </w:r>
            <w:r w:rsidR="007D33D8" w:rsidRPr="00EC297E">
              <w:rPr>
                <w:rFonts w:hint="cs"/>
                <w:b w:val="0"/>
                <w:bCs w:val="0"/>
                <w:rtl/>
              </w:rPr>
              <w:t>_____________</w:t>
            </w:r>
            <w:r w:rsidRPr="00EC297E">
              <w:rPr>
                <w:rFonts w:hint="cs"/>
                <w:b w:val="0"/>
                <w:bCs w:val="0"/>
                <w:rtl/>
              </w:rPr>
              <w:t>___</w:t>
            </w:r>
            <w:r w:rsidR="007D33D8" w:rsidRPr="00EC297E">
              <w:rPr>
                <w:rFonts w:hint="cs"/>
                <w:b w:val="0"/>
                <w:bCs w:val="0"/>
                <w:rtl/>
              </w:rPr>
              <w:t>_______</w:t>
            </w:r>
            <w:r w:rsidR="007D33D8" w:rsidRPr="00EC297E">
              <w:rPr>
                <w:b w:val="0"/>
                <w:bCs w:val="0"/>
                <w:rtl/>
              </w:rPr>
              <w:br/>
            </w:r>
            <w:r w:rsidRPr="00EC297E">
              <w:rPr>
                <w:rFonts w:hint="cs"/>
                <w:b w:val="0"/>
                <w:bCs w:val="0"/>
              </w:rPr>
              <w:sym w:font="Wingdings" w:char="F06F"/>
            </w:r>
            <w:r w:rsidRPr="00EC297E">
              <w:rPr>
                <w:rFonts w:hint="cs"/>
                <w:b w:val="0"/>
                <w:bCs w:val="0"/>
                <w:rtl/>
              </w:rPr>
              <w:t xml:space="preserve"> הפעוט אינו פעוט בסיכון מהנימוקים האלה:</w:t>
            </w:r>
            <w:r w:rsidRPr="00E41963">
              <w:rPr>
                <w:rFonts w:hint="cs"/>
                <w:rtl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7D33D8">
              <w:rPr>
                <w:rFonts w:hint="cs"/>
                <w:rtl/>
              </w:rPr>
              <w:t>___________________________________________________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C297E" w:rsidRDefault="0027129C" w:rsidP="007D33D8">
            <w:pPr>
              <w:pStyle w:val="TableBlock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2. </w:t>
            </w:r>
            <w:r w:rsidR="00FB12B6" w:rsidRPr="00EC297E">
              <w:rPr>
                <w:rFonts w:hint="cs"/>
                <w:b/>
                <w:bCs/>
                <w:rtl/>
              </w:rPr>
              <w:t>דרכי ה</w:t>
            </w:r>
            <w:r w:rsidR="00D66399" w:rsidRPr="00EC297E">
              <w:rPr>
                <w:rFonts w:hint="cs"/>
                <w:b/>
                <w:bCs/>
                <w:rtl/>
              </w:rPr>
              <w:t xml:space="preserve">טיפול </w:t>
            </w:r>
            <w:r w:rsidR="000F0414" w:rsidRPr="00EC297E">
              <w:rPr>
                <w:rFonts w:hint="cs"/>
                <w:b/>
                <w:bCs/>
                <w:rtl/>
              </w:rPr>
              <w:t>ב</w:t>
            </w:r>
            <w:r w:rsidR="00D66399" w:rsidRPr="00EC297E">
              <w:rPr>
                <w:rFonts w:hint="cs"/>
                <w:b/>
                <w:bCs/>
                <w:rtl/>
              </w:rPr>
              <w:t xml:space="preserve">פעוט </w:t>
            </w:r>
            <w:r w:rsidR="000F0414" w:rsidRPr="00EC297E">
              <w:rPr>
                <w:rFonts w:hint="cs"/>
                <w:b/>
                <w:bCs/>
                <w:rtl/>
              </w:rPr>
              <w:t>:</w:t>
            </w:r>
            <w:r w:rsidR="00F4016D" w:rsidRPr="00EC297E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tbl>
            <w:tblPr>
              <w:tblpPr w:leftFromText="180" w:rightFromText="180" w:vertAnchor="text" w:horzAnchor="margin" w:tblpY="-7396"/>
              <w:tblOverlap w:val="never"/>
              <w:bidiVisual/>
              <w:tblW w:w="72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52"/>
              <w:gridCol w:w="1383"/>
              <w:gridCol w:w="2126"/>
              <w:gridCol w:w="1985"/>
            </w:tblGrid>
            <w:tr w:rsidR="00D66399" w:rsidRPr="00E41963" w:rsidTr="009E65CF">
              <w:tc>
                <w:tcPr>
                  <w:tcW w:w="1752" w:type="dxa"/>
                </w:tcPr>
                <w:p w:rsidR="00D66399" w:rsidRPr="009E65CF" w:rsidRDefault="00D66399" w:rsidP="009E65CF">
                  <w:pPr>
                    <w:ind w:firstLine="0"/>
                    <w:rPr>
                      <w:rFonts w:cs="David"/>
                      <w:b/>
                      <w:bCs/>
                      <w:szCs w:val="24"/>
                    </w:rPr>
                  </w:pP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 xml:space="preserve">סוג </w:t>
                  </w:r>
                  <w:r w:rsidR="000F0414" w:rsidRP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>הטיפול</w:t>
                  </w:r>
                </w:p>
              </w:tc>
              <w:tc>
                <w:tcPr>
                  <w:tcW w:w="1383" w:type="dxa"/>
                </w:tcPr>
                <w:p w:rsidR="00D66399" w:rsidRPr="009E65CF" w:rsidRDefault="00D66399" w:rsidP="009E65CF">
                  <w:pPr>
                    <w:ind w:firstLine="0"/>
                    <w:rPr>
                      <w:rFonts w:cs="David"/>
                      <w:b/>
                      <w:bCs/>
                      <w:szCs w:val="24"/>
                    </w:rPr>
                  </w:pP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>למי מיועד</w:t>
                  </w:r>
                </w:p>
              </w:tc>
              <w:tc>
                <w:tcPr>
                  <w:tcW w:w="2126" w:type="dxa"/>
                </w:tcPr>
                <w:p w:rsidR="00D66399" w:rsidRPr="009E65CF" w:rsidRDefault="00D66399" w:rsidP="009E65CF">
                  <w:pPr>
                    <w:ind w:firstLine="0"/>
                    <w:rPr>
                      <w:rFonts w:cs="David"/>
                      <w:b/>
                      <w:bCs/>
                      <w:szCs w:val="24"/>
                    </w:rPr>
                  </w:pP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>הגורם נותן ה</w:t>
                  </w:r>
                  <w:r w:rsidR="000F0414" w:rsidRP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>טיפול</w:t>
                  </w:r>
                </w:p>
              </w:tc>
              <w:tc>
                <w:tcPr>
                  <w:tcW w:w="1985" w:type="dxa"/>
                </w:tcPr>
                <w:p w:rsidR="00D66399" w:rsidRPr="009E65CF" w:rsidRDefault="00D66399" w:rsidP="009E65CF">
                  <w:pPr>
                    <w:ind w:firstLine="0"/>
                    <w:jc w:val="center"/>
                    <w:rPr>
                      <w:rFonts w:cs="David"/>
                      <w:b/>
                      <w:bCs/>
                      <w:szCs w:val="24"/>
                    </w:rPr>
                  </w:pP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 xml:space="preserve">מועד </w:t>
                  </w:r>
                  <w:r w:rsid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 xml:space="preserve"> </w:t>
                  </w: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>לתחילת</w:t>
                  </w:r>
                  <w:r w:rsidR="00877BBD" w:rsidRP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 xml:space="preserve">     </w:t>
                  </w:r>
                  <w:r w:rsidR="00877BBD"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br/>
                  </w:r>
                  <w:r w:rsidR="00877BBD" w:rsidRP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 xml:space="preserve">     </w:t>
                  </w:r>
                  <w:r w:rsidRPr="009E65CF">
                    <w:rPr>
                      <w:rFonts w:cs="David"/>
                      <w:b/>
                      <w:bCs/>
                      <w:szCs w:val="24"/>
                      <w:rtl/>
                    </w:rPr>
                    <w:t>ה</w:t>
                  </w:r>
                  <w:r w:rsidR="00536470" w:rsidRPr="009E65CF">
                    <w:rPr>
                      <w:rFonts w:cs="David" w:hint="cs"/>
                      <w:b/>
                      <w:bCs/>
                      <w:szCs w:val="24"/>
                      <w:rtl/>
                    </w:rPr>
                    <w:t>טיפול</w:t>
                  </w:r>
                </w:p>
              </w:tc>
            </w:tr>
            <w:tr w:rsidR="00D66399" w:rsidRPr="00E41963" w:rsidTr="009E65CF">
              <w:tc>
                <w:tcPr>
                  <w:tcW w:w="1752" w:type="dxa"/>
                </w:tcPr>
                <w:p w:rsidR="00D66399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Default="00877BBD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383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</w:tr>
            <w:tr w:rsidR="00D66399" w:rsidRPr="00E41963" w:rsidTr="009E65CF">
              <w:tc>
                <w:tcPr>
                  <w:tcW w:w="1752" w:type="dxa"/>
                </w:tcPr>
                <w:p w:rsidR="00D66399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Default="00877BBD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383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</w:rPr>
                  </w:pPr>
                </w:p>
              </w:tc>
            </w:tr>
            <w:tr w:rsidR="00877BBD" w:rsidRPr="00E41963" w:rsidTr="009E65CF">
              <w:tc>
                <w:tcPr>
                  <w:tcW w:w="1752" w:type="dxa"/>
                </w:tcPr>
                <w:p w:rsidR="00877BBD" w:rsidRDefault="00877BBD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Default="00877BBD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383" w:type="dxa"/>
                </w:tcPr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2126" w:type="dxa"/>
                </w:tcPr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877BBD" w:rsidRPr="00E41963" w:rsidRDefault="00877BBD" w:rsidP="00A50139">
                  <w:pPr>
                    <w:rPr>
                      <w:rFonts w:cs="David"/>
                      <w:szCs w:val="24"/>
                    </w:rPr>
                  </w:pPr>
                </w:p>
              </w:tc>
            </w:tr>
          </w:tbl>
          <w:p w:rsidR="00D66399" w:rsidRPr="00E41963" w:rsidRDefault="00D66399" w:rsidP="00990ED8">
            <w:pPr>
              <w:pStyle w:val="page"/>
              <w:widowControl/>
              <w:spacing w:before="72"/>
              <w:ind w:right="1134"/>
              <w:rPr>
                <w:rFonts w:cs="FrankRuehl"/>
                <w:color w:val="FF0000"/>
                <w:position w:val="0"/>
                <w:sz w:val="26"/>
                <w:szCs w:val="26"/>
                <w:rtl/>
              </w:rPr>
            </w:pP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877BBD">
            <w:pPr>
              <w:pStyle w:val="TableBlock"/>
              <w:rPr>
                <w:color w:val="auto"/>
                <w:rtl/>
              </w:rPr>
            </w:pPr>
            <w:r w:rsidRPr="00E41963">
              <w:rPr>
                <w:rtl/>
              </w:rPr>
              <w:t xml:space="preserve">האחראי ליישום </w:t>
            </w:r>
            <w:r w:rsidR="00AB6460" w:rsidRPr="00E41963">
              <w:rPr>
                <w:rFonts w:hint="cs"/>
                <w:rtl/>
              </w:rPr>
              <w:t xml:space="preserve">קביעת </w:t>
            </w:r>
            <w:r w:rsidR="00F25AA8" w:rsidRPr="00E41963">
              <w:rPr>
                <w:rFonts w:hint="cs"/>
                <w:rtl/>
              </w:rPr>
              <w:t>הו</w:t>
            </w:r>
            <w:r w:rsidR="00AB6460" w:rsidRPr="00E41963">
              <w:rPr>
                <w:rFonts w:hint="cs"/>
                <w:rtl/>
              </w:rPr>
              <w:t>ו</w:t>
            </w:r>
            <w:r w:rsidR="00F25AA8" w:rsidRPr="00E41963">
              <w:rPr>
                <w:rFonts w:hint="cs"/>
                <w:rtl/>
              </w:rPr>
              <w:t>עדה</w:t>
            </w:r>
            <w:r w:rsidR="00FC4B25" w:rsidRPr="00E41963">
              <w:rPr>
                <w:rFonts w:hint="cs"/>
                <w:rtl/>
              </w:rPr>
              <w:t xml:space="preserve"> לעניין פעוט בסיכון</w:t>
            </w:r>
            <w:r w:rsidR="00F25AA8" w:rsidRPr="00E41963">
              <w:rPr>
                <w:rFonts w:hint="cs"/>
                <w:rtl/>
              </w:rPr>
              <w:t>, ו</w:t>
            </w:r>
            <w:r w:rsidR="00FC4B25" w:rsidRPr="00E41963">
              <w:rPr>
                <w:rFonts w:hint="cs"/>
                <w:rtl/>
              </w:rPr>
              <w:t xml:space="preserve">ליישום החלטת הוועדה לעניין </w:t>
            </w:r>
            <w:r w:rsidR="00F25AA8" w:rsidRPr="00E41963">
              <w:rPr>
                <w:rFonts w:hint="cs"/>
                <w:rtl/>
              </w:rPr>
              <w:t xml:space="preserve">דרכי הטיפול </w:t>
            </w:r>
            <w:r w:rsidR="00FC4B25" w:rsidRPr="00E41963">
              <w:rPr>
                <w:rFonts w:hint="cs"/>
                <w:rtl/>
              </w:rPr>
              <w:t>ו</w:t>
            </w:r>
            <w:r w:rsidRPr="00E41963">
              <w:rPr>
                <w:rtl/>
              </w:rPr>
              <w:t>למעקב אחר</w:t>
            </w:r>
            <w:r w:rsidR="00FC4B25" w:rsidRPr="00E41963">
              <w:rPr>
                <w:rFonts w:hint="cs"/>
                <w:rtl/>
              </w:rPr>
              <w:t xml:space="preserve"> ביצוען</w:t>
            </w:r>
            <w:r w:rsidR="00F25AA8" w:rsidRPr="00E41963">
              <w:rPr>
                <w:rFonts w:hint="cs"/>
                <w:rtl/>
              </w:rPr>
              <w:t>.</w:t>
            </w:r>
            <w:r w:rsidRPr="00E41963">
              <w:rPr>
                <w:rtl/>
              </w:rPr>
              <w:t>:________________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  <w:r w:rsidRPr="00E41963">
              <w:rPr>
                <w:rFonts w:hint="cs"/>
                <w:rtl/>
              </w:rPr>
              <w:t xml:space="preserve">            </w:t>
            </w:r>
          </w:p>
        </w:tc>
        <w:tc>
          <w:tcPr>
            <w:tcW w:w="7372" w:type="dxa"/>
            <w:gridSpan w:val="8"/>
          </w:tcPr>
          <w:p w:rsidR="00D66399" w:rsidRPr="00E41963" w:rsidRDefault="00D66399" w:rsidP="00877BBD">
            <w:pPr>
              <w:pStyle w:val="TableBlock"/>
              <w:jc w:val="left"/>
              <w:rPr>
                <w:rtl/>
              </w:rPr>
            </w:pPr>
            <w:r w:rsidRPr="00EC297E">
              <w:rPr>
                <w:rFonts w:hint="cs"/>
                <w:b/>
                <w:bCs/>
                <w:rtl/>
              </w:rPr>
              <w:t>דעת מיעוט, אם קיימת:</w:t>
            </w:r>
            <w:r w:rsidRPr="00E41963">
              <w:rPr>
                <w:rFonts w:hint="cs"/>
                <w:rtl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77BBD">
              <w:rPr>
                <w:rFonts w:hint="cs"/>
                <w:rtl/>
              </w:rPr>
              <w:t>____________________________________________________________________________________________________________</w:t>
            </w:r>
            <w:r w:rsidRPr="00E41963">
              <w:rPr>
                <w:rFonts w:hint="cs"/>
                <w:rtl/>
              </w:rPr>
              <w:t>_</w:t>
            </w:r>
          </w:p>
          <w:p w:rsidR="00D66399" w:rsidRPr="00E41963" w:rsidRDefault="00D66399" w:rsidP="00A32731">
            <w:pPr>
              <w:pStyle w:val="TableBlock"/>
              <w:rPr>
                <w:rtl/>
              </w:rPr>
            </w:pPr>
          </w:p>
          <w:p w:rsidR="00D66399" w:rsidRPr="00EC297E" w:rsidRDefault="00D66399" w:rsidP="00536470">
            <w:pPr>
              <w:pStyle w:val="TableBlock"/>
              <w:rPr>
                <w:b/>
                <w:bCs/>
                <w:rtl/>
              </w:rPr>
            </w:pPr>
            <w:r w:rsidRPr="00E41963">
              <w:rPr>
                <w:rFonts w:hint="cs"/>
                <w:rtl/>
              </w:rPr>
              <w:t xml:space="preserve"> </w:t>
            </w:r>
            <w:r w:rsidR="00536470" w:rsidRPr="00EC297E">
              <w:rPr>
                <w:rFonts w:hint="cs"/>
                <w:b/>
                <w:bCs/>
                <w:rtl/>
              </w:rPr>
              <w:t>חברי הוועדה</w:t>
            </w:r>
            <w:r w:rsidRPr="00EC297E">
              <w:rPr>
                <w:b/>
                <w:bCs/>
                <w:rtl/>
              </w:rPr>
              <w:t>: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tbl>
            <w:tblPr>
              <w:tblpPr w:leftFromText="180" w:rightFromText="180" w:vertAnchor="text" w:horzAnchor="margin" w:tblpY="1"/>
              <w:tblOverlap w:val="never"/>
              <w:bidiVisual/>
              <w:tblW w:w="70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26"/>
              <w:gridCol w:w="2731"/>
              <w:gridCol w:w="2231"/>
            </w:tblGrid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pStyle w:val="5"/>
                    <w:spacing w:before="60"/>
                    <w:jc w:val="center"/>
                    <w:rPr>
                      <w:rFonts w:cs="David"/>
                      <w:i w:val="0"/>
                      <w:iCs w:val="0"/>
                      <w:rtl/>
                    </w:rPr>
                  </w:pPr>
                  <w:r w:rsidRPr="00E41963">
                    <w:rPr>
                      <w:rFonts w:cs="David"/>
                      <w:i w:val="0"/>
                      <w:iCs w:val="0"/>
                      <w:rtl/>
                    </w:rPr>
                    <w:t>שם</w:t>
                  </w:r>
                  <w:r w:rsidR="00536470" w:rsidRPr="00E41963">
                    <w:rPr>
                      <w:rFonts w:cs="David" w:hint="cs"/>
                      <w:i w:val="0"/>
                      <w:iCs w:val="0"/>
                      <w:rtl/>
                    </w:rPr>
                    <w:t xml:space="preserve"> ושם משפחה </w:t>
                  </w: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spacing w:before="60"/>
                    <w:jc w:val="center"/>
                    <w:rPr>
                      <w:rFonts w:cs="David"/>
                      <w:b/>
                      <w:bCs/>
                      <w:szCs w:val="24"/>
                      <w:rtl/>
                    </w:rPr>
                  </w:pPr>
                  <w:r w:rsidRPr="00E41963">
                    <w:rPr>
                      <w:rFonts w:cs="David"/>
                      <w:b/>
                      <w:bCs/>
                      <w:szCs w:val="24"/>
                      <w:rtl/>
                    </w:rPr>
                    <w:t>תפקיד</w:t>
                  </w: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spacing w:before="60"/>
                    <w:jc w:val="center"/>
                    <w:rPr>
                      <w:rFonts w:cs="David"/>
                      <w:b/>
                      <w:bCs/>
                      <w:szCs w:val="24"/>
                      <w:rtl/>
                    </w:rPr>
                  </w:pPr>
                  <w:r w:rsidRPr="00E41963">
                    <w:rPr>
                      <w:rFonts w:cs="David"/>
                      <w:b/>
                      <w:bCs/>
                      <w:szCs w:val="24"/>
                      <w:rtl/>
                    </w:rPr>
                    <w:t>חתימה</w:t>
                  </w:r>
                </w:p>
              </w:tc>
            </w:tr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</w:tr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</w:tr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</w:tr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</w:tr>
            <w:tr w:rsidR="00D66399" w:rsidRPr="00E41963" w:rsidTr="00A50139">
              <w:tc>
                <w:tcPr>
                  <w:tcW w:w="2126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7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  <w:tc>
                <w:tcPr>
                  <w:tcW w:w="2231" w:type="dxa"/>
                </w:tcPr>
                <w:p w:rsidR="00D66399" w:rsidRPr="00E41963" w:rsidRDefault="00D66399" w:rsidP="00A50139">
                  <w:pPr>
                    <w:rPr>
                      <w:rFonts w:cs="David"/>
                      <w:szCs w:val="24"/>
                      <w:rtl/>
                    </w:rPr>
                  </w:pPr>
                </w:p>
              </w:tc>
            </w:tr>
          </w:tbl>
          <w:p w:rsidR="00D66399" w:rsidRPr="00E41963" w:rsidRDefault="00D66399" w:rsidP="00990ED8">
            <w:pPr>
              <w:pStyle w:val="page"/>
              <w:widowControl/>
              <w:spacing w:before="72"/>
              <w:ind w:right="1134"/>
              <w:rPr>
                <w:rFonts w:cs="FrankRuehl"/>
                <w:color w:val="FF0000"/>
                <w:position w:val="0"/>
                <w:sz w:val="26"/>
                <w:szCs w:val="26"/>
                <w:rtl/>
              </w:rPr>
            </w:pPr>
          </w:p>
        </w:tc>
      </w:tr>
      <w:tr w:rsidR="00D66399" w:rsidRPr="00E41963" w:rsidTr="00072F8E">
        <w:trPr>
          <w:cantSplit/>
          <w:trHeight w:val="1392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  <w:rPr>
                <w:rtl/>
              </w:rPr>
            </w:pPr>
          </w:p>
          <w:p w:rsidR="00D66399" w:rsidRPr="00E41963" w:rsidRDefault="00D66399" w:rsidP="00A50139">
            <w:pPr>
              <w:pStyle w:val="TableText"/>
              <w:rPr>
                <w:rtl/>
              </w:rPr>
            </w:pPr>
          </w:p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877BBD" w:rsidP="00A841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br/>
            </w:r>
          </w:p>
          <w:p w:rsidR="00D66399" w:rsidRPr="00E41963" w:rsidRDefault="00D66399" w:rsidP="00A841E0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______________        _______________                       ________</w:t>
            </w:r>
          </w:p>
          <w:p w:rsidR="00D66399" w:rsidRPr="00E41963" w:rsidRDefault="00D66399" w:rsidP="00A841E0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>שם ממלא הטופס                         תפקיד                                   חתימה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DC0F14">
            <w:pPr>
              <w:pStyle w:val="TableBlock"/>
              <w:rPr>
                <w:rtl/>
              </w:rPr>
            </w:pP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A841E0">
            <w:pPr>
              <w:pStyle w:val="TableHead"/>
              <w:rPr>
                <w:rtl/>
              </w:rPr>
            </w:pP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A841E0">
            <w:pPr>
              <w:pStyle w:val="TableHead"/>
              <w:rPr>
                <w:b w:val="0"/>
                <w:bCs w:val="0"/>
                <w:rtl/>
              </w:rPr>
            </w:pP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50139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A841E0">
            <w:pPr>
              <w:pStyle w:val="TableHead"/>
              <w:rPr>
                <w:rtl/>
              </w:rPr>
            </w:pP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841E0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A841E0">
            <w:pPr>
              <w:pStyle w:val="TableBlock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האחראי </w:t>
            </w:r>
            <w:r w:rsidRPr="00E41963">
              <w:rPr>
                <w:rtl/>
              </w:rPr>
              <w:t>רשאי</w:t>
            </w:r>
            <w:r w:rsidRPr="00E41963">
              <w:rPr>
                <w:rFonts w:hint="cs"/>
                <w:rtl/>
              </w:rPr>
              <w:t>/</w:t>
            </w:r>
            <w:r w:rsidRPr="00E41963">
              <w:rPr>
                <w:rtl/>
              </w:rPr>
              <w:t xml:space="preserve">ת לערור על החלטה זו </w:t>
            </w:r>
            <w:r w:rsidRPr="00E41963">
              <w:rPr>
                <w:rFonts w:hint="cs"/>
                <w:rtl/>
              </w:rPr>
              <w:t xml:space="preserve">בתוך 30 יום </w:t>
            </w:r>
            <w:r w:rsidRPr="00E41963">
              <w:rPr>
                <w:rtl/>
              </w:rPr>
              <w:t>בפני ועדת ערר על פי חוק שירותי הסעד, התשי"ח–1958</w:t>
            </w:r>
            <w:r w:rsidRPr="00E41963">
              <w:rPr>
                <w:rFonts w:hint="cs"/>
                <w:rtl/>
              </w:rPr>
              <w:t xml:space="preserve">, </w:t>
            </w:r>
            <w:r w:rsidRPr="00E41963">
              <w:rPr>
                <w:rtl/>
              </w:rPr>
              <w:t xml:space="preserve">שמענה: </w:t>
            </w:r>
            <w:r w:rsidRPr="00E41963">
              <w:rPr>
                <w:rFonts w:hint="cs"/>
                <w:rtl/>
              </w:rPr>
              <w:t>_______________________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A841E0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D66399" w:rsidRPr="00E41963" w:rsidRDefault="00D66399" w:rsidP="00A841E0">
            <w:pPr>
              <w:pStyle w:val="TableBlock"/>
              <w:rPr>
                <w:rtl/>
              </w:rPr>
            </w:pPr>
          </w:p>
        </w:tc>
      </w:tr>
      <w:tr w:rsidR="009E65CF" w:rsidRPr="00E41963" w:rsidTr="00072F8E">
        <w:trPr>
          <w:cantSplit/>
          <w:trHeight w:val="60"/>
        </w:trPr>
        <w:tc>
          <w:tcPr>
            <w:tcW w:w="1871" w:type="dxa"/>
          </w:tcPr>
          <w:p w:rsidR="009E65CF" w:rsidRPr="00E41963" w:rsidRDefault="009E65CF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9E65CF" w:rsidRPr="00E41963" w:rsidRDefault="009E65CF" w:rsidP="00A841E0">
            <w:pPr>
              <w:pStyle w:val="TableText"/>
            </w:pPr>
          </w:p>
        </w:tc>
        <w:tc>
          <w:tcPr>
            <w:tcW w:w="7372" w:type="dxa"/>
            <w:gridSpan w:val="8"/>
          </w:tcPr>
          <w:p w:rsidR="009E65CF" w:rsidRPr="00E41963" w:rsidRDefault="009E65CF" w:rsidP="009E65CF">
            <w:pPr>
              <w:pStyle w:val="TableBlock"/>
              <w:jc w:val="left"/>
              <w:rPr>
                <w:rtl/>
              </w:rPr>
            </w:pPr>
            <w:r w:rsidRPr="00E41963">
              <w:rPr>
                <w:rFonts w:hint="cs"/>
                <w:rtl/>
              </w:rPr>
              <w:t xml:space="preserve">העתק: </w:t>
            </w:r>
            <w:r w:rsidRPr="00E41963">
              <w:rPr>
                <w:rtl/>
              </w:rPr>
              <w:br/>
            </w:r>
            <w:r w:rsidRPr="00E41963">
              <w:rPr>
                <w:rFonts w:hint="cs"/>
                <w:rtl/>
              </w:rPr>
              <w:t>האחראי על הפעוט</w:t>
            </w:r>
            <w:r w:rsidRPr="00E41963">
              <w:rPr>
                <w:rtl/>
              </w:rPr>
              <w:br/>
            </w:r>
            <w:r w:rsidRPr="00E41963">
              <w:rPr>
                <w:rFonts w:hint="cs"/>
                <w:rtl/>
              </w:rPr>
              <w:t>תיק משפחה</w:t>
            </w:r>
          </w:p>
        </w:tc>
      </w:tr>
      <w:tr w:rsidR="00D66399" w:rsidRPr="00E41963" w:rsidTr="00072F8E">
        <w:trPr>
          <w:cantSplit/>
          <w:trHeight w:val="60"/>
        </w:trPr>
        <w:tc>
          <w:tcPr>
            <w:tcW w:w="1871" w:type="dxa"/>
          </w:tcPr>
          <w:p w:rsidR="00D66399" w:rsidRPr="00E41963" w:rsidRDefault="00D66399" w:rsidP="00BA64BF">
            <w:pPr>
              <w:pStyle w:val="TableSideHeading"/>
              <w:keepLines w:val="0"/>
            </w:pPr>
          </w:p>
        </w:tc>
        <w:tc>
          <w:tcPr>
            <w:tcW w:w="680" w:type="dxa"/>
          </w:tcPr>
          <w:p w:rsidR="00D66399" w:rsidRPr="00E41963" w:rsidRDefault="00D66399" w:rsidP="00990ED8">
            <w:pPr>
              <w:pStyle w:val="TableText"/>
            </w:pPr>
          </w:p>
        </w:tc>
        <w:tc>
          <w:tcPr>
            <w:tcW w:w="568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D66399" w:rsidRPr="00E41963" w:rsidRDefault="00D66399" w:rsidP="00BA64BF">
            <w:pPr>
              <w:pStyle w:val="TableText"/>
              <w:keepLines w:val="0"/>
            </w:pPr>
          </w:p>
        </w:tc>
        <w:tc>
          <w:tcPr>
            <w:tcW w:w="3060" w:type="dxa"/>
          </w:tcPr>
          <w:p w:rsidR="00D66399" w:rsidRPr="00E41963" w:rsidRDefault="00D66399" w:rsidP="00F405F5">
            <w:pPr>
              <w:pStyle w:val="TableBlock"/>
            </w:pPr>
          </w:p>
        </w:tc>
      </w:tr>
    </w:tbl>
    <w:p w:rsidR="00990ED8" w:rsidRPr="00E41963" w:rsidRDefault="00990ED8" w:rsidP="00990ED8">
      <w:pPr>
        <w:pStyle w:val="Hesber1st"/>
        <w:tabs>
          <w:tab w:val="clear" w:pos="680"/>
        </w:tabs>
        <w:rPr>
          <w:rtl/>
        </w:rPr>
      </w:pPr>
      <w:r w:rsidRPr="00E41963">
        <w:rPr>
          <w:rFonts w:hint="cs"/>
          <w:rtl/>
        </w:rPr>
        <w:t xml:space="preserve">          </w:t>
      </w:r>
    </w:p>
    <w:p w:rsidR="00990ED8" w:rsidRDefault="00990ED8" w:rsidP="00990ED8">
      <w:pPr>
        <w:pStyle w:val="Hesber1st"/>
        <w:tabs>
          <w:tab w:val="clear" w:pos="680"/>
        </w:tabs>
        <w:rPr>
          <w:rtl/>
        </w:rPr>
      </w:pPr>
    </w:p>
    <w:p w:rsidR="009E65CF" w:rsidRPr="00E41963" w:rsidRDefault="009E65CF" w:rsidP="00990ED8">
      <w:pPr>
        <w:pStyle w:val="Hesber1st"/>
        <w:tabs>
          <w:tab w:val="clear" w:pos="680"/>
        </w:tabs>
        <w:rPr>
          <w:rtl/>
        </w:rPr>
      </w:pPr>
    </w:p>
    <w:p w:rsidR="00990ED8" w:rsidRPr="00E41963" w:rsidRDefault="00990ED8" w:rsidP="00B9729A">
      <w:pPr>
        <w:pStyle w:val="Hesber1st"/>
        <w:tabs>
          <w:tab w:val="clear" w:pos="680"/>
        </w:tabs>
        <w:rPr>
          <w:rtl/>
        </w:rPr>
      </w:pPr>
      <w:r w:rsidRPr="00E41963">
        <w:rPr>
          <w:rFonts w:hint="cs"/>
          <w:rtl/>
        </w:rPr>
        <w:t xml:space="preserve">  ___________ התשע"</w:t>
      </w:r>
      <w:r w:rsidR="00B9729A">
        <w:rPr>
          <w:rFonts w:hint="cs"/>
          <w:rtl/>
        </w:rPr>
        <w:t>ו</w:t>
      </w:r>
      <w:r w:rsidR="00BB34F6" w:rsidRPr="00E41963">
        <w:rPr>
          <w:rFonts w:hint="cs"/>
          <w:rtl/>
        </w:rPr>
        <w:t xml:space="preserve"> </w:t>
      </w:r>
      <w:r w:rsidRPr="00E41963">
        <w:rPr>
          <w:rFonts w:hint="cs"/>
          <w:rtl/>
        </w:rPr>
        <w:t>(___________</w:t>
      </w:r>
      <w:r w:rsidR="00BB34F6" w:rsidRPr="00E41963">
        <w:rPr>
          <w:rFonts w:hint="cs"/>
          <w:rtl/>
        </w:rPr>
        <w:t>2015</w:t>
      </w:r>
      <w:r w:rsidRPr="00E41963">
        <w:rPr>
          <w:rFonts w:hint="cs"/>
          <w:rtl/>
        </w:rPr>
        <w:t xml:space="preserve">)                                                            </w:t>
      </w:r>
    </w:p>
    <w:p w:rsidR="00990ED8" w:rsidRPr="00E41963" w:rsidRDefault="00990ED8" w:rsidP="00BB34F6">
      <w:pPr>
        <w:pStyle w:val="Hesber1st"/>
        <w:tabs>
          <w:tab w:val="clear" w:pos="680"/>
        </w:tabs>
        <w:rPr>
          <w:rtl/>
        </w:rPr>
      </w:pPr>
      <w:r w:rsidRPr="00E41963">
        <w:rPr>
          <w:rFonts w:hint="cs"/>
          <w:rtl/>
        </w:rPr>
        <w:t xml:space="preserve">               (חמ </w:t>
      </w:r>
      <w:r w:rsidR="00BB34F6" w:rsidRPr="00E41963">
        <w:rPr>
          <w:rFonts w:hint="cs"/>
          <w:rtl/>
        </w:rPr>
        <w:t xml:space="preserve">3-3424_)                                                                                  </w:t>
      </w:r>
      <w:r w:rsidRPr="00E41963">
        <w:rPr>
          <w:rFonts w:hint="cs"/>
          <w:rtl/>
        </w:rPr>
        <w:t>________________</w:t>
      </w:r>
    </w:p>
    <w:p w:rsidR="00877BBD" w:rsidRDefault="00877BBD" w:rsidP="00990ED8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                </w:t>
      </w:r>
      <w:r w:rsidR="00A32731" w:rsidRPr="00E41963">
        <w:rPr>
          <w:rFonts w:hint="cs"/>
          <w:rtl/>
        </w:rPr>
        <w:t>חיים כץ</w:t>
      </w:r>
      <w:r w:rsidR="00990ED8" w:rsidRPr="00E41963">
        <w:rPr>
          <w:rFonts w:hint="cs"/>
          <w:rtl/>
        </w:rPr>
        <w:t xml:space="preserve">                                                                                                               </w:t>
      </w:r>
    </w:p>
    <w:p w:rsidR="00990ED8" w:rsidRPr="00E41963" w:rsidRDefault="00877BBD" w:rsidP="00990ED8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</w:t>
      </w:r>
      <w:r w:rsidR="00990ED8" w:rsidRPr="00E41963">
        <w:rPr>
          <w:rFonts w:hint="cs"/>
          <w:rtl/>
        </w:rPr>
        <w:t>שר הרווחה והשירותים החברתיים</w:t>
      </w:r>
    </w:p>
    <w:p w:rsidR="00990ED8" w:rsidRPr="00E41963" w:rsidRDefault="00990ED8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9E65CF" w:rsidRDefault="009E65CF" w:rsidP="00BA64BF">
      <w:pPr>
        <w:pStyle w:val="HeadDivreiHesber"/>
        <w:rPr>
          <w:rtl/>
        </w:rPr>
      </w:pPr>
    </w:p>
    <w:p w:rsidR="004900A8" w:rsidRPr="00E41963" w:rsidRDefault="004900A8" w:rsidP="00BA64BF">
      <w:pPr>
        <w:pStyle w:val="HeadDivreiHesber"/>
        <w:rPr>
          <w:rtl/>
        </w:rPr>
      </w:pPr>
      <w:r w:rsidRPr="00E41963">
        <w:rPr>
          <w:rFonts w:hint="cs"/>
          <w:rtl/>
        </w:rPr>
        <w:t>דברי הסבר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E41963">
        <w:rPr>
          <w:rtl/>
        </w:rPr>
        <w:tab/>
      </w:r>
      <w:r w:rsidRPr="009E65CF">
        <w:rPr>
          <w:rFonts w:hint="cs"/>
          <w:rtl/>
        </w:rPr>
        <w:t>בהתאם לסעיף 5 לחוק פעוטות בסיכון (הזכות למעון יום), התשס"ה-2000, יתקין שר הרווחה תקנות בדבר דרכי הפנייה לו</w:t>
      </w:r>
      <w:r w:rsidR="003964F0" w:rsidRPr="009E65CF">
        <w:rPr>
          <w:rFonts w:hint="cs"/>
          <w:rtl/>
        </w:rPr>
        <w:t>ו</w:t>
      </w:r>
      <w:r w:rsidRPr="009E65CF">
        <w:rPr>
          <w:rFonts w:hint="cs"/>
          <w:rtl/>
        </w:rPr>
        <w:t>עדה וסדרי פעולתה של הועדה, ובכך עוסקות התקנות דנן.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Fonts w:hint="cs"/>
          <w:rtl/>
        </w:rPr>
        <w:t>התקנות קובעות את אופן הפנייה לו</w:t>
      </w:r>
      <w:r w:rsidR="003964F0" w:rsidRPr="009E65CF">
        <w:rPr>
          <w:rFonts w:hint="cs"/>
          <w:rtl/>
        </w:rPr>
        <w:t>ו</w:t>
      </w:r>
      <w:r w:rsidRPr="009E65CF">
        <w:rPr>
          <w:rFonts w:hint="cs"/>
          <w:rtl/>
        </w:rPr>
        <w:t>עדה בבקשה כי תקבע שפעוט הוא פעוט ב</w:t>
      </w:r>
      <w:r w:rsidR="00D644FE" w:rsidRPr="009E65CF">
        <w:rPr>
          <w:rFonts w:hint="cs"/>
          <w:rtl/>
        </w:rPr>
        <w:t xml:space="preserve">מצב </w:t>
      </w:r>
      <w:r w:rsidRPr="009E65CF">
        <w:rPr>
          <w:rFonts w:hint="cs"/>
          <w:rtl/>
        </w:rPr>
        <w:t>סיכון, ועל כן זכאי למעון יום.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tl/>
        </w:rPr>
        <w:tab/>
      </w:r>
      <w:r w:rsidRPr="009E65CF">
        <w:rPr>
          <w:rFonts w:hint="cs"/>
          <w:rtl/>
        </w:rPr>
        <w:t>בהתאם לתקנות, הפניה לו</w:t>
      </w:r>
      <w:r w:rsidR="003964F0" w:rsidRPr="009E65CF">
        <w:rPr>
          <w:rFonts w:hint="cs"/>
          <w:rtl/>
        </w:rPr>
        <w:t>ו</w:t>
      </w:r>
      <w:r w:rsidRPr="009E65CF">
        <w:rPr>
          <w:rFonts w:hint="cs"/>
          <w:rtl/>
        </w:rPr>
        <w:t>עדה תעשה באמצעות</w:t>
      </w:r>
      <w:r w:rsidR="00A32731" w:rsidRPr="009E65CF">
        <w:rPr>
          <w:rFonts w:hint="cs"/>
          <w:rtl/>
        </w:rPr>
        <w:t xml:space="preserve"> העובד הסוציאלי, </w:t>
      </w:r>
      <w:r w:rsidR="00D644FE" w:rsidRPr="009E65CF">
        <w:rPr>
          <w:rFonts w:hint="cs"/>
          <w:rtl/>
        </w:rPr>
        <w:t xml:space="preserve">העובד </w:t>
      </w:r>
      <w:r w:rsidR="003964F0" w:rsidRPr="009E65CF">
        <w:rPr>
          <w:rFonts w:hint="cs"/>
          <w:rtl/>
        </w:rPr>
        <w:t>ב</w:t>
      </w:r>
      <w:r w:rsidRPr="009E65CF">
        <w:rPr>
          <w:rFonts w:hint="cs"/>
          <w:rtl/>
        </w:rPr>
        <w:t xml:space="preserve">מחלקה לשירותים חברתיים ברשות המקומית בה מתגורר הפעוט, על גבי טופס 1 שבתוספת. 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Fonts w:hint="cs"/>
          <w:rtl/>
        </w:rPr>
        <w:t xml:space="preserve">הפניה באמצעות </w:t>
      </w:r>
      <w:r w:rsidR="00A32731" w:rsidRPr="009E65CF">
        <w:rPr>
          <w:rFonts w:hint="cs"/>
          <w:rtl/>
        </w:rPr>
        <w:t xml:space="preserve">העובד הסוציאלי </w:t>
      </w:r>
      <w:r w:rsidRPr="009E65CF">
        <w:rPr>
          <w:rFonts w:hint="cs"/>
          <w:rtl/>
        </w:rPr>
        <w:t xml:space="preserve">נועדה על מנת לייעל את תהליך עבודת הועדה, בכך שגורם מקצועי </w:t>
      </w:r>
      <w:r w:rsidR="003964F0" w:rsidRPr="009E65CF">
        <w:rPr>
          <w:rFonts w:hint="cs"/>
          <w:rtl/>
        </w:rPr>
        <w:t xml:space="preserve"> אחד </w:t>
      </w:r>
      <w:r w:rsidRPr="009E65CF">
        <w:rPr>
          <w:rFonts w:hint="cs"/>
          <w:rtl/>
        </w:rPr>
        <w:t>ירכז את כל המידע והמסמכים הרלבנטיים למקרה, באופן שיבטיח דיון מקצועי ויעיל ככל הניתן.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tl/>
        </w:rPr>
        <w:tab/>
      </w:r>
      <w:r w:rsidRPr="009E65CF">
        <w:rPr>
          <w:rFonts w:hint="cs"/>
          <w:rtl/>
        </w:rPr>
        <w:t xml:space="preserve">התקנות קובעות מה הם המסמכים שיש לצרף לבקשה. בהתאם לתקנות, רשאי יו"ר הועדה לדרוש מהאחראי פרטים נוספים ומשלימים, וכן מסמכים העשויים לסייע לקביעת זכאותו של הפעוט למעון יום. 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tl/>
        </w:rPr>
        <w:lastRenderedPageBreak/>
        <w:tab/>
      </w:r>
      <w:r w:rsidRPr="009E65CF">
        <w:rPr>
          <w:rFonts w:hint="cs"/>
          <w:rtl/>
        </w:rPr>
        <w:t xml:space="preserve">על פי התקנות, דיון ראשון בועדה יתקיים תוך </w:t>
      </w:r>
      <w:r w:rsidR="00D644FE" w:rsidRPr="009E65CF">
        <w:rPr>
          <w:rFonts w:hint="cs"/>
          <w:rtl/>
        </w:rPr>
        <w:t>15</w:t>
      </w:r>
      <w:r w:rsidRPr="009E65CF">
        <w:rPr>
          <w:rFonts w:hint="cs"/>
          <w:rtl/>
        </w:rPr>
        <w:t xml:space="preserve"> ימי עבודה ממועד הגשת ה</w:t>
      </w:r>
      <w:r w:rsidR="00D644FE" w:rsidRPr="009E65CF">
        <w:rPr>
          <w:rFonts w:hint="cs"/>
          <w:rtl/>
        </w:rPr>
        <w:t>פניה.</w:t>
      </w:r>
      <w:r w:rsidRPr="009E65CF">
        <w:rPr>
          <w:rFonts w:hint="cs"/>
          <w:rtl/>
        </w:rPr>
        <w:t xml:space="preserve"> </w:t>
      </w:r>
    </w:p>
    <w:p w:rsidR="00A841E0" w:rsidRPr="009E65CF" w:rsidRDefault="00A841E0" w:rsidP="009E65CF">
      <w:pPr>
        <w:pStyle w:val="Hesber1st"/>
        <w:tabs>
          <w:tab w:val="clear" w:pos="680"/>
        </w:tabs>
        <w:rPr>
          <w:rtl/>
        </w:rPr>
      </w:pPr>
      <w:r w:rsidRPr="009E65CF">
        <w:rPr>
          <w:rFonts w:hint="cs"/>
          <w:rtl/>
        </w:rPr>
        <w:t>בהתאם לתקנות, יושב ראש הועדה אחראי להזמין לדיון ב</w:t>
      </w:r>
      <w:r w:rsidR="00D644FE" w:rsidRPr="009E65CF">
        <w:rPr>
          <w:rFonts w:hint="cs"/>
          <w:rtl/>
        </w:rPr>
        <w:t>פניה</w:t>
      </w:r>
      <w:r w:rsidRPr="009E65CF">
        <w:rPr>
          <w:rFonts w:hint="cs"/>
          <w:rtl/>
        </w:rPr>
        <w:t xml:space="preserve"> את חברי הוועדה, האחראי ומשתתפים אחרים, לפי הצורך, והוא אחראי להעביר להם מסמכים רלבנטיים. </w:t>
      </w:r>
      <w:r w:rsidRPr="009E65CF">
        <w:rPr>
          <w:rtl/>
        </w:rPr>
        <w:br/>
      </w:r>
      <w:r w:rsidRPr="009E65CF">
        <w:rPr>
          <w:rtl/>
        </w:rPr>
        <w:tab/>
      </w:r>
      <w:r w:rsidRPr="009E65CF">
        <w:rPr>
          <w:rFonts w:hint="cs"/>
          <w:rtl/>
        </w:rPr>
        <w:t xml:space="preserve">בהתאם לתקנות, החלטות הועדה יתועדו על גבי טופס 2 שבתוספת, הכולל מידע על הפעוט, על הוריו או אחראי אחר על הפעוט, המסמכים שהוצגו בפני הועדה, נקודות עיקריות שהועלו בדיון, ציון החלטת הועדה בדבר </w:t>
      </w:r>
      <w:r w:rsidR="00D644FE" w:rsidRPr="009E65CF">
        <w:rPr>
          <w:rFonts w:hint="cs"/>
          <w:rtl/>
        </w:rPr>
        <w:t xml:space="preserve">היות </w:t>
      </w:r>
      <w:r w:rsidRPr="009E65CF">
        <w:rPr>
          <w:rFonts w:hint="cs"/>
          <w:rtl/>
        </w:rPr>
        <w:t>הפעוט</w:t>
      </w:r>
      <w:r w:rsidR="00D644FE" w:rsidRPr="009E65CF">
        <w:rPr>
          <w:rFonts w:hint="cs"/>
          <w:rtl/>
        </w:rPr>
        <w:t xml:space="preserve"> במצב סיכון</w:t>
      </w:r>
      <w:r w:rsidRPr="009E65CF">
        <w:rPr>
          <w:rFonts w:hint="cs"/>
          <w:rtl/>
        </w:rPr>
        <w:t xml:space="preserve">, רישום דעת מיעוט אם קיימת, דרכי הטיפול שנקבעו, קביעת האחראי על יישום ההחלטה, מעקב אחר ביצוע ההחלטה ורשימת המשתתפים בדיון. </w:t>
      </w:r>
      <w:r w:rsidRPr="009E65CF">
        <w:rPr>
          <w:rtl/>
        </w:rPr>
        <w:br/>
      </w:r>
      <w:r w:rsidRPr="009E65CF">
        <w:rPr>
          <w:rtl/>
        </w:rPr>
        <w:tab/>
      </w:r>
      <w:r w:rsidR="00D644FE" w:rsidRPr="009E65CF">
        <w:rPr>
          <w:rFonts w:hint="cs"/>
          <w:rtl/>
        </w:rPr>
        <w:t>טופס תיעוד החלטות הועדה ימסר</w:t>
      </w:r>
      <w:r w:rsidRPr="009E65CF">
        <w:rPr>
          <w:rFonts w:hint="cs"/>
          <w:rtl/>
        </w:rPr>
        <w:t>לאחראי, ו</w:t>
      </w:r>
      <w:r w:rsidR="00D644FE" w:rsidRPr="009E65CF">
        <w:rPr>
          <w:rFonts w:hint="cs"/>
          <w:rtl/>
        </w:rPr>
        <w:t>י</w:t>
      </w:r>
      <w:r w:rsidRPr="009E65CF">
        <w:rPr>
          <w:rFonts w:hint="cs"/>
          <w:rtl/>
        </w:rPr>
        <w:t>תויק בתיק הועדה ובתיק המשפחה במחלקה לשירותים חברתיים. ב</w:t>
      </w:r>
      <w:r w:rsidR="00D644FE" w:rsidRPr="009E65CF">
        <w:rPr>
          <w:rFonts w:hint="cs"/>
          <w:rtl/>
        </w:rPr>
        <w:t xml:space="preserve">טופס </w:t>
      </w:r>
      <w:r w:rsidRPr="009E65CF">
        <w:rPr>
          <w:rFonts w:hint="cs"/>
          <w:rtl/>
        </w:rPr>
        <w:t xml:space="preserve"> תצוין זכותו של האחראי להגיש ערר על החלטת הועדה בפני ועדת ערר שלפי חוק שירותי הסעד, התשי"ח-1958, וזאת בתוך 30 יום.</w:t>
      </w:r>
    </w:p>
    <w:p w:rsidR="00A841E0" w:rsidRPr="00E41963" w:rsidRDefault="00A841E0" w:rsidP="00A841E0">
      <w:pPr>
        <w:pStyle w:val="Hesber1st"/>
        <w:tabs>
          <w:tab w:val="clear" w:pos="680"/>
        </w:tabs>
        <w:rPr>
          <w:rtl/>
        </w:rPr>
      </w:pPr>
    </w:p>
    <w:p w:rsidR="00A841E0" w:rsidRPr="00E41963" w:rsidRDefault="00A841E0" w:rsidP="00A841E0">
      <w:pPr>
        <w:pStyle w:val="Hesber1st"/>
        <w:tabs>
          <w:tab w:val="clear" w:pos="680"/>
        </w:tabs>
        <w:rPr>
          <w:rtl/>
        </w:rPr>
      </w:pPr>
      <w:r w:rsidRPr="00E41963">
        <w:rPr>
          <w:rFonts w:hint="cs"/>
          <w:rtl/>
        </w:rPr>
        <w:t xml:space="preserve">לתקנות צורפו טפסים: </w:t>
      </w:r>
    </w:p>
    <w:p w:rsidR="00A841E0" w:rsidRPr="00E41963" w:rsidRDefault="00A841E0" w:rsidP="00A841E0">
      <w:pPr>
        <w:pStyle w:val="Hesber1st"/>
        <w:tabs>
          <w:tab w:val="clear" w:pos="680"/>
        </w:tabs>
        <w:rPr>
          <w:rtl/>
        </w:rPr>
      </w:pPr>
      <w:r w:rsidRPr="00E41963">
        <w:rPr>
          <w:rFonts w:hint="cs"/>
          <w:rtl/>
        </w:rPr>
        <w:t>טופס פניה לוועדה</w:t>
      </w:r>
    </w:p>
    <w:p w:rsidR="00A841E0" w:rsidRPr="00A841E0" w:rsidRDefault="00A841E0" w:rsidP="00A841E0">
      <w:pPr>
        <w:pStyle w:val="Hesber1st"/>
        <w:tabs>
          <w:tab w:val="clear" w:pos="680"/>
        </w:tabs>
      </w:pPr>
      <w:r w:rsidRPr="00E41963">
        <w:rPr>
          <w:rFonts w:hint="cs"/>
          <w:rtl/>
        </w:rPr>
        <w:t>טופס תיעוד החלטות הוועדה.</w:t>
      </w:r>
    </w:p>
    <w:p w:rsidR="00A841E0" w:rsidRDefault="00A841E0" w:rsidP="003964F0">
      <w:pPr>
        <w:pStyle w:val="Hesber1st"/>
        <w:tabs>
          <w:tab w:val="clear" w:pos="680"/>
        </w:tabs>
        <w:rPr>
          <w:szCs w:val="24"/>
          <w:rtl/>
        </w:rPr>
      </w:pPr>
    </w:p>
    <w:p w:rsidR="00A841E0" w:rsidRDefault="00A841E0" w:rsidP="00A841E0">
      <w:pPr>
        <w:spacing w:line="360" w:lineRule="auto"/>
        <w:rPr>
          <w:rFonts w:cs="David"/>
          <w:szCs w:val="24"/>
          <w:rtl/>
        </w:rPr>
      </w:pPr>
    </w:p>
    <w:p w:rsidR="00A841E0" w:rsidRDefault="00A841E0" w:rsidP="00A841E0">
      <w:pPr>
        <w:spacing w:line="360" w:lineRule="auto"/>
        <w:rPr>
          <w:rFonts w:cs="David"/>
          <w:szCs w:val="24"/>
          <w:rtl/>
        </w:rPr>
      </w:pPr>
      <w:r>
        <w:rPr>
          <w:rFonts w:cs="David" w:hint="cs"/>
          <w:szCs w:val="24"/>
          <w:rtl/>
        </w:rPr>
        <w:t xml:space="preserve"> </w:t>
      </w:r>
    </w:p>
    <w:p w:rsidR="00990ED8" w:rsidRPr="00990ED8" w:rsidRDefault="00990ED8" w:rsidP="00A841E0">
      <w:pPr>
        <w:pStyle w:val="Hesber1st"/>
        <w:tabs>
          <w:tab w:val="clear" w:pos="680"/>
        </w:tabs>
        <w:rPr>
          <w:rtl/>
        </w:rPr>
      </w:pPr>
    </w:p>
    <w:sectPr w:rsidR="00990ED8" w:rsidRPr="00990ED8" w:rsidSect="009E65CF">
      <w:footerReference w:type="even" r:id="rId11"/>
      <w:footerReference w:type="default" r:id="rId12"/>
      <w:pgSz w:w="11907" w:h="16840" w:code="9"/>
      <w:pgMar w:top="1134" w:right="1134" w:bottom="568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5A7" w:rsidRDefault="00CE35A7">
      <w:r>
        <w:separator/>
      </w:r>
    </w:p>
  </w:endnote>
  <w:endnote w:type="continuationSeparator" w:id="0">
    <w:p w:rsidR="00CE35A7" w:rsidRDefault="00CE3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5F" w:rsidRDefault="00715F5F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715F5F" w:rsidRDefault="00715F5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5F" w:rsidRPr="006D751F" w:rsidRDefault="00715F5F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617933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715F5F" w:rsidRDefault="00715F5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5A7" w:rsidRDefault="00CE35A7">
      <w:pPr>
        <w:ind w:firstLine="0"/>
      </w:pPr>
      <w:r>
        <w:separator/>
      </w:r>
    </w:p>
  </w:footnote>
  <w:footnote w:type="continuationSeparator" w:id="0">
    <w:p w:rsidR="00CE35A7" w:rsidRDefault="00CE35A7">
      <w:r>
        <w:continuationSeparator/>
      </w:r>
    </w:p>
  </w:footnote>
  <w:footnote w:type="continuationNotice" w:id="1">
    <w:p w:rsidR="00CE35A7" w:rsidRDefault="00CE35A7"/>
  </w:footnote>
  <w:footnote w:id="2">
    <w:p w:rsidR="00715F5F" w:rsidRDefault="00715F5F" w:rsidP="00525BF4">
      <w:pPr>
        <w:pStyle w:val="a4"/>
        <w:rPr>
          <w:rtl/>
        </w:rPr>
      </w:pPr>
      <w:r>
        <w:rPr>
          <w:rStyle w:val="a5"/>
          <w:rtl/>
        </w:rPr>
        <w:footnoteRef/>
      </w:r>
      <w:r>
        <w:rPr>
          <w:rtl/>
        </w:rPr>
        <w:t xml:space="preserve"> ס"ח</w:t>
      </w:r>
      <w:r>
        <w:rPr>
          <w:rFonts w:hint="cs"/>
          <w:rtl/>
        </w:rPr>
        <w:t xml:space="preserve">, </w:t>
      </w:r>
      <w:r>
        <w:rPr>
          <w:rtl/>
        </w:rPr>
        <w:t>התש"ס</w:t>
      </w:r>
      <w:r>
        <w:rPr>
          <w:rFonts w:hint="cs"/>
          <w:rtl/>
        </w:rPr>
        <w:t>,</w:t>
      </w:r>
      <w:r>
        <w:rPr>
          <w:rtl/>
        </w:rPr>
        <w:t xml:space="preserve">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43F22B3"/>
    <w:multiLevelType w:val="hybridMultilevel"/>
    <w:tmpl w:val="C47A0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B3109"/>
    <w:multiLevelType w:val="hybridMultilevel"/>
    <w:tmpl w:val="DE829FAE"/>
    <w:lvl w:ilvl="0" w:tplc="0960FF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D131F"/>
    <w:multiLevelType w:val="hybridMultilevel"/>
    <w:tmpl w:val="8C144D38"/>
    <w:lvl w:ilvl="0" w:tplc="6ED42E1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EC2FC0"/>
    <w:multiLevelType w:val="hybridMultilevel"/>
    <w:tmpl w:val="4676B1B6"/>
    <w:lvl w:ilvl="0" w:tplc="E62851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25214"/>
    <w:multiLevelType w:val="hybridMultilevel"/>
    <w:tmpl w:val="27F08AA8"/>
    <w:lvl w:ilvl="0" w:tplc="9C32AC8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36AAA"/>
    <w:multiLevelType w:val="hybridMultilevel"/>
    <w:tmpl w:val="747676A8"/>
    <w:lvl w:ilvl="0" w:tplc="C2AE240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A4B07"/>
    <w:multiLevelType w:val="hybridMultilevel"/>
    <w:tmpl w:val="124E7B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55303"/>
    <w:multiLevelType w:val="hybridMultilevel"/>
    <w:tmpl w:val="A1C8DF48"/>
    <w:lvl w:ilvl="0" w:tplc="AF1A06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34C8C"/>
    <w:multiLevelType w:val="hybridMultilevel"/>
    <w:tmpl w:val="D0724B72"/>
    <w:lvl w:ilvl="0" w:tplc="B44C569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2BF9"/>
    <w:multiLevelType w:val="hybridMultilevel"/>
    <w:tmpl w:val="716EFDD2"/>
    <w:lvl w:ilvl="0" w:tplc="FD38D41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A40383"/>
    <w:multiLevelType w:val="hybridMultilevel"/>
    <w:tmpl w:val="F550C600"/>
    <w:lvl w:ilvl="0" w:tplc="D93C938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E0DAF"/>
    <w:multiLevelType w:val="hybridMultilevel"/>
    <w:tmpl w:val="D2CE9EA8"/>
    <w:lvl w:ilvl="0" w:tplc="AC0E1818">
      <w:start w:val="2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43ADA"/>
    <w:multiLevelType w:val="hybridMultilevel"/>
    <w:tmpl w:val="FA92677A"/>
    <w:lvl w:ilvl="0" w:tplc="D700A29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97408"/>
    <w:multiLevelType w:val="hybridMultilevel"/>
    <w:tmpl w:val="768EBDA8"/>
    <w:lvl w:ilvl="0" w:tplc="FF74A73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BC0936"/>
    <w:multiLevelType w:val="multilevel"/>
    <w:tmpl w:val="A3EAE010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01608AD"/>
    <w:multiLevelType w:val="singleLevel"/>
    <w:tmpl w:val="035644AE"/>
    <w:lvl w:ilvl="0">
      <w:start w:val="1"/>
      <w:numFmt w:val="decimal"/>
      <w:lvlText w:val="%1)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8" w15:restartNumberingAfterBreak="0">
    <w:nsid w:val="62E952DA"/>
    <w:multiLevelType w:val="multilevel"/>
    <w:tmpl w:val="D326F4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ABC0AA8"/>
    <w:multiLevelType w:val="singleLevel"/>
    <w:tmpl w:val="FCA26214"/>
    <w:lvl w:ilvl="0">
      <w:start w:val="1"/>
      <w:numFmt w:val="decimal"/>
      <w:lvlText w:val="%1)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20" w15:restartNumberingAfterBreak="0">
    <w:nsid w:val="6BB0105C"/>
    <w:multiLevelType w:val="hybridMultilevel"/>
    <w:tmpl w:val="0F6849B8"/>
    <w:lvl w:ilvl="0" w:tplc="924CE66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5785F"/>
    <w:multiLevelType w:val="multilevel"/>
    <w:tmpl w:val="98CA066E"/>
    <w:lvl w:ilvl="0">
      <w:start w:val="10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53C544D"/>
    <w:multiLevelType w:val="hybridMultilevel"/>
    <w:tmpl w:val="4678E9D4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901586"/>
    <w:multiLevelType w:val="hybridMultilevel"/>
    <w:tmpl w:val="B100EBE4"/>
    <w:lvl w:ilvl="0" w:tplc="D9BA71B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4"/>
  </w:num>
  <w:num w:numId="4">
    <w:abstractNumId w:val="23"/>
  </w:num>
  <w:num w:numId="5">
    <w:abstractNumId w:val="2"/>
  </w:num>
  <w:num w:numId="6">
    <w:abstractNumId w:val="12"/>
  </w:num>
  <w:num w:numId="7">
    <w:abstractNumId w:val="14"/>
  </w:num>
  <w:num w:numId="8">
    <w:abstractNumId w:val="6"/>
  </w:num>
  <w:num w:numId="9">
    <w:abstractNumId w:val="20"/>
  </w:num>
  <w:num w:numId="10">
    <w:abstractNumId w:val="19"/>
  </w:num>
  <w:num w:numId="11">
    <w:abstractNumId w:val="7"/>
  </w:num>
  <w:num w:numId="12">
    <w:abstractNumId w:val="17"/>
  </w:num>
  <w:num w:numId="13">
    <w:abstractNumId w:val="5"/>
  </w:num>
  <w:num w:numId="14">
    <w:abstractNumId w:val="3"/>
  </w:num>
  <w:num w:numId="15">
    <w:abstractNumId w:val="15"/>
  </w:num>
  <w:num w:numId="16">
    <w:abstractNumId w:val="13"/>
  </w:num>
  <w:num w:numId="17">
    <w:abstractNumId w:val="18"/>
  </w:num>
  <w:num w:numId="18">
    <w:abstractNumId w:val="16"/>
  </w:num>
  <w:num w:numId="19">
    <w:abstractNumId w:val="21"/>
  </w:num>
  <w:num w:numId="20">
    <w:abstractNumId w:val="11"/>
  </w:num>
  <w:num w:numId="21">
    <w:abstractNumId w:val="9"/>
  </w:num>
  <w:num w:numId="22">
    <w:abstractNumId w:val="10"/>
  </w:num>
  <w:num w:numId="23">
    <w:abstractNumId w:val="24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1E6"/>
    <w:rsid w:val="00001778"/>
    <w:rsid w:val="00002436"/>
    <w:rsid w:val="000103BD"/>
    <w:rsid w:val="00010950"/>
    <w:rsid w:val="00011BA0"/>
    <w:rsid w:val="00011C4D"/>
    <w:rsid w:val="0001316D"/>
    <w:rsid w:val="00014599"/>
    <w:rsid w:val="00014D8E"/>
    <w:rsid w:val="00017BED"/>
    <w:rsid w:val="00020F51"/>
    <w:rsid w:val="000233AD"/>
    <w:rsid w:val="0002447B"/>
    <w:rsid w:val="00025AB3"/>
    <w:rsid w:val="00027C50"/>
    <w:rsid w:val="0003252C"/>
    <w:rsid w:val="00033E32"/>
    <w:rsid w:val="0003612C"/>
    <w:rsid w:val="000423FC"/>
    <w:rsid w:val="00042DDA"/>
    <w:rsid w:val="00043CE4"/>
    <w:rsid w:val="000511C1"/>
    <w:rsid w:val="000528ED"/>
    <w:rsid w:val="0005382C"/>
    <w:rsid w:val="00070BCE"/>
    <w:rsid w:val="00072F8E"/>
    <w:rsid w:val="000740DF"/>
    <w:rsid w:val="0007639B"/>
    <w:rsid w:val="00080B43"/>
    <w:rsid w:val="000814F7"/>
    <w:rsid w:val="00081C88"/>
    <w:rsid w:val="00084A3D"/>
    <w:rsid w:val="00092990"/>
    <w:rsid w:val="00095DE9"/>
    <w:rsid w:val="000A0E29"/>
    <w:rsid w:val="000A240C"/>
    <w:rsid w:val="000A2528"/>
    <w:rsid w:val="000A2810"/>
    <w:rsid w:val="000A2DA1"/>
    <w:rsid w:val="000A44A7"/>
    <w:rsid w:val="000A6F1F"/>
    <w:rsid w:val="000B118D"/>
    <w:rsid w:val="000B1250"/>
    <w:rsid w:val="000B22A3"/>
    <w:rsid w:val="000B4317"/>
    <w:rsid w:val="000C16DC"/>
    <w:rsid w:val="000C1B22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D10"/>
    <w:rsid w:val="000D3E44"/>
    <w:rsid w:val="000D3E90"/>
    <w:rsid w:val="000E0149"/>
    <w:rsid w:val="000E232F"/>
    <w:rsid w:val="000E2AF8"/>
    <w:rsid w:val="000E304D"/>
    <w:rsid w:val="000E3A35"/>
    <w:rsid w:val="000E459F"/>
    <w:rsid w:val="000E60DC"/>
    <w:rsid w:val="000F0029"/>
    <w:rsid w:val="000F0414"/>
    <w:rsid w:val="000F0DEA"/>
    <w:rsid w:val="000F16C7"/>
    <w:rsid w:val="000F2779"/>
    <w:rsid w:val="00100EB7"/>
    <w:rsid w:val="00102970"/>
    <w:rsid w:val="00103DA2"/>
    <w:rsid w:val="00106F24"/>
    <w:rsid w:val="00110C23"/>
    <w:rsid w:val="00112656"/>
    <w:rsid w:val="00113CC3"/>
    <w:rsid w:val="00120328"/>
    <w:rsid w:val="00121102"/>
    <w:rsid w:val="001306D5"/>
    <w:rsid w:val="00134BE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0B56"/>
    <w:rsid w:val="00161837"/>
    <w:rsid w:val="00162B97"/>
    <w:rsid w:val="001632C7"/>
    <w:rsid w:val="00164FA8"/>
    <w:rsid w:val="00166436"/>
    <w:rsid w:val="00171BEF"/>
    <w:rsid w:val="00171E15"/>
    <w:rsid w:val="001750CB"/>
    <w:rsid w:val="001753B1"/>
    <w:rsid w:val="0017575F"/>
    <w:rsid w:val="00181256"/>
    <w:rsid w:val="00181A1B"/>
    <w:rsid w:val="00182A20"/>
    <w:rsid w:val="00182D84"/>
    <w:rsid w:val="00182E30"/>
    <w:rsid w:val="0018463E"/>
    <w:rsid w:val="00191DF8"/>
    <w:rsid w:val="00193217"/>
    <w:rsid w:val="00194CA3"/>
    <w:rsid w:val="00194F6C"/>
    <w:rsid w:val="00195A37"/>
    <w:rsid w:val="00196B40"/>
    <w:rsid w:val="001A28D6"/>
    <w:rsid w:val="001A309A"/>
    <w:rsid w:val="001A7A53"/>
    <w:rsid w:val="001B0A8C"/>
    <w:rsid w:val="001B1478"/>
    <w:rsid w:val="001B2473"/>
    <w:rsid w:val="001B2749"/>
    <w:rsid w:val="001B320D"/>
    <w:rsid w:val="001B513B"/>
    <w:rsid w:val="001B6670"/>
    <w:rsid w:val="001B6735"/>
    <w:rsid w:val="001B7CE6"/>
    <w:rsid w:val="001C0733"/>
    <w:rsid w:val="001C5094"/>
    <w:rsid w:val="001D02BA"/>
    <w:rsid w:val="001D058B"/>
    <w:rsid w:val="001D1908"/>
    <w:rsid w:val="001D1CAB"/>
    <w:rsid w:val="001D2AA9"/>
    <w:rsid w:val="001D549B"/>
    <w:rsid w:val="001D5E31"/>
    <w:rsid w:val="001D7024"/>
    <w:rsid w:val="001D70F3"/>
    <w:rsid w:val="001D7501"/>
    <w:rsid w:val="001D7EF3"/>
    <w:rsid w:val="001E2DD0"/>
    <w:rsid w:val="001E390B"/>
    <w:rsid w:val="001E48BB"/>
    <w:rsid w:val="001E60BD"/>
    <w:rsid w:val="001E61B7"/>
    <w:rsid w:val="001E73F2"/>
    <w:rsid w:val="001E7C1D"/>
    <w:rsid w:val="001F2259"/>
    <w:rsid w:val="001F401F"/>
    <w:rsid w:val="001F58D5"/>
    <w:rsid w:val="001F660A"/>
    <w:rsid w:val="001F7082"/>
    <w:rsid w:val="00200906"/>
    <w:rsid w:val="0020326A"/>
    <w:rsid w:val="00203888"/>
    <w:rsid w:val="002046A0"/>
    <w:rsid w:val="0020494D"/>
    <w:rsid w:val="00204FFD"/>
    <w:rsid w:val="0021134E"/>
    <w:rsid w:val="00213880"/>
    <w:rsid w:val="00215FF0"/>
    <w:rsid w:val="00217FB5"/>
    <w:rsid w:val="002213BB"/>
    <w:rsid w:val="002238ED"/>
    <w:rsid w:val="002245E5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3558"/>
    <w:rsid w:val="00254260"/>
    <w:rsid w:val="00255C43"/>
    <w:rsid w:val="00255CC5"/>
    <w:rsid w:val="00256C6A"/>
    <w:rsid w:val="00263F03"/>
    <w:rsid w:val="00264574"/>
    <w:rsid w:val="0026624D"/>
    <w:rsid w:val="002676E4"/>
    <w:rsid w:val="00267838"/>
    <w:rsid w:val="00267869"/>
    <w:rsid w:val="0027129C"/>
    <w:rsid w:val="00271F33"/>
    <w:rsid w:val="002741A5"/>
    <w:rsid w:val="002814D5"/>
    <w:rsid w:val="00282573"/>
    <w:rsid w:val="002862E7"/>
    <w:rsid w:val="0029060C"/>
    <w:rsid w:val="00290D2B"/>
    <w:rsid w:val="00294C8B"/>
    <w:rsid w:val="0029611C"/>
    <w:rsid w:val="00296D22"/>
    <w:rsid w:val="00296EED"/>
    <w:rsid w:val="002A1526"/>
    <w:rsid w:val="002A6AD0"/>
    <w:rsid w:val="002B404C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3C5"/>
    <w:rsid w:val="002D4F53"/>
    <w:rsid w:val="002D5D2D"/>
    <w:rsid w:val="002D76EA"/>
    <w:rsid w:val="002E25E5"/>
    <w:rsid w:val="002E32F0"/>
    <w:rsid w:val="002E4542"/>
    <w:rsid w:val="002E62B4"/>
    <w:rsid w:val="002E78CA"/>
    <w:rsid w:val="002F36BC"/>
    <w:rsid w:val="002F6B87"/>
    <w:rsid w:val="00300B11"/>
    <w:rsid w:val="0030580C"/>
    <w:rsid w:val="00310118"/>
    <w:rsid w:val="0031296A"/>
    <w:rsid w:val="0031416A"/>
    <w:rsid w:val="00314957"/>
    <w:rsid w:val="00320EE8"/>
    <w:rsid w:val="00322336"/>
    <w:rsid w:val="00322E4F"/>
    <w:rsid w:val="003230D2"/>
    <w:rsid w:val="00324020"/>
    <w:rsid w:val="00325201"/>
    <w:rsid w:val="003279AF"/>
    <w:rsid w:val="00327BCF"/>
    <w:rsid w:val="00334626"/>
    <w:rsid w:val="00335F4D"/>
    <w:rsid w:val="0033615B"/>
    <w:rsid w:val="003367FE"/>
    <w:rsid w:val="00337DBF"/>
    <w:rsid w:val="003401C2"/>
    <w:rsid w:val="0034043C"/>
    <w:rsid w:val="003421C8"/>
    <w:rsid w:val="00344F91"/>
    <w:rsid w:val="00346EBA"/>
    <w:rsid w:val="00347150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053"/>
    <w:rsid w:val="00372266"/>
    <w:rsid w:val="00372AB6"/>
    <w:rsid w:val="00372B59"/>
    <w:rsid w:val="00373BD5"/>
    <w:rsid w:val="00374C5B"/>
    <w:rsid w:val="00374ECC"/>
    <w:rsid w:val="003752CF"/>
    <w:rsid w:val="00380958"/>
    <w:rsid w:val="0038481D"/>
    <w:rsid w:val="003850F2"/>
    <w:rsid w:val="0039143F"/>
    <w:rsid w:val="00391847"/>
    <w:rsid w:val="00392809"/>
    <w:rsid w:val="003934EE"/>
    <w:rsid w:val="00395D16"/>
    <w:rsid w:val="003964F0"/>
    <w:rsid w:val="00397C67"/>
    <w:rsid w:val="003A096E"/>
    <w:rsid w:val="003A2B03"/>
    <w:rsid w:val="003A574A"/>
    <w:rsid w:val="003A663D"/>
    <w:rsid w:val="003A6706"/>
    <w:rsid w:val="003B0217"/>
    <w:rsid w:val="003B2772"/>
    <w:rsid w:val="003B2795"/>
    <w:rsid w:val="003B784A"/>
    <w:rsid w:val="003B7AD7"/>
    <w:rsid w:val="003C5919"/>
    <w:rsid w:val="003C5AE8"/>
    <w:rsid w:val="003C6FAF"/>
    <w:rsid w:val="003D2471"/>
    <w:rsid w:val="003D2A1B"/>
    <w:rsid w:val="003D47A1"/>
    <w:rsid w:val="003D49CD"/>
    <w:rsid w:val="003D64FE"/>
    <w:rsid w:val="003D6961"/>
    <w:rsid w:val="003E0266"/>
    <w:rsid w:val="003E188B"/>
    <w:rsid w:val="003E18FB"/>
    <w:rsid w:val="003E24BA"/>
    <w:rsid w:val="003E271F"/>
    <w:rsid w:val="003E4F48"/>
    <w:rsid w:val="003E521A"/>
    <w:rsid w:val="003E7834"/>
    <w:rsid w:val="003E793B"/>
    <w:rsid w:val="003F1942"/>
    <w:rsid w:val="003F2742"/>
    <w:rsid w:val="003F5FFA"/>
    <w:rsid w:val="003F6FC4"/>
    <w:rsid w:val="00400DE7"/>
    <w:rsid w:val="004015B5"/>
    <w:rsid w:val="00405752"/>
    <w:rsid w:val="00405F85"/>
    <w:rsid w:val="0040667A"/>
    <w:rsid w:val="004074F5"/>
    <w:rsid w:val="004104B7"/>
    <w:rsid w:val="004155EC"/>
    <w:rsid w:val="00415E48"/>
    <w:rsid w:val="00417379"/>
    <w:rsid w:val="00426368"/>
    <w:rsid w:val="00427876"/>
    <w:rsid w:val="004278FF"/>
    <w:rsid w:val="00430768"/>
    <w:rsid w:val="00430799"/>
    <w:rsid w:val="00430EBB"/>
    <w:rsid w:val="0043163B"/>
    <w:rsid w:val="00433A76"/>
    <w:rsid w:val="00437053"/>
    <w:rsid w:val="00440248"/>
    <w:rsid w:val="00440A73"/>
    <w:rsid w:val="00442E0C"/>
    <w:rsid w:val="004430D6"/>
    <w:rsid w:val="00443B89"/>
    <w:rsid w:val="00443C79"/>
    <w:rsid w:val="004461FF"/>
    <w:rsid w:val="004478AF"/>
    <w:rsid w:val="00447E7A"/>
    <w:rsid w:val="00450457"/>
    <w:rsid w:val="00457A68"/>
    <w:rsid w:val="00457DAC"/>
    <w:rsid w:val="0046005C"/>
    <w:rsid w:val="00461E39"/>
    <w:rsid w:val="0046210B"/>
    <w:rsid w:val="00465D40"/>
    <w:rsid w:val="00471252"/>
    <w:rsid w:val="00473196"/>
    <w:rsid w:val="00474A1A"/>
    <w:rsid w:val="00474F89"/>
    <w:rsid w:val="004760C1"/>
    <w:rsid w:val="00476111"/>
    <w:rsid w:val="004761E1"/>
    <w:rsid w:val="00480988"/>
    <w:rsid w:val="004816B0"/>
    <w:rsid w:val="00484E8A"/>
    <w:rsid w:val="00484FB4"/>
    <w:rsid w:val="00485198"/>
    <w:rsid w:val="0048644B"/>
    <w:rsid w:val="00486562"/>
    <w:rsid w:val="00487CF7"/>
    <w:rsid w:val="00490010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B6279"/>
    <w:rsid w:val="004C20DF"/>
    <w:rsid w:val="004C3941"/>
    <w:rsid w:val="004C455F"/>
    <w:rsid w:val="004C45DC"/>
    <w:rsid w:val="004C59BA"/>
    <w:rsid w:val="004C6AE5"/>
    <w:rsid w:val="004E2920"/>
    <w:rsid w:val="004E7E58"/>
    <w:rsid w:val="004F030D"/>
    <w:rsid w:val="004F04E2"/>
    <w:rsid w:val="004F08CD"/>
    <w:rsid w:val="004F1D75"/>
    <w:rsid w:val="004F31D4"/>
    <w:rsid w:val="004F68AF"/>
    <w:rsid w:val="00500192"/>
    <w:rsid w:val="0050052F"/>
    <w:rsid w:val="005012BA"/>
    <w:rsid w:val="00503233"/>
    <w:rsid w:val="00503C22"/>
    <w:rsid w:val="005043EB"/>
    <w:rsid w:val="00504784"/>
    <w:rsid w:val="00506BCA"/>
    <w:rsid w:val="00507BA4"/>
    <w:rsid w:val="00510ECE"/>
    <w:rsid w:val="005123B1"/>
    <w:rsid w:val="005150DC"/>
    <w:rsid w:val="0051760B"/>
    <w:rsid w:val="005203E9"/>
    <w:rsid w:val="00520FC3"/>
    <w:rsid w:val="0052258A"/>
    <w:rsid w:val="00523CFA"/>
    <w:rsid w:val="00525BF4"/>
    <w:rsid w:val="005275E5"/>
    <w:rsid w:val="00531D84"/>
    <w:rsid w:val="0053376E"/>
    <w:rsid w:val="0053386F"/>
    <w:rsid w:val="00536470"/>
    <w:rsid w:val="00537F0B"/>
    <w:rsid w:val="00545D15"/>
    <w:rsid w:val="00546437"/>
    <w:rsid w:val="00546A49"/>
    <w:rsid w:val="00550A56"/>
    <w:rsid w:val="00552119"/>
    <w:rsid w:val="005558C6"/>
    <w:rsid w:val="0055755D"/>
    <w:rsid w:val="005625F4"/>
    <w:rsid w:val="00566A71"/>
    <w:rsid w:val="00567B1E"/>
    <w:rsid w:val="00567EE5"/>
    <w:rsid w:val="00567FB2"/>
    <w:rsid w:val="00571561"/>
    <w:rsid w:val="00573A40"/>
    <w:rsid w:val="005771C4"/>
    <w:rsid w:val="005833E6"/>
    <w:rsid w:val="00590953"/>
    <w:rsid w:val="0059152C"/>
    <w:rsid w:val="005A0475"/>
    <w:rsid w:val="005A0504"/>
    <w:rsid w:val="005A170C"/>
    <w:rsid w:val="005A3443"/>
    <w:rsid w:val="005A3AAB"/>
    <w:rsid w:val="005A71A0"/>
    <w:rsid w:val="005B065E"/>
    <w:rsid w:val="005B0A0F"/>
    <w:rsid w:val="005C086A"/>
    <w:rsid w:val="005C10FC"/>
    <w:rsid w:val="005C6009"/>
    <w:rsid w:val="005C731E"/>
    <w:rsid w:val="005C7BC5"/>
    <w:rsid w:val="005D022F"/>
    <w:rsid w:val="005D17D1"/>
    <w:rsid w:val="005D2852"/>
    <w:rsid w:val="005D2FA0"/>
    <w:rsid w:val="005D4827"/>
    <w:rsid w:val="005D51AE"/>
    <w:rsid w:val="005E1CA2"/>
    <w:rsid w:val="005E2B24"/>
    <w:rsid w:val="005F0374"/>
    <w:rsid w:val="005F181C"/>
    <w:rsid w:val="005F263C"/>
    <w:rsid w:val="005F55E5"/>
    <w:rsid w:val="005F63FC"/>
    <w:rsid w:val="005F7381"/>
    <w:rsid w:val="00600873"/>
    <w:rsid w:val="00601293"/>
    <w:rsid w:val="006028CC"/>
    <w:rsid w:val="006049B4"/>
    <w:rsid w:val="0060685C"/>
    <w:rsid w:val="00607770"/>
    <w:rsid w:val="00607881"/>
    <w:rsid w:val="00612A0E"/>
    <w:rsid w:val="00613274"/>
    <w:rsid w:val="00615391"/>
    <w:rsid w:val="00615CC5"/>
    <w:rsid w:val="00616929"/>
    <w:rsid w:val="00616DBB"/>
    <w:rsid w:val="00616EAA"/>
    <w:rsid w:val="00617933"/>
    <w:rsid w:val="00621801"/>
    <w:rsid w:val="00622152"/>
    <w:rsid w:val="00622F18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47127"/>
    <w:rsid w:val="0065202C"/>
    <w:rsid w:val="0065338F"/>
    <w:rsid w:val="00653E51"/>
    <w:rsid w:val="00654A60"/>
    <w:rsid w:val="006568CB"/>
    <w:rsid w:val="00656B5B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77AA6"/>
    <w:rsid w:val="00681067"/>
    <w:rsid w:val="00681911"/>
    <w:rsid w:val="006820D2"/>
    <w:rsid w:val="0068600C"/>
    <w:rsid w:val="00686355"/>
    <w:rsid w:val="00692AA5"/>
    <w:rsid w:val="00693005"/>
    <w:rsid w:val="006963DA"/>
    <w:rsid w:val="00696E9B"/>
    <w:rsid w:val="006A2323"/>
    <w:rsid w:val="006A311B"/>
    <w:rsid w:val="006A370E"/>
    <w:rsid w:val="006A3DB5"/>
    <w:rsid w:val="006A73E4"/>
    <w:rsid w:val="006B293F"/>
    <w:rsid w:val="006B391A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6C7E"/>
    <w:rsid w:val="006C7016"/>
    <w:rsid w:val="006C71D8"/>
    <w:rsid w:val="006C74B3"/>
    <w:rsid w:val="006D2D06"/>
    <w:rsid w:val="006D3631"/>
    <w:rsid w:val="006D371F"/>
    <w:rsid w:val="006D489B"/>
    <w:rsid w:val="006D5A11"/>
    <w:rsid w:val="006D5B3A"/>
    <w:rsid w:val="006D7383"/>
    <w:rsid w:val="006D751F"/>
    <w:rsid w:val="006E2200"/>
    <w:rsid w:val="006E24A7"/>
    <w:rsid w:val="006E2E9E"/>
    <w:rsid w:val="006E3FFD"/>
    <w:rsid w:val="006E4C3F"/>
    <w:rsid w:val="006F7ECE"/>
    <w:rsid w:val="00703110"/>
    <w:rsid w:val="00705230"/>
    <w:rsid w:val="007053C1"/>
    <w:rsid w:val="00705B10"/>
    <w:rsid w:val="00711AD2"/>
    <w:rsid w:val="00711B37"/>
    <w:rsid w:val="00712296"/>
    <w:rsid w:val="00713B9C"/>
    <w:rsid w:val="00714603"/>
    <w:rsid w:val="00714652"/>
    <w:rsid w:val="00714FCC"/>
    <w:rsid w:val="00715F5F"/>
    <w:rsid w:val="007166D4"/>
    <w:rsid w:val="00716701"/>
    <w:rsid w:val="00722520"/>
    <w:rsid w:val="00722608"/>
    <w:rsid w:val="00724B5A"/>
    <w:rsid w:val="00725641"/>
    <w:rsid w:val="00725D36"/>
    <w:rsid w:val="00726576"/>
    <w:rsid w:val="0073149F"/>
    <w:rsid w:val="00731521"/>
    <w:rsid w:val="00731CC6"/>
    <w:rsid w:val="00731DCC"/>
    <w:rsid w:val="00733176"/>
    <w:rsid w:val="00736C4A"/>
    <w:rsid w:val="007408DF"/>
    <w:rsid w:val="007466D9"/>
    <w:rsid w:val="00746C7C"/>
    <w:rsid w:val="00750095"/>
    <w:rsid w:val="00752D39"/>
    <w:rsid w:val="00752EF8"/>
    <w:rsid w:val="00753D16"/>
    <w:rsid w:val="00757CFC"/>
    <w:rsid w:val="007651DC"/>
    <w:rsid w:val="00765BF3"/>
    <w:rsid w:val="00766065"/>
    <w:rsid w:val="0076660E"/>
    <w:rsid w:val="00766C81"/>
    <w:rsid w:val="0077246A"/>
    <w:rsid w:val="0077527C"/>
    <w:rsid w:val="00781C4C"/>
    <w:rsid w:val="0078279D"/>
    <w:rsid w:val="007827FE"/>
    <w:rsid w:val="00784166"/>
    <w:rsid w:val="00785A80"/>
    <w:rsid w:val="00786188"/>
    <w:rsid w:val="00786C27"/>
    <w:rsid w:val="00787458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A04"/>
    <w:rsid w:val="007A5EA1"/>
    <w:rsid w:val="007A7870"/>
    <w:rsid w:val="007B08FE"/>
    <w:rsid w:val="007B1269"/>
    <w:rsid w:val="007B1C96"/>
    <w:rsid w:val="007B1DEF"/>
    <w:rsid w:val="007B21E6"/>
    <w:rsid w:val="007B58F1"/>
    <w:rsid w:val="007B7F75"/>
    <w:rsid w:val="007C0140"/>
    <w:rsid w:val="007C19F5"/>
    <w:rsid w:val="007C1B7D"/>
    <w:rsid w:val="007C4541"/>
    <w:rsid w:val="007C64DB"/>
    <w:rsid w:val="007C6D90"/>
    <w:rsid w:val="007D1A10"/>
    <w:rsid w:val="007D2AC1"/>
    <w:rsid w:val="007D2F46"/>
    <w:rsid w:val="007D33D8"/>
    <w:rsid w:val="007D3766"/>
    <w:rsid w:val="007D3A1E"/>
    <w:rsid w:val="007D5923"/>
    <w:rsid w:val="007E0186"/>
    <w:rsid w:val="007E0BE1"/>
    <w:rsid w:val="007E5114"/>
    <w:rsid w:val="007E5F40"/>
    <w:rsid w:val="007E660A"/>
    <w:rsid w:val="007E77F0"/>
    <w:rsid w:val="007F048B"/>
    <w:rsid w:val="007F0670"/>
    <w:rsid w:val="007F0C40"/>
    <w:rsid w:val="007F3080"/>
    <w:rsid w:val="007F6BD4"/>
    <w:rsid w:val="00800466"/>
    <w:rsid w:val="00803E68"/>
    <w:rsid w:val="008042F1"/>
    <w:rsid w:val="008060B0"/>
    <w:rsid w:val="00806333"/>
    <w:rsid w:val="00807D6B"/>
    <w:rsid w:val="00812C93"/>
    <w:rsid w:val="00812C98"/>
    <w:rsid w:val="00813264"/>
    <w:rsid w:val="008159AC"/>
    <w:rsid w:val="00816ADF"/>
    <w:rsid w:val="00816CB3"/>
    <w:rsid w:val="00816F7B"/>
    <w:rsid w:val="00822DB3"/>
    <w:rsid w:val="008307E2"/>
    <w:rsid w:val="00830F64"/>
    <w:rsid w:val="00831370"/>
    <w:rsid w:val="00831610"/>
    <w:rsid w:val="008335B6"/>
    <w:rsid w:val="00833AE4"/>
    <w:rsid w:val="0083549D"/>
    <w:rsid w:val="00837963"/>
    <w:rsid w:val="00837E3B"/>
    <w:rsid w:val="0084025E"/>
    <w:rsid w:val="008418BB"/>
    <w:rsid w:val="008437B1"/>
    <w:rsid w:val="00844639"/>
    <w:rsid w:val="00845495"/>
    <w:rsid w:val="00850601"/>
    <w:rsid w:val="00851554"/>
    <w:rsid w:val="00852B96"/>
    <w:rsid w:val="00856834"/>
    <w:rsid w:val="00865608"/>
    <w:rsid w:val="008670F9"/>
    <w:rsid w:val="008674BA"/>
    <w:rsid w:val="00873202"/>
    <w:rsid w:val="00877BBD"/>
    <w:rsid w:val="008803C4"/>
    <w:rsid w:val="008815D0"/>
    <w:rsid w:val="008869AB"/>
    <w:rsid w:val="0089070C"/>
    <w:rsid w:val="00892A7D"/>
    <w:rsid w:val="00893A21"/>
    <w:rsid w:val="00896165"/>
    <w:rsid w:val="008A0010"/>
    <w:rsid w:val="008A2AA6"/>
    <w:rsid w:val="008A2C92"/>
    <w:rsid w:val="008A31F5"/>
    <w:rsid w:val="008A49BE"/>
    <w:rsid w:val="008A6798"/>
    <w:rsid w:val="008A7EE5"/>
    <w:rsid w:val="008B2B37"/>
    <w:rsid w:val="008B4029"/>
    <w:rsid w:val="008B46D9"/>
    <w:rsid w:val="008B501C"/>
    <w:rsid w:val="008B5962"/>
    <w:rsid w:val="008C0482"/>
    <w:rsid w:val="008C21CF"/>
    <w:rsid w:val="008C2DC7"/>
    <w:rsid w:val="008C5BB3"/>
    <w:rsid w:val="008C7B2C"/>
    <w:rsid w:val="008D4643"/>
    <w:rsid w:val="008D75F1"/>
    <w:rsid w:val="008E3D0B"/>
    <w:rsid w:val="008E4745"/>
    <w:rsid w:val="008E59A3"/>
    <w:rsid w:val="008E7BE2"/>
    <w:rsid w:val="008F127C"/>
    <w:rsid w:val="008F21A4"/>
    <w:rsid w:val="008F5796"/>
    <w:rsid w:val="008F5931"/>
    <w:rsid w:val="008F6026"/>
    <w:rsid w:val="008F730C"/>
    <w:rsid w:val="008F7E1F"/>
    <w:rsid w:val="00900EE6"/>
    <w:rsid w:val="00902BAE"/>
    <w:rsid w:val="00903261"/>
    <w:rsid w:val="009034E7"/>
    <w:rsid w:val="00905570"/>
    <w:rsid w:val="00905F25"/>
    <w:rsid w:val="00910315"/>
    <w:rsid w:val="00912355"/>
    <w:rsid w:val="00913FD1"/>
    <w:rsid w:val="009168CC"/>
    <w:rsid w:val="00917F41"/>
    <w:rsid w:val="0092044B"/>
    <w:rsid w:val="00923474"/>
    <w:rsid w:val="00923801"/>
    <w:rsid w:val="009242EA"/>
    <w:rsid w:val="0093030A"/>
    <w:rsid w:val="009318A0"/>
    <w:rsid w:val="00934AD6"/>
    <w:rsid w:val="00937040"/>
    <w:rsid w:val="00940162"/>
    <w:rsid w:val="00943F38"/>
    <w:rsid w:val="0094588B"/>
    <w:rsid w:val="00953ADA"/>
    <w:rsid w:val="0095563E"/>
    <w:rsid w:val="00963ED1"/>
    <w:rsid w:val="0096682B"/>
    <w:rsid w:val="009668C2"/>
    <w:rsid w:val="00966955"/>
    <w:rsid w:val="00967FD4"/>
    <w:rsid w:val="00970728"/>
    <w:rsid w:val="0097399B"/>
    <w:rsid w:val="00974123"/>
    <w:rsid w:val="0097544F"/>
    <w:rsid w:val="009776F5"/>
    <w:rsid w:val="0098034B"/>
    <w:rsid w:val="009857BF"/>
    <w:rsid w:val="00990ED8"/>
    <w:rsid w:val="00993C06"/>
    <w:rsid w:val="009956E9"/>
    <w:rsid w:val="00995BFE"/>
    <w:rsid w:val="009963F6"/>
    <w:rsid w:val="00996573"/>
    <w:rsid w:val="009968F2"/>
    <w:rsid w:val="009A00FC"/>
    <w:rsid w:val="009A1CD5"/>
    <w:rsid w:val="009A3587"/>
    <w:rsid w:val="009B1839"/>
    <w:rsid w:val="009B1EE4"/>
    <w:rsid w:val="009B30DF"/>
    <w:rsid w:val="009B36D8"/>
    <w:rsid w:val="009B3F9C"/>
    <w:rsid w:val="009B66B5"/>
    <w:rsid w:val="009C6059"/>
    <w:rsid w:val="009C61CC"/>
    <w:rsid w:val="009D08FE"/>
    <w:rsid w:val="009D2160"/>
    <w:rsid w:val="009D246D"/>
    <w:rsid w:val="009D2A39"/>
    <w:rsid w:val="009D2E91"/>
    <w:rsid w:val="009D3280"/>
    <w:rsid w:val="009D7A05"/>
    <w:rsid w:val="009E65CF"/>
    <w:rsid w:val="009E732F"/>
    <w:rsid w:val="009F0E9D"/>
    <w:rsid w:val="009F123B"/>
    <w:rsid w:val="009F1464"/>
    <w:rsid w:val="009F1C3B"/>
    <w:rsid w:val="009F28BE"/>
    <w:rsid w:val="009F6D03"/>
    <w:rsid w:val="00A003EC"/>
    <w:rsid w:val="00A00931"/>
    <w:rsid w:val="00A02C75"/>
    <w:rsid w:val="00A03ACF"/>
    <w:rsid w:val="00A06974"/>
    <w:rsid w:val="00A07F7D"/>
    <w:rsid w:val="00A145CD"/>
    <w:rsid w:val="00A17D8F"/>
    <w:rsid w:val="00A17EE7"/>
    <w:rsid w:val="00A21C7F"/>
    <w:rsid w:val="00A224BF"/>
    <w:rsid w:val="00A24124"/>
    <w:rsid w:val="00A2437E"/>
    <w:rsid w:val="00A24B06"/>
    <w:rsid w:val="00A314AE"/>
    <w:rsid w:val="00A32731"/>
    <w:rsid w:val="00A32F8C"/>
    <w:rsid w:val="00A3374B"/>
    <w:rsid w:val="00A345B4"/>
    <w:rsid w:val="00A34AF3"/>
    <w:rsid w:val="00A37631"/>
    <w:rsid w:val="00A50139"/>
    <w:rsid w:val="00A51837"/>
    <w:rsid w:val="00A5206E"/>
    <w:rsid w:val="00A5221C"/>
    <w:rsid w:val="00A53D4E"/>
    <w:rsid w:val="00A5446D"/>
    <w:rsid w:val="00A5732B"/>
    <w:rsid w:val="00A61113"/>
    <w:rsid w:val="00A66202"/>
    <w:rsid w:val="00A708F3"/>
    <w:rsid w:val="00A709D1"/>
    <w:rsid w:val="00A719AF"/>
    <w:rsid w:val="00A7265A"/>
    <w:rsid w:val="00A7603D"/>
    <w:rsid w:val="00A77BAD"/>
    <w:rsid w:val="00A81242"/>
    <w:rsid w:val="00A8154C"/>
    <w:rsid w:val="00A819FE"/>
    <w:rsid w:val="00A82E35"/>
    <w:rsid w:val="00A841E0"/>
    <w:rsid w:val="00A86FAA"/>
    <w:rsid w:val="00A87A7A"/>
    <w:rsid w:val="00A87BAD"/>
    <w:rsid w:val="00A909BD"/>
    <w:rsid w:val="00A918F4"/>
    <w:rsid w:val="00A95432"/>
    <w:rsid w:val="00A9749B"/>
    <w:rsid w:val="00A97A1E"/>
    <w:rsid w:val="00A97E65"/>
    <w:rsid w:val="00AA0250"/>
    <w:rsid w:val="00AA04B2"/>
    <w:rsid w:val="00AA0E2A"/>
    <w:rsid w:val="00AA10CE"/>
    <w:rsid w:val="00AA1376"/>
    <w:rsid w:val="00AA1CC0"/>
    <w:rsid w:val="00AA7B59"/>
    <w:rsid w:val="00AB12EC"/>
    <w:rsid w:val="00AB1FD3"/>
    <w:rsid w:val="00AB4D3E"/>
    <w:rsid w:val="00AB507D"/>
    <w:rsid w:val="00AB517F"/>
    <w:rsid w:val="00AB6460"/>
    <w:rsid w:val="00AB790C"/>
    <w:rsid w:val="00AB7CF4"/>
    <w:rsid w:val="00AC1A09"/>
    <w:rsid w:val="00AC58CF"/>
    <w:rsid w:val="00AC5F41"/>
    <w:rsid w:val="00AC6D94"/>
    <w:rsid w:val="00AD2505"/>
    <w:rsid w:val="00AD444B"/>
    <w:rsid w:val="00AD7387"/>
    <w:rsid w:val="00AE40B0"/>
    <w:rsid w:val="00AE4C33"/>
    <w:rsid w:val="00AE4ECC"/>
    <w:rsid w:val="00AE6B65"/>
    <w:rsid w:val="00AF1AAF"/>
    <w:rsid w:val="00AF4A88"/>
    <w:rsid w:val="00AF6C74"/>
    <w:rsid w:val="00B0373F"/>
    <w:rsid w:val="00B0490F"/>
    <w:rsid w:val="00B10E44"/>
    <w:rsid w:val="00B11FD2"/>
    <w:rsid w:val="00B12E16"/>
    <w:rsid w:val="00B131BD"/>
    <w:rsid w:val="00B13215"/>
    <w:rsid w:val="00B13DF8"/>
    <w:rsid w:val="00B15E29"/>
    <w:rsid w:val="00B1609E"/>
    <w:rsid w:val="00B2218C"/>
    <w:rsid w:val="00B22D00"/>
    <w:rsid w:val="00B24577"/>
    <w:rsid w:val="00B31636"/>
    <w:rsid w:val="00B33E02"/>
    <w:rsid w:val="00B33F36"/>
    <w:rsid w:val="00B350EA"/>
    <w:rsid w:val="00B354F3"/>
    <w:rsid w:val="00B46D15"/>
    <w:rsid w:val="00B473BA"/>
    <w:rsid w:val="00B50517"/>
    <w:rsid w:val="00B52693"/>
    <w:rsid w:val="00B52CB4"/>
    <w:rsid w:val="00B5366F"/>
    <w:rsid w:val="00B5370A"/>
    <w:rsid w:val="00B53F15"/>
    <w:rsid w:val="00B54879"/>
    <w:rsid w:val="00B6291A"/>
    <w:rsid w:val="00B6760B"/>
    <w:rsid w:val="00B70406"/>
    <w:rsid w:val="00B70631"/>
    <w:rsid w:val="00B71161"/>
    <w:rsid w:val="00B7157A"/>
    <w:rsid w:val="00B71624"/>
    <w:rsid w:val="00B75356"/>
    <w:rsid w:val="00B7645F"/>
    <w:rsid w:val="00B76F0F"/>
    <w:rsid w:val="00B80180"/>
    <w:rsid w:val="00B8142D"/>
    <w:rsid w:val="00B817BD"/>
    <w:rsid w:val="00B83C83"/>
    <w:rsid w:val="00B859E4"/>
    <w:rsid w:val="00B90EB3"/>
    <w:rsid w:val="00B93E66"/>
    <w:rsid w:val="00B969EC"/>
    <w:rsid w:val="00B9729A"/>
    <w:rsid w:val="00B97B60"/>
    <w:rsid w:val="00B97DFA"/>
    <w:rsid w:val="00BA167E"/>
    <w:rsid w:val="00BA3306"/>
    <w:rsid w:val="00BA64BF"/>
    <w:rsid w:val="00BA764A"/>
    <w:rsid w:val="00BB11BB"/>
    <w:rsid w:val="00BB1D40"/>
    <w:rsid w:val="00BB2FDA"/>
    <w:rsid w:val="00BB34F6"/>
    <w:rsid w:val="00BB3C85"/>
    <w:rsid w:val="00BC112A"/>
    <w:rsid w:val="00BC1AB2"/>
    <w:rsid w:val="00BC1AC5"/>
    <w:rsid w:val="00BC2142"/>
    <w:rsid w:val="00BC471B"/>
    <w:rsid w:val="00BC4B13"/>
    <w:rsid w:val="00BC4C6D"/>
    <w:rsid w:val="00BC6677"/>
    <w:rsid w:val="00BC67DD"/>
    <w:rsid w:val="00BD12FF"/>
    <w:rsid w:val="00BD14DD"/>
    <w:rsid w:val="00BD3AE0"/>
    <w:rsid w:val="00BD4D28"/>
    <w:rsid w:val="00BD5CDD"/>
    <w:rsid w:val="00BD5EC2"/>
    <w:rsid w:val="00BD6A9A"/>
    <w:rsid w:val="00BE0731"/>
    <w:rsid w:val="00BE5292"/>
    <w:rsid w:val="00BE5920"/>
    <w:rsid w:val="00BE60A2"/>
    <w:rsid w:val="00BE669B"/>
    <w:rsid w:val="00BE7EE3"/>
    <w:rsid w:val="00BF0259"/>
    <w:rsid w:val="00BF1091"/>
    <w:rsid w:val="00BF401D"/>
    <w:rsid w:val="00BF51D9"/>
    <w:rsid w:val="00BF5A8A"/>
    <w:rsid w:val="00C00FA2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265B9"/>
    <w:rsid w:val="00C30085"/>
    <w:rsid w:val="00C33EF8"/>
    <w:rsid w:val="00C3490B"/>
    <w:rsid w:val="00C34DE2"/>
    <w:rsid w:val="00C358A1"/>
    <w:rsid w:val="00C3704E"/>
    <w:rsid w:val="00C40682"/>
    <w:rsid w:val="00C43BD6"/>
    <w:rsid w:val="00C514F7"/>
    <w:rsid w:val="00C5295C"/>
    <w:rsid w:val="00C532AE"/>
    <w:rsid w:val="00C551FC"/>
    <w:rsid w:val="00C55BA4"/>
    <w:rsid w:val="00C57127"/>
    <w:rsid w:val="00C6174E"/>
    <w:rsid w:val="00C62447"/>
    <w:rsid w:val="00C638EA"/>
    <w:rsid w:val="00C645D5"/>
    <w:rsid w:val="00C664C9"/>
    <w:rsid w:val="00C66A55"/>
    <w:rsid w:val="00C72963"/>
    <w:rsid w:val="00C734E7"/>
    <w:rsid w:val="00C7378C"/>
    <w:rsid w:val="00C75206"/>
    <w:rsid w:val="00C75F52"/>
    <w:rsid w:val="00C763D8"/>
    <w:rsid w:val="00C76A61"/>
    <w:rsid w:val="00C81692"/>
    <w:rsid w:val="00C84C36"/>
    <w:rsid w:val="00C867E6"/>
    <w:rsid w:val="00C868F3"/>
    <w:rsid w:val="00C91D72"/>
    <w:rsid w:val="00C9215F"/>
    <w:rsid w:val="00C957B4"/>
    <w:rsid w:val="00C96831"/>
    <w:rsid w:val="00CA1CC7"/>
    <w:rsid w:val="00CA203B"/>
    <w:rsid w:val="00CA2FD3"/>
    <w:rsid w:val="00CA32BB"/>
    <w:rsid w:val="00CA435D"/>
    <w:rsid w:val="00CA4C33"/>
    <w:rsid w:val="00CB0EA3"/>
    <w:rsid w:val="00CB3743"/>
    <w:rsid w:val="00CB4C0A"/>
    <w:rsid w:val="00CC2687"/>
    <w:rsid w:val="00CC2FCD"/>
    <w:rsid w:val="00CC35D0"/>
    <w:rsid w:val="00CC6BEB"/>
    <w:rsid w:val="00CD0662"/>
    <w:rsid w:val="00CD14E5"/>
    <w:rsid w:val="00CD260D"/>
    <w:rsid w:val="00CD4935"/>
    <w:rsid w:val="00CE24F8"/>
    <w:rsid w:val="00CE2900"/>
    <w:rsid w:val="00CE2E4B"/>
    <w:rsid w:val="00CE2FB0"/>
    <w:rsid w:val="00CE35A7"/>
    <w:rsid w:val="00CE4BD8"/>
    <w:rsid w:val="00CE5468"/>
    <w:rsid w:val="00CE6E5C"/>
    <w:rsid w:val="00CE77C9"/>
    <w:rsid w:val="00CF0688"/>
    <w:rsid w:val="00CF15FC"/>
    <w:rsid w:val="00CF3E94"/>
    <w:rsid w:val="00CF5BDF"/>
    <w:rsid w:val="00CF67A8"/>
    <w:rsid w:val="00CF7619"/>
    <w:rsid w:val="00D01529"/>
    <w:rsid w:val="00D024F2"/>
    <w:rsid w:val="00D03AE9"/>
    <w:rsid w:val="00D045E7"/>
    <w:rsid w:val="00D04853"/>
    <w:rsid w:val="00D05C93"/>
    <w:rsid w:val="00D102F9"/>
    <w:rsid w:val="00D12B6C"/>
    <w:rsid w:val="00D131CF"/>
    <w:rsid w:val="00D136C0"/>
    <w:rsid w:val="00D1407D"/>
    <w:rsid w:val="00D15EAC"/>
    <w:rsid w:val="00D16B7E"/>
    <w:rsid w:val="00D178DE"/>
    <w:rsid w:val="00D17A1A"/>
    <w:rsid w:val="00D2043B"/>
    <w:rsid w:val="00D206F1"/>
    <w:rsid w:val="00D21354"/>
    <w:rsid w:val="00D27112"/>
    <w:rsid w:val="00D34163"/>
    <w:rsid w:val="00D35FF0"/>
    <w:rsid w:val="00D37E0E"/>
    <w:rsid w:val="00D42245"/>
    <w:rsid w:val="00D43BEF"/>
    <w:rsid w:val="00D46337"/>
    <w:rsid w:val="00D47516"/>
    <w:rsid w:val="00D477CD"/>
    <w:rsid w:val="00D47BAB"/>
    <w:rsid w:val="00D52873"/>
    <w:rsid w:val="00D537EC"/>
    <w:rsid w:val="00D55F8F"/>
    <w:rsid w:val="00D62568"/>
    <w:rsid w:val="00D63B15"/>
    <w:rsid w:val="00D63CCC"/>
    <w:rsid w:val="00D644FE"/>
    <w:rsid w:val="00D66399"/>
    <w:rsid w:val="00D70C27"/>
    <w:rsid w:val="00D715E3"/>
    <w:rsid w:val="00D71C8D"/>
    <w:rsid w:val="00D738EA"/>
    <w:rsid w:val="00D768D4"/>
    <w:rsid w:val="00D77C18"/>
    <w:rsid w:val="00D813FF"/>
    <w:rsid w:val="00D83F6B"/>
    <w:rsid w:val="00D85A6E"/>
    <w:rsid w:val="00D86187"/>
    <w:rsid w:val="00D87C17"/>
    <w:rsid w:val="00D91B4F"/>
    <w:rsid w:val="00D93613"/>
    <w:rsid w:val="00D95D8D"/>
    <w:rsid w:val="00DA212C"/>
    <w:rsid w:val="00DA4ED9"/>
    <w:rsid w:val="00DA6FB0"/>
    <w:rsid w:val="00DB018F"/>
    <w:rsid w:val="00DB0E5C"/>
    <w:rsid w:val="00DB0FD3"/>
    <w:rsid w:val="00DB2B96"/>
    <w:rsid w:val="00DB35DD"/>
    <w:rsid w:val="00DB3936"/>
    <w:rsid w:val="00DB4F68"/>
    <w:rsid w:val="00DB6A1A"/>
    <w:rsid w:val="00DC07D5"/>
    <w:rsid w:val="00DC0BF5"/>
    <w:rsid w:val="00DC0F14"/>
    <w:rsid w:val="00DC4050"/>
    <w:rsid w:val="00DC6322"/>
    <w:rsid w:val="00DC7BB0"/>
    <w:rsid w:val="00DD1718"/>
    <w:rsid w:val="00DD3850"/>
    <w:rsid w:val="00DD3C1F"/>
    <w:rsid w:val="00DD5761"/>
    <w:rsid w:val="00DD5ABC"/>
    <w:rsid w:val="00DE2CFD"/>
    <w:rsid w:val="00DE3760"/>
    <w:rsid w:val="00DE4361"/>
    <w:rsid w:val="00DE638B"/>
    <w:rsid w:val="00DE7427"/>
    <w:rsid w:val="00DF1F85"/>
    <w:rsid w:val="00DF3A60"/>
    <w:rsid w:val="00DF47E1"/>
    <w:rsid w:val="00DF4ED6"/>
    <w:rsid w:val="00DF5641"/>
    <w:rsid w:val="00DF5DAA"/>
    <w:rsid w:val="00DF6AF7"/>
    <w:rsid w:val="00E035F7"/>
    <w:rsid w:val="00E0468B"/>
    <w:rsid w:val="00E06346"/>
    <w:rsid w:val="00E1133C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2422"/>
    <w:rsid w:val="00E22D09"/>
    <w:rsid w:val="00E23AE2"/>
    <w:rsid w:val="00E25181"/>
    <w:rsid w:val="00E276AB"/>
    <w:rsid w:val="00E3010D"/>
    <w:rsid w:val="00E315C3"/>
    <w:rsid w:val="00E319B8"/>
    <w:rsid w:val="00E321EE"/>
    <w:rsid w:val="00E33D9F"/>
    <w:rsid w:val="00E3570A"/>
    <w:rsid w:val="00E410C9"/>
    <w:rsid w:val="00E410EF"/>
    <w:rsid w:val="00E41963"/>
    <w:rsid w:val="00E44D71"/>
    <w:rsid w:val="00E57743"/>
    <w:rsid w:val="00E6384C"/>
    <w:rsid w:val="00E659C5"/>
    <w:rsid w:val="00E65FC5"/>
    <w:rsid w:val="00E67B42"/>
    <w:rsid w:val="00E7024C"/>
    <w:rsid w:val="00E772BD"/>
    <w:rsid w:val="00E77847"/>
    <w:rsid w:val="00E82F35"/>
    <w:rsid w:val="00E83006"/>
    <w:rsid w:val="00E876E5"/>
    <w:rsid w:val="00E90CD2"/>
    <w:rsid w:val="00E91943"/>
    <w:rsid w:val="00E937B0"/>
    <w:rsid w:val="00EA0833"/>
    <w:rsid w:val="00EA2659"/>
    <w:rsid w:val="00EA575D"/>
    <w:rsid w:val="00EB108D"/>
    <w:rsid w:val="00EB1D6E"/>
    <w:rsid w:val="00EB522B"/>
    <w:rsid w:val="00EB5E09"/>
    <w:rsid w:val="00EB765D"/>
    <w:rsid w:val="00EC297E"/>
    <w:rsid w:val="00ED1BEE"/>
    <w:rsid w:val="00ED3771"/>
    <w:rsid w:val="00ED3BCF"/>
    <w:rsid w:val="00ED6B18"/>
    <w:rsid w:val="00ED7345"/>
    <w:rsid w:val="00EE16DD"/>
    <w:rsid w:val="00EE3086"/>
    <w:rsid w:val="00EE45C8"/>
    <w:rsid w:val="00EE5E6B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5AA8"/>
    <w:rsid w:val="00F27D1E"/>
    <w:rsid w:val="00F3484D"/>
    <w:rsid w:val="00F362F1"/>
    <w:rsid w:val="00F4016D"/>
    <w:rsid w:val="00F405F5"/>
    <w:rsid w:val="00F42EAF"/>
    <w:rsid w:val="00F4415A"/>
    <w:rsid w:val="00F444E6"/>
    <w:rsid w:val="00F4660F"/>
    <w:rsid w:val="00F46C50"/>
    <w:rsid w:val="00F517F1"/>
    <w:rsid w:val="00F51E46"/>
    <w:rsid w:val="00F53C76"/>
    <w:rsid w:val="00F53D92"/>
    <w:rsid w:val="00F57B8B"/>
    <w:rsid w:val="00F62E7A"/>
    <w:rsid w:val="00F63AB0"/>
    <w:rsid w:val="00F63DD9"/>
    <w:rsid w:val="00F66533"/>
    <w:rsid w:val="00F6741B"/>
    <w:rsid w:val="00F67EA1"/>
    <w:rsid w:val="00F70889"/>
    <w:rsid w:val="00F71A0B"/>
    <w:rsid w:val="00F71CC1"/>
    <w:rsid w:val="00F74F31"/>
    <w:rsid w:val="00F75A4A"/>
    <w:rsid w:val="00F76636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1F7D"/>
    <w:rsid w:val="00F9465C"/>
    <w:rsid w:val="00F9596F"/>
    <w:rsid w:val="00F97ED3"/>
    <w:rsid w:val="00FA0C19"/>
    <w:rsid w:val="00FA0CA1"/>
    <w:rsid w:val="00FA1CBB"/>
    <w:rsid w:val="00FA2E09"/>
    <w:rsid w:val="00FA36FD"/>
    <w:rsid w:val="00FA3A99"/>
    <w:rsid w:val="00FA63FC"/>
    <w:rsid w:val="00FA7508"/>
    <w:rsid w:val="00FB12B6"/>
    <w:rsid w:val="00FB388B"/>
    <w:rsid w:val="00FB5BD8"/>
    <w:rsid w:val="00FB76CD"/>
    <w:rsid w:val="00FC0222"/>
    <w:rsid w:val="00FC1D1B"/>
    <w:rsid w:val="00FC4B25"/>
    <w:rsid w:val="00FD6A6B"/>
    <w:rsid w:val="00FD7248"/>
    <w:rsid w:val="00FD760F"/>
    <w:rsid w:val="00FE0B4B"/>
    <w:rsid w:val="00FE1B11"/>
    <w:rsid w:val="00FE23C1"/>
    <w:rsid w:val="00FE518E"/>
    <w:rsid w:val="00FE57A6"/>
    <w:rsid w:val="00FF0833"/>
    <w:rsid w:val="00FF0955"/>
    <w:rsid w:val="00FF114A"/>
    <w:rsid w:val="00FF2914"/>
    <w:rsid w:val="00FF3E71"/>
    <w:rsid w:val="00FF5265"/>
    <w:rsid w:val="00FF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C435C8BE-F020-49E6-BE6D-89D9217C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2">
    <w:name w:val="heading 2"/>
    <w:basedOn w:val="a"/>
    <w:next w:val="a"/>
    <w:link w:val="20"/>
    <w:qFormat/>
    <w:rsid w:val="006049B4"/>
    <w:pPr>
      <w:keepNext/>
      <w:widowControl/>
      <w:autoSpaceDE/>
      <w:autoSpaceDN/>
      <w:adjustRightInd/>
      <w:spacing w:before="240" w:after="60" w:line="240" w:lineRule="auto"/>
      <w:ind w:firstLine="0"/>
      <w:jc w:val="left"/>
      <w:textAlignment w:val="auto"/>
      <w:outlineLvl w:val="1"/>
    </w:pPr>
    <w:rPr>
      <w:rFonts w:ascii="Arial" w:eastAsia="Times New Roman" w:hAnsi="Arial" w:cs="Arial"/>
      <w:b/>
      <w:bCs/>
      <w:i/>
      <w:iCs/>
      <w:color w:val="auto"/>
      <w:spacing w:val="0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6049B4"/>
    <w:pPr>
      <w:keepNext/>
      <w:widowControl/>
      <w:autoSpaceDE/>
      <w:autoSpaceDN/>
      <w:adjustRightInd/>
      <w:spacing w:before="240" w:after="60" w:line="240" w:lineRule="auto"/>
      <w:ind w:firstLine="0"/>
      <w:jc w:val="left"/>
      <w:textAlignment w:val="auto"/>
      <w:outlineLvl w:val="2"/>
    </w:pPr>
    <w:rPr>
      <w:rFonts w:ascii="Arial" w:eastAsia="Times New Roman" w:hAnsi="Arial" w:cs="Arial"/>
      <w:b/>
      <w:bCs/>
      <w:color w:val="auto"/>
      <w:spacing w:val="0"/>
      <w:sz w:val="26"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6049B4"/>
    <w:pPr>
      <w:keepNext/>
      <w:widowControl/>
      <w:autoSpaceDE/>
      <w:autoSpaceDN/>
      <w:adjustRightInd/>
      <w:spacing w:before="240" w:after="60" w:line="240" w:lineRule="auto"/>
      <w:ind w:firstLine="0"/>
      <w:jc w:val="left"/>
      <w:textAlignment w:val="auto"/>
      <w:outlineLvl w:val="3"/>
    </w:pPr>
    <w:rPr>
      <w:rFonts w:ascii="Times New Roman" w:eastAsia="Times New Roman" w:hAnsi="Times New Roman" w:cs="Times New Roman"/>
      <w:b/>
      <w:bCs/>
      <w:color w:val="auto"/>
      <w:spacing w:val="0"/>
      <w:sz w:val="28"/>
      <w:szCs w:val="28"/>
      <w:lang w:eastAsia="en-US"/>
    </w:rPr>
  </w:style>
  <w:style w:type="paragraph" w:styleId="5">
    <w:name w:val="heading 5"/>
    <w:basedOn w:val="a"/>
    <w:next w:val="a"/>
    <w:link w:val="50"/>
    <w:qFormat/>
    <w:rsid w:val="00A50139"/>
    <w:pPr>
      <w:widowControl/>
      <w:autoSpaceDE/>
      <w:autoSpaceDN/>
      <w:adjustRightInd/>
      <w:spacing w:before="240" w:after="60" w:line="240" w:lineRule="auto"/>
      <w:ind w:firstLine="0"/>
      <w:jc w:val="left"/>
      <w:textAlignment w:val="auto"/>
      <w:outlineLvl w:val="4"/>
    </w:pPr>
    <w:rPr>
      <w:rFonts w:ascii="Times New Roman" w:eastAsia="Times New Roman" w:hAnsi="Times New Roman" w:cs="Miriam"/>
      <w:b/>
      <w:bCs/>
      <w:i/>
      <w:iCs/>
      <w:color w:val="auto"/>
      <w:spacing w:val="0"/>
      <w:sz w:val="26"/>
      <w:szCs w:val="26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5013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a">
    <w:name w:val="Table Grid"/>
    <w:basedOn w:val="a1"/>
    <w:rsid w:val="007B2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3D effects 1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3D effects 2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3D effects 3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b">
    <w:name w:val="Table Elegant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c">
    <w:name w:val="Table Professional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">
    <w:name w:val="Table Subtle 1"/>
    <w:basedOn w:val="a1"/>
    <w:rsid w:val="007B21E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Colorful Grid Accent 6"/>
    <w:basedOn w:val="a1"/>
    <w:uiPriority w:val="73"/>
    <w:rsid w:val="007B21E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default">
    <w:name w:val="default"/>
    <w:rsid w:val="00E937B0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5D285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big-number">
    <w:name w:val="big-number"/>
    <w:rsid w:val="005D2852"/>
    <w:rPr>
      <w:rFonts w:ascii="Times New Roman" w:hAnsi="Times New Roman" w:cs="Times New Roman"/>
      <w:sz w:val="32"/>
      <w:szCs w:val="32"/>
    </w:rPr>
  </w:style>
  <w:style w:type="paragraph" w:customStyle="1" w:styleId="page">
    <w:name w:val="page"/>
    <w:rsid w:val="00990ED8"/>
    <w:pPr>
      <w:widowControl w:val="0"/>
      <w:autoSpaceDE w:val="0"/>
      <w:autoSpaceDN w:val="0"/>
      <w:bidi/>
    </w:pPr>
    <w:rPr>
      <w:rFonts w:eastAsia="Times New Roman"/>
      <w:noProof/>
      <w:position w:val="4"/>
      <w:szCs w:val="22"/>
      <w:lang w:eastAsia="he-IL"/>
    </w:rPr>
  </w:style>
  <w:style w:type="character" w:customStyle="1" w:styleId="20">
    <w:name w:val="כותרת 2 תו"/>
    <w:basedOn w:val="a0"/>
    <w:link w:val="2"/>
    <w:rsid w:val="006049B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rsid w:val="006049B4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כותרת 4 תו"/>
    <w:basedOn w:val="a0"/>
    <w:link w:val="4"/>
    <w:rsid w:val="006049B4"/>
    <w:rPr>
      <w:rFonts w:eastAsia="Times New Roman"/>
      <w:b/>
      <w:bCs/>
      <w:sz w:val="28"/>
      <w:szCs w:val="28"/>
    </w:rPr>
  </w:style>
  <w:style w:type="character" w:customStyle="1" w:styleId="90">
    <w:name w:val="כותרת 9 תו"/>
    <w:basedOn w:val="a0"/>
    <w:link w:val="9"/>
    <w:semiHidden/>
    <w:rsid w:val="00A50139"/>
    <w:rPr>
      <w:rFonts w:asciiTheme="majorHAnsi" w:eastAsiaTheme="majorEastAsia" w:hAnsiTheme="majorHAnsi" w:cstheme="majorBidi"/>
      <w:i/>
      <w:iCs/>
      <w:color w:val="404040" w:themeColor="text1" w:themeTint="BF"/>
      <w:spacing w:val="1"/>
      <w:lang w:eastAsia="ja-JP"/>
    </w:rPr>
  </w:style>
  <w:style w:type="character" w:customStyle="1" w:styleId="50">
    <w:name w:val="כותרת 5 תו"/>
    <w:basedOn w:val="a0"/>
    <w:link w:val="5"/>
    <w:rsid w:val="00A50139"/>
    <w:rPr>
      <w:rFonts w:eastAsia="Times New Roman" w:cs="Miriam"/>
      <w:b/>
      <w:bCs/>
      <w:i/>
      <w:iCs/>
      <w:sz w:val="26"/>
      <w:szCs w:val="26"/>
    </w:rPr>
  </w:style>
  <w:style w:type="paragraph" w:styleId="21">
    <w:name w:val="Body Text 2"/>
    <w:basedOn w:val="a"/>
    <w:link w:val="22"/>
    <w:rsid w:val="00A841E0"/>
    <w:pPr>
      <w:widowControl/>
      <w:autoSpaceDE/>
      <w:autoSpaceDN/>
      <w:adjustRightInd/>
      <w:spacing w:before="0" w:after="120" w:line="480" w:lineRule="auto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en-US"/>
    </w:rPr>
  </w:style>
  <w:style w:type="character" w:customStyle="1" w:styleId="22">
    <w:name w:val="גוף טקסט 2 תו"/>
    <w:basedOn w:val="a0"/>
    <w:link w:val="21"/>
    <w:rsid w:val="00A841E0"/>
    <w:rPr>
      <w:rFonts w:eastAsia="Times New Roman" w:cs="Miriam"/>
    </w:rPr>
  </w:style>
  <w:style w:type="paragraph" w:styleId="31">
    <w:name w:val="Body Text 3"/>
    <w:basedOn w:val="a"/>
    <w:link w:val="32"/>
    <w:rsid w:val="00A841E0"/>
    <w:pPr>
      <w:spacing w:after="120"/>
    </w:pPr>
    <w:rPr>
      <w:sz w:val="16"/>
      <w:szCs w:val="16"/>
    </w:rPr>
  </w:style>
  <w:style w:type="character" w:customStyle="1" w:styleId="32">
    <w:name w:val="גוף טקסט 3 תו"/>
    <w:basedOn w:val="a0"/>
    <w:link w:val="31"/>
    <w:rsid w:val="00A841E0"/>
    <w:rPr>
      <w:rFonts w:ascii="Hadasa Roso SL" w:hAnsi="Hadasa Roso SL" w:cs="Hadasa Roso SL"/>
      <w:color w:val="000000"/>
      <w:spacing w:val="1"/>
      <w:sz w:val="16"/>
      <w:szCs w:val="16"/>
      <w:lang w:eastAsia="ja-JP"/>
    </w:rPr>
  </w:style>
  <w:style w:type="paragraph" w:styleId="ad">
    <w:name w:val="Balloon Text"/>
    <w:basedOn w:val="a"/>
    <w:link w:val="ae"/>
    <w:rsid w:val="00525BF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rsid w:val="00525BF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f">
    <w:name w:val="annotation reference"/>
    <w:basedOn w:val="a0"/>
    <w:rsid w:val="00525BF4"/>
    <w:rPr>
      <w:sz w:val="16"/>
      <w:szCs w:val="16"/>
    </w:rPr>
  </w:style>
  <w:style w:type="paragraph" w:styleId="af0">
    <w:name w:val="annotation text"/>
    <w:basedOn w:val="a"/>
    <w:link w:val="af1"/>
    <w:rsid w:val="00525BF4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525BF4"/>
    <w:rPr>
      <w:rFonts w:ascii="Hadasa Roso SL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525BF4"/>
    <w:rPr>
      <w:b/>
      <w:bCs/>
    </w:rPr>
  </w:style>
  <w:style w:type="character" w:customStyle="1" w:styleId="af3">
    <w:name w:val="נושא הערה תו"/>
    <w:basedOn w:val="af1"/>
    <w:link w:val="af2"/>
    <w:rsid w:val="00525BF4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4">
    <w:name w:val="Revision"/>
    <w:hidden/>
    <w:uiPriority w:val="99"/>
    <w:semiHidden/>
    <w:rsid w:val="00BF401D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amF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39A71-FD96-4A51-B9CF-5F0C307661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21DA0-8A4B-4587-A9C2-A4E6E4DEB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E5AD6B-8896-45C0-BBAE-F73D9D00EC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27B702-B893-4D02-9F21-09A66BE52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1</Pages>
  <Words>2138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Molsa</Company>
  <LinksUpToDate>false</LinksUpToDate>
  <CharactersWithSpaces>12803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נועם פליק</dc:creator>
  <cp:lastModifiedBy>אתי שבתאי</cp:lastModifiedBy>
  <cp:revision>3</cp:revision>
  <cp:lastPrinted>2015-11-23T15:24:00Z</cp:lastPrinted>
  <dcterms:created xsi:type="dcterms:W3CDTF">2016-06-21T15:50:00Z</dcterms:created>
  <dcterms:modified xsi:type="dcterms:W3CDTF">2016-06-21T15:50:00Z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2004421</vt:r8>
  </property>
</Properties>
</file>